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105" w:rsidRPr="00B30311" w:rsidRDefault="00E92D93" w:rsidP="001F47B2">
      <w:pPr>
        <w:pStyle w:val="TitleCover"/>
        <w:spacing w:line="240" w:lineRule="auto"/>
        <w:ind w:left="0" w:right="-30"/>
        <w:jc w:val="center"/>
        <w:rPr>
          <w:rStyle w:val="BookTitle"/>
          <w:sz w:val="96"/>
          <w:szCs w:val="120"/>
        </w:rPr>
      </w:pPr>
      <w:r>
        <w:rPr>
          <w:rStyle w:val="BookTitle"/>
          <w:sz w:val="96"/>
          <w:szCs w:val="120"/>
        </w:rPr>
        <w:t xml:space="preserve">Introduction to </w:t>
      </w:r>
      <w:r w:rsidR="006B056E">
        <w:rPr>
          <w:rStyle w:val="BookTitle"/>
          <w:sz w:val="96"/>
          <w:szCs w:val="120"/>
        </w:rPr>
        <w:t>MS Word – Part 1</w:t>
      </w:r>
    </w:p>
    <w:p w:rsidR="00881D87" w:rsidRDefault="00881D87" w:rsidP="00B30311">
      <w:pPr>
        <w:pStyle w:val="Style1"/>
      </w:pPr>
      <w:r w:rsidRPr="006022DE">
        <w:t>Objectives</w:t>
      </w:r>
      <w:r w:rsidRPr="00B30311">
        <w:t xml:space="preserve"> </w:t>
      </w:r>
    </w:p>
    <w:p w:rsidR="00881D87" w:rsidRPr="00415310" w:rsidRDefault="00881D87" w:rsidP="00983AAB">
      <w:pPr>
        <w:pStyle w:val="BodyTextKeep"/>
        <w:spacing w:after="240" w:line="240" w:lineRule="auto"/>
        <w:rPr>
          <w:noProof/>
        </w:rPr>
      </w:pPr>
      <w:r w:rsidRPr="00415310">
        <w:rPr>
          <w:noProof/>
        </w:rPr>
        <w:t>In this chapter you will:</w:t>
      </w:r>
    </w:p>
    <w:p w:rsidR="007B5E52" w:rsidRDefault="006B056E" w:rsidP="00983AAB">
      <w:pPr>
        <w:pStyle w:val="BodyTextKeep"/>
        <w:numPr>
          <w:ilvl w:val="0"/>
          <w:numId w:val="48"/>
        </w:numPr>
        <w:spacing w:after="240" w:line="240" w:lineRule="auto"/>
        <w:rPr>
          <w:noProof/>
        </w:rPr>
      </w:pPr>
      <w:r>
        <w:rPr>
          <w:noProof/>
        </w:rPr>
        <w:t xml:space="preserve">Learn </w:t>
      </w:r>
      <w:r w:rsidR="00B30311">
        <w:rPr>
          <w:noProof/>
        </w:rPr>
        <w:t>vocabulary to describe the tools, elements</w:t>
      </w:r>
      <w:r>
        <w:rPr>
          <w:noProof/>
        </w:rPr>
        <w:t xml:space="preserve"> and features of the </w:t>
      </w:r>
      <w:r w:rsidR="00BB4314">
        <w:rPr>
          <w:noProof/>
        </w:rPr>
        <w:t xml:space="preserve">Microsoft </w:t>
      </w:r>
      <w:r>
        <w:rPr>
          <w:noProof/>
        </w:rPr>
        <w:t>Word Window</w:t>
      </w:r>
    </w:p>
    <w:p w:rsidR="005B097D" w:rsidRDefault="006B056E" w:rsidP="00983AAB">
      <w:pPr>
        <w:pStyle w:val="BodyTextKeep"/>
        <w:numPr>
          <w:ilvl w:val="0"/>
          <w:numId w:val="48"/>
        </w:numPr>
        <w:spacing w:after="240" w:line="240" w:lineRule="auto"/>
        <w:rPr>
          <w:noProof/>
        </w:rPr>
      </w:pPr>
      <w:r>
        <w:rPr>
          <w:noProof/>
        </w:rPr>
        <w:t>Explore and use the tools</w:t>
      </w:r>
      <w:r w:rsidR="00B30311">
        <w:rPr>
          <w:noProof/>
        </w:rPr>
        <w:t xml:space="preserve"> or commands</w:t>
      </w:r>
      <w:r>
        <w:rPr>
          <w:noProof/>
        </w:rPr>
        <w:t xml:space="preserve"> in the Home Tab</w:t>
      </w:r>
    </w:p>
    <w:p w:rsidR="007B5E52" w:rsidRDefault="007B5E52" w:rsidP="00983AAB">
      <w:pPr>
        <w:pStyle w:val="BodyText"/>
        <w:rPr>
          <w:noProof/>
        </w:rPr>
      </w:pPr>
    </w:p>
    <w:p w:rsidR="007B5E52" w:rsidRDefault="007B5E52" w:rsidP="00983AAB">
      <w:pPr>
        <w:pStyle w:val="BodyText"/>
      </w:pPr>
    </w:p>
    <w:p w:rsidR="005F6105" w:rsidRDefault="00BB4314" w:rsidP="0047490A">
      <w:pPr>
        <w:pStyle w:val="SectionLabel"/>
        <w:ind w:left="-990"/>
        <w:rPr>
          <w:kern w:val="28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28E6A887" wp14:editId="33DC182A">
            <wp:simplePos x="0" y="0"/>
            <wp:positionH relativeFrom="column">
              <wp:posOffset>3752850</wp:posOffset>
            </wp:positionH>
            <wp:positionV relativeFrom="paragraph">
              <wp:posOffset>-3810</wp:posOffset>
            </wp:positionV>
            <wp:extent cx="1752600" cy="1882775"/>
            <wp:effectExtent l="0" t="0" r="0" b="0"/>
            <wp:wrapTight wrapText="bothSides">
              <wp:wrapPolygon edited="0">
                <wp:start x="0" y="0"/>
                <wp:lineTo x="0" y="21418"/>
                <wp:lineTo x="21365" y="21418"/>
                <wp:lineTo x="21365" y="0"/>
                <wp:lineTo x="0" y="0"/>
              </wp:wrapPolygon>
            </wp:wrapTight>
            <wp:docPr id="3075" name="il_fi" descr="http://blog.fnac.es/wp-content/uploads/2011/03/Microsoft-Word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il_fi" descr="http://blog.fnac.es/wp-content/uploads/2011/03/Microsoft-Word-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5" r="17766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7B2" w:rsidRPr="006022DE" w:rsidRDefault="006B056E" w:rsidP="00B30311">
      <w:pPr>
        <w:pStyle w:val="Style1"/>
      </w:pPr>
      <w:r>
        <w:lastRenderedPageBreak/>
        <w:t xml:space="preserve">Introduction to the </w:t>
      </w:r>
      <w:r w:rsidR="00B30311">
        <w:t xml:space="preserve">MS </w:t>
      </w:r>
      <w:r>
        <w:t>Word Window</w:t>
      </w:r>
    </w:p>
    <w:p w:rsidR="001F47B2" w:rsidRPr="00BB4314" w:rsidRDefault="001F47B2" w:rsidP="006022DE">
      <w:pPr>
        <w:pStyle w:val="Heading1"/>
      </w:pPr>
      <w:bookmarkStart w:id="0" w:name="_Toc313627267"/>
      <w:r w:rsidRPr="00BB4314">
        <w:t>Pre-Reading</w:t>
      </w:r>
      <w:bookmarkEnd w:id="0"/>
    </w:p>
    <w:p w:rsidR="001F47B2" w:rsidRDefault="001F47B2" w:rsidP="00F7667C">
      <w:pPr>
        <w:pStyle w:val="Heading2"/>
      </w:pPr>
      <w:bookmarkStart w:id="1" w:name="_Toc313627268"/>
      <w:r w:rsidRPr="00BB4314">
        <w:t>Discussion</w:t>
      </w:r>
      <w:bookmarkEnd w:id="1"/>
    </w:p>
    <w:p w:rsidR="00BB4314" w:rsidRPr="00BB4314" w:rsidRDefault="00BB4314" w:rsidP="00983AAB">
      <w:pPr>
        <w:pStyle w:val="BodyText"/>
      </w:pPr>
    </w:p>
    <w:p w:rsidR="006B056E" w:rsidRDefault="007B5E52" w:rsidP="00983AAB">
      <w:pPr>
        <w:pStyle w:val="BodyText"/>
      </w:pPr>
      <w:r>
        <w:t xml:space="preserve">Tell your partner about </w:t>
      </w:r>
      <w:r w:rsidR="006B056E">
        <w:t xml:space="preserve">what you remember about MS Word from what we’ve learned so far.  </w:t>
      </w:r>
    </w:p>
    <w:p w:rsidR="007B5E52" w:rsidRDefault="006B056E" w:rsidP="00983AAB">
      <w:pPr>
        <w:pStyle w:val="BodyText"/>
        <w:numPr>
          <w:ilvl w:val="1"/>
          <w:numId w:val="19"/>
        </w:numPr>
      </w:pPr>
      <w:r>
        <w:t>Where are the tabs?</w:t>
      </w:r>
    </w:p>
    <w:p w:rsidR="006B056E" w:rsidRDefault="006B056E" w:rsidP="00983AAB">
      <w:pPr>
        <w:pStyle w:val="BodyText"/>
        <w:numPr>
          <w:ilvl w:val="1"/>
          <w:numId w:val="19"/>
        </w:numPr>
      </w:pPr>
      <w:r>
        <w:t xml:space="preserve">Where is the </w:t>
      </w:r>
      <w:r w:rsidR="00BB4314">
        <w:t>File Tab</w:t>
      </w:r>
      <w:r>
        <w:t xml:space="preserve"> and what can you </w:t>
      </w:r>
      <w:proofErr w:type="gramStart"/>
      <w:r>
        <w:t>find</w:t>
      </w:r>
      <w:proofErr w:type="gramEnd"/>
      <w:r>
        <w:t xml:space="preserve"> there?</w:t>
      </w:r>
    </w:p>
    <w:p w:rsidR="00F7667C" w:rsidRDefault="00F7667C" w:rsidP="00983AAB">
      <w:pPr>
        <w:pStyle w:val="BodyText"/>
        <w:numPr>
          <w:ilvl w:val="1"/>
          <w:numId w:val="19"/>
        </w:numPr>
      </w:pPr>
      <w:r>
        <w:t>Where is the Ribbon?</w:t>
      </w:r>
    </w:p>
    <w:p w:rsidR="00F7667C" w:rsidRDefault="00F7667C" w:rsidP="00983AAB">
      <w:pPr>
        <w:pStyle w:val="BodyText"/>
        <w:numPr>
          <w:ilvl w:val="1"/>
          <w:numId w:val="19"/>
        </w:numPr>
      </w:pPr>
      <w:r>
        <w:t xml:space="preserve">Name the MS Word Window elements </w:t>
      </w:r>
    </w:p>
    <w:p w:rsidR="00C577A0" w:rsidRDefault="00C577A0" w:rsidP="00983AAB">
      <w:pPr>
        <w:pStyle w:val="BodyText"/>
        <w:numPr>
          <w:ilvl w:val="1"/>
          <w:numId w:val="19"/>
        </w:numPr>
      </w:pPr>
      <w:r>
        <w:t>Where is the Title Bar?</w:t>
      </w:r>
    </w:p>
    <w:p w:rsidR="00C577A0" w:rsidRDefault="000365EB" w:rsidP="00983AAB">
      <w:pPr>
        <w:pStyle w:val="BodyText"/>
        <w:numPr>
          <w:ilvl w:val="1"/>
          <w:numId w:val="19"/>
        </w:numPr>
      </w:pPr>
      <w:r>
        <w:t>How</w:t>
      </w:r>
      <w:r w:rsidR="00C577A0">
        <w:t xml:space="preserve"> many rule</w:t>
      </w:r>
      <w:r>
        <w:t>r</w:t>
      </w:r>
      <w:r w:rsidR="00C577A0">
        <w:t>s</w:t>
      </w:r>
      <w:r>
        <w:t xml:space="preserve"> does the MS Word W</w:t>
      </w:r>
      <w:r w:rsidR="00C577A0">
        <w:t>indow have?</w:t>
      </w:r>
    </w:p>
    <w:p w:rsidR="00C577A0" w:rsidRDefault="00C577A0" w:rsidP="00983AAB">
      <w:pPr>
        <w:pStyle w:val="BodyText"/>
        <w:numPr>
          <w:ilvl w:val="1"/>
          <w:numId w:val="19"/>
        </w:numPr>
      </w:pPr>
      <w:r>
        <w:t>Where is</w:t>
      </w:r>
      <w:r w:rsidR="000365EB">
        <w:t xml:space="preserve"> the Status Bar located</w:t>
      </w:r>
      <w:r>
        <w:t>?</w:t>
      </w:r>
    </w:p>
    <w:p w:rsidR="00BB4314" w:rsidRDefault="00BB4314" w:rsidP="00983AAB">
      <w:pPr>
        <w:pStyle w:val="BodyText"/>
        <w:numPr>
          <w:ilvl w:val="1"/>
          <w:numId w:val="19"/>
        </w:numPr>
      </w:pPr>
      <w:r>
        <w:t>What do you hope to do in MS Word?</w:t>
      </w:r>
    </w:p>
    <w:p w:rsidR="00F7667C" w:rsidRDefault="00F7667C" w:rsidP="00F7667C">
      <w:pPr>
        <w:pStyle w:val="Heading2"/>
      </w:pPr>
    </w:p>
    <w:p w:rsidR="00BB4314" w:rsidRDefault="00BB4314" w:rsidP="00F7667C">
      <w:pPr>
        <w:pStyle w:val="Heading2"/>
      </w:pPr>
      <w:r>
        <w:t>Vocabulary</w:t>
      </w:r>
    </w:p>
    <w:p w:rsidR="00F7667C" w:rsidRPr="00F7667C" w:rsidRDefault="00F7667C" w:rsidP="00983AAB">
      <w:pPr>
        <w:pStyle w:val="BodyText"/>
      </w:pPr>
    </w:p>
    <w:tbl>
      <w:tblPr>
        <w:tblStyle w:val="TableGrid"/>
        <w:tblW w:w="9090" w:type="dxa"/>
        <w:tblInd w:w="468" w:type="dxa"/>
        <w:tblLook w:val="04A0" w:firstRow="1" w:lastRow="0" w:firstColumn="1" w:lastColumn="0" w:noHBand="0" w:noVBand="1"/>
      </w:tblPr>
      <w:tblGrid>
        <w:gridCol w:w="2970"/>
        <w:gridCol w:w="6120"/>
      </w:tblGrid>
      <w:tr w:rsidR="00BB4314" w:rsidRPr="00415310" w:rsidTr="0098683B">
        <w:trPr>
          <w:tblHeader/>
        </w:trPr>
        <w:tc>
          <w:tcPr>
            <w:tcW w:w="2970" w:type="dxa"/>
            <w:shd w:val="clear" w:color="auto" w:fill="D9D9D9" w:themeFill="background1" w:themeFillShade="D9"/>
          </w:tcPr>
          <w:p w:rsidR="00BB4314" w:rsidRPr="00F959CB" w:rsidRDefault="00BB4314" w:rsidP="00983AAB">
            <w:pPr>
              <w:pStyle w:val="BodyText"/>
            </w:pPr>
            <w:r w:rsidRPr="00F959CB">
              <w:t>Word</w:t>
            </w:r>
          </w:p>
        </w:tc>
        <w:tc>
          <w:tcPr>
            <w:tcW w:w="6120" w:type="dxa"/>
            <w:shd w:val="clear" w:color="auto" w:fill="D9D9D9" w:themeFill="background1" w:themeFillShade="D9"/>
          </w:tcPr>
          <w:p w:rsidR="00BB4314" w:rsidRPr="00F959CB" w:rsidRDefault="00BB4314" w:rsidP="00983AAB">
            <w:pPr>
              <w:pStyle w:val="BodyText"/>
            </w:pPr>
            <w:r w:rsidRPr="00F959CB">
              <w:t>Definition</w:t>
            </w:r>
          </w:p>
        </w:tc>
      </w:tr>
      <w:tr w:rsidR="00BB4314" w:rsidRPr="00415310" w:rsidTr="0098683B">
        <w:tc>
          <w:tcPr>
            <w:tcW w:w="2970" w:type="dxa"/>
          </w:tcPr>
          <w:p w:rsidR="00BB4314" w:rsidRPr="00415310" w:rsidRDefault="00BB4314" w:rsidP="00983AAB">
            <w:pPr>
              <w:pStyle w:val="BodyText"/>
            </w:pPr>
          </w:p>
        </w:tc>
        <w:tc>
          <w:tcPr>
            <w:tcW w:w="6120" w:type="dxa"/>
          </w:tcPr>
          <w:p w:rsidR="00BB4314" w:rsidRPr="00415310" w:rsidRDefault="00BB4314" w:rsidP="00983AAB">
            <w:pPr>
              <w:pStyle w:val="BodyText"/>
            </w:pPr>
          </w:p>
        </w:tc>
      </w:tr>
      <w:tr w:rsidR="00BB4314" w:rsidRPr="00415310" w:rsidTr="0098683B">
        <w:tc>
          <w:tcPr>
            <w:tcW w:w="2970" w:type="dxa"/>
          </w:tcPr>
          <w:p w:rsidR="00BB4314" w:rsidRPr="00415310" w:rsidRDefault="00BB4314" w:rsidP="00983AAB">
            <w:pPr>
              <w:pStyle w:val="BodyText"/>
            </w:pPr>
          </w:p>
        </w:tc>
        <w:tc>
          <w:tcPr>
            <w:tcW w:w="6120" w:type="dxa"/>
          </w:tcPr>
          <w:p w:rsidR="00BB4314" w:rsidRPr="00415310" w:rsidRDefault="00BB4314" w:rsidP="00983AAB">
            <w:pPr>
              <w:pStyle w:val="BodyText"/>
            </w:pPr>
          </w:p>
        </w:tc>
      </w:tr>
      <w:tr w:rsidR="00BB4314" w:rsidRPr="00415310" w:rsidTr="0098683B">
        <w:tc>
          <w:tcPr>
            <w:tcW w:w="2970" w:type="dxa"/>
          </w:tcPr>
          <w:p w:rsidR="00BB4314" w:rsidRDefault="00BB4314" w:rsidP="00983AAB">
            <w:pPr>
              <w:pStyle w:val="BodyText"/>
            </w:pPr>
          </w:p>
        </w:tc>
        <w:tc>
          <w:tcPr>
            <w:tcW w:w="6120" w:type="dxa"/>
          </w:tcPr>
          <w:p w:rsidR="00BB4314" w:rsidRPr="00415310" w:rsidRDefault="00BB4314" w:rsidP="00983AAB">
            <w:pPr>
              <w:pStyle w:val="BodyText"/>
            </w:pPr>
          </w:p>
        </w:tc>
      </w:tr>
      <w:tr w:rsidR="00BB4314" w:rsidRPr="00415310" w:rsidTr="0098683B">
        <w:tc>
          <w:tcPr>
            <w:tcW w:w="2970" w:type="dxa"/>
          </w:tcPr>
          <w:p w:rsidR="00BB4314" w:rsidRPr="00415310" w:rsidRDefault="00BB4314" w:rsidP="00983AAB">
            <w:pPr>
              <w:pStyle w:val="BodyText"/>
            </w:pPr>
          </w:p>
        </w:tc>
        <w:tc>
          <w:tcPr>
            <w:tcW w:w="6120" w:type="dxa"/>
          </w:tcPr>
          <w:p w:rsidR="00BB4314" w:rsidRPr="00415310" w:rsidRDefault="00BB4314" w:rsidP="00983AAB">
            <w:pPr>
              <w:pStyle w:val="BodyText"/>
            </w:pPr>
          </w:p>
        </w:tc>
      </w:tr>
      <w:tr w:rsidR="00C577A0" w:rsidRPr="00415310" w:rsidTr="0098683B">
        <w:tc>
          <w:tcPr>
            <w:tcW w:w="2970" w:type="dxa"/>
          </w:tcPr>
          <w:p w:rsidR="00C577A0" w:rsidRPr="00415310" w:rsidRDefault="00C577A0" w:rsidP="00983AAB">
            <w:pPr>
              <w:pStyle w:val="BodyText"/>
            </w:pPr>
          </w:p>
        </w:tc>
        <w:tc>
          <w:tcPr>
            <w:tcW w:w="6120" w:type="dxa"/>
          </w:tcPr>
          <w:p w:rsidR="00C577A0" w:rsidRPr="00415310" w:rsidRDefault="00C577A0" w:rsidP="00983AAB">
            <w:pPr>
              <w:pStyle w:val="BodyText"/>
            </w:pPr>
          </w:p>
        </w:tc>
      </w:tr>
      <w:tr w:rsidR="00C577A0" w:rsidRPr="00415310" w:rsidTr="0098683B">
        <w:tc>
          <w:tcPr>
            <w:tcW w:w="2970" w:type="dxa"/>
          </w:tcPr>
          <w:p w:rsidR="00C577A0" w:rsidRPr="00415310" w:rsidRDefault="00C577A0" w:rsidP="00983AAB">
            <w:pPr>
              <w:pStyle w:val="BodyText"/>
            </w:pPr>
          </w:p>
        </w:tc>
        <w:tc>
          <w:tcPr>
            <w:tcW w:w="6120" w:type="dxa"/>
          </w:tcPr>
          <w:p w:rsidR="00C577A0" w:rsidRPr="00415310" w:rsidRDefault="00C577A0" w:rsidP="00983AAB">
            <w:pPr>
              <w:pStyle w:val="BodyText"/>
            </w:pPr>
          </w:p>
        </w:tc>
      </w:tr>
    </w:tbl>
    <w:p w:rsidR="006B056E" w:rsidRDefault="006B056E" w:rsidP="00983AAB">
      <w:pPr>
        <w:pStyle w:val="BodyText"/>
      </w:pPr>
    </w:p>
    <w:p w:rsidR="00F7667C" w:rsidRDefault="00F7667C" w:rsidP="006B056E">
      <w:pPr>
        <w:pStyle w:val="Heading1"/>
        <w:rPr>
          <w:color w:val="auto"/>
        </w:rPr>
      </w:pPr>
    </w:p>
    <w:p w:rsidR="00F7667C" w:rsidRDefault="00F7667C" w:rsidP="006B056E">
      <w:pPr>
        <w:pStyle w:val="Heading1"/>
        <w:rPr>
          <w:color w:val="auto"/>
        </w:rPr>
      </w:pPr>
    </w:p>
    <w:p w:rsidR="00F7667C" w:rsidRDefault="00F7667C" w:rsidP="006B056E">
      <w:pPr>
        <w:pStyle w:val="Heading1"/>
        <w:rPr>
          <w:color w:val="auto"/>
        </w:rPr>
      </w:pPr>
    </w:p>
    <w:p w:rsidR="00F7667C" w:rsidRDefault="00F7667C" w:rsidP="006B056E">
      <w:pPr>
        <w:pStyle w:val="Heading1"/>
        <w:rPr>
          <w:color w:val="auto"/>
        </w:rPr>
      </w:pPr>
    </w:p>
    <w:p w:rsidR="00F7667C" w:rsidRDefault="00F7667C" w:rsidP="00983AAB">
      <w:pPr>
        <w:pStyle w:val="BodyText"/>
      </w:pPr>
    </w:p>
    <w:p w:rsidR="00C577A0" w:rsidRDefault="00C577A0" w:rsidP="00C577A0">
      <w:pPr>
        <w:pStyle w:val="Heading1"/>
        <w:rPr>
          <w:noProof/>
          <w:szCs w:val="26"/>
        </w:rPr>
      </w:pPr>
      <w:r>
        <w:lastRenderedPageBreak/>
        <w:t>Reading – Introduction to Microsoft Word</w:t>
      </w:r>
      <w:r w:rsidRPr="00B74824">
        <w:rPr>
          <w:noProof/>
          <w:szCs w:val="26"/>
        </w:rPr>
        <w:t xml:space="preserve"> </w:t>
      </w:r>
      <w:r>
        <w:rPr>
          <w:noProof/>
          <w:szCs w:val="26"/>
        </w:rPr>
        <w:t>Window</w:t>
      </w:r>
    </w:p>
    <w:p w:rsidR="006B056E" w:rsidRDefault="006B056E" w:rsidP="00983AAB">
      <w:pPr>
        <w:pStyle w:val="BodyText"/>
      </w:pPr>
      <w:r>
        <w:t>Look at the picture below. Read th</w:t>
      </w:r>
      <w:r w:rsidR="00C577A0">
        <w:t>e text about each</w:t>
      </w:r>
      <w:r>
        <w:t xml:space="preserve"> item in the picture below.  Be sure to do the tasks!  The tasks will help</w:t>
      </w:r>
      <w:r w:rsidR="00C577A0">
        <w:t xml:space="preserve"> yo</w:t>
      </w:r>
      <w:r w:rsidR="000040D2">
        <w:t>u practice using each element</w:t>
      </w:r>
      <w:r>
        <w:t>.</w:t>
      </w:r>
    </w:p>
    <w:p w:rsidR="00C577A0" w:rsidRPr="006B056E" w:rsidRDefault="00C577A0" w:rsidP="00983AAB">
      <w:pPr>
        <w:pStyle w:val="BodyText"/>
      </w:pPr>
      <w:r>
        <w:rPr>
          <w:noProof/>
        </w:rPr>
        <w:drawing>
          <wp:inline distT="0" distB="0" distL="0" distR="0" wp14:anchorId="1D97C3EC" wp14:editId="62440535">
            <wp:extent cx="6075211" cy="4694084"/>
            <wp:effectExtent l="76200" t="76200" r="135255" b="1257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800" t="10134" r="13200" b="14667"/>
                    <a:stretch/>
                  </pic:blipFill>
                  <pic:spPr bwMode="auto">
                    <a:xfrm>
                      <a:off x="0" y="0"/>
                      <a:ext cx="6076989" cy="4695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134" w:type="dxa"/>
        <w:tblInd w:w="144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9666"/>
      </w:tblGrid>
      <w:tr w:rsidR="006B056E" w:rsidTr="006B056E">
        <w:tc>
          <w:tcPr>
            <w:tcW w:w="468" w:type="dxa"/>
          </w:tcPr>
          <w:p w:rsidR="006B056E" w:rsidRPr="00BA0EC5" w:rsidRDefault="006B056E" w:rsidP="006B056E">
            <w:pPr>
              <w:pStyle w:val="BodyText0"/>
              <w:rPr>
                <w:sz w:val="28"/>
                <w:szCs w:val="28"/>
              </w:rPr>
            </w:pPr>
            <w:r w:rsidRPr="00BA0EC5">
              <w:rPr>
                <w:sz w:val="28"/>
                <w:szCs w:val="28"/>
              </w:rPr>
              <w:t xml:space="preserve">1.                 </w:t>
            </w:r>
          </w:p>
        </w:tc>
        <w:tc>
          <w:tcPr>
            <w:tcW w:w="9666" w:type="dxa"/>
            <w:vAlign w:val="center"/>
          </w:tcPr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THE RIBBON</w:t>
            </w:r>
          </w:p>
          <w:p w:rsidR="006B056E" w:rsidRPr="00866B59" w:rsidRDefault="006B056E" w:rsidP="00983AAB">
            <w:pPr>
              <w:pStyle w:val="BodyText"/>
            </w:pPr>
            <w:r w:rsidRPr="00866B59">
              <w:t xml:space="preserve">The Ribbon goes all the way across the top of your document.  It is organized into tabs (Home, Insert, Page Layout, References, Mailings, Review, and View). Each tab relates to a type of activity, such as changing the appearance of your words or the space on the page.  </w:t>
            </w:r>
          </w:p>
          <w:p w:rsidR="006B056E" w:rsidRPr="00A4644C" w:rsidRDefault="006B056E" w:rsidP="006B056E">
            <w:pPr>
              <w:pStyle w:val="BodyText0"/>
              <w:rPr>
                <w:rFonts w:ascii="Times New Roman" w:hAnsi="Times New Roman"/>
                <w:sz w:val="24"/>
                <w:szCs w:val="24"/>
              </w:rPr>
            </w:pPr>
          </w:p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 xml:space="preserve">TASKS:  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2"/>
              </w:numPr>
            </w:pPr>
            <w:r w:rsidRPr="00866B59">
              <w:t xml:space="preserve">Point to each of the tabs.  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2"/>
              </w:numPr>
            </w:pPr>
            <w:r w:rsidRPr="00866B59">
              <w:t xml:space="preserve">Click on each one and talk about what you see in each one.  </w:t>
            </w:r>
          </w:p>
          <w:p w:rsidR="006B056E" w:rsidRDefault="006B056E" w:rsidP="006B056E">
            <w:pPr>
              <w:pStyle w:val="BodyText0"/>
              <w:ind w:left="720"/>
              <w:rPr>
                <w:sz w:val="24"/>
                <w:szCs w:val="24"/>
              </w:rPr>
            </w:pPr>
          </w:p>
          <w:p w:rsidR="008C15B7" w:rsidRDefault="008C15B7" w:rsidP="006B056E">
            <w:pPr>
              <w:pStyle w:val="BodyText0"/>
              <w:ind w:left="720"/>
              <w:rPr>
                <w:sz w:val="24"/>
                <w:szCs w:val="24"/>
              </w:rPr>
            </w:pPr>
          </w:p>
          <w:p w:rsidR="008C15B7" w:rsidRPr="00EF62E2" w:rsidRDefault="008C15B7" w:rsidP="006B056E">
            <w:pPr>
              <w:pStyle w:val="BodyText0"/>
              <w:ind w:left="720"/>
              <w:rPr>
                <w:sz w:val="24"/>
                <w:szCs w:val="24"/>
              </w:rPr>
            </w:pPr>
          </w:p>
        </w:tc>
      </w:tr>
      <w:tr w:rsidR="006B056E" w:rsidTr="006B056E">
        <w:tc>
          <w:tcPr>
            <w:tcW w:w="468" w:type="dxa"/>
          </w:tcPr>
          <w:p w:rsidR="006B056E" w:rsidRPr="00BA0EC5" w:rsidRDefault="006B056E" w:rsidP="006B056E">
            <w:pPr>
              <w:pStyle w:val="BodyText0"/>
              <w:rPr>
                <w:sz w:val="28"/>
                <w:szCs w:val="28"/>
              </w:rPr>
            </w:pPr>
            <w:r w:rsidRPr="00BA0EC5">
              <w:rPr>
                <w:sz w:val="28"/>
                <w:szCs w:val="28"/>
              </w:rPr>
              <w:lastRenderedPageBreak/>
              <w:t xml:space="preserve">2.                 </w:t>
            </w:r>
          </w:p>
        </w:tc>
        <w:tc>
          <w:tcPr>
            <w:tcW w:w="9666" w:type="dxa"/>
            <w:vAlign w:val="center"/>
          </w:tcPr>
          <w:p w:rsidR="006B056E" w:rsidRPr="00983AAB" w:rsidRDefault="000040D2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THE FILE TAB</w:t>
            </w:r>
          </w:p>
          <w:p w:rsidR="006B056E" w:rsidRDefault="006B056E" w:rsidP="00983AAB">
            <w:pPr>
              <w:pStyle w:val="BodyText"/>
            </w:pPr>
            <w:r w:rsidRPr="00866B59">
              <w:t xml:space="preserve">When you click on the </w:t>
            </w:r>
            <w:r w:rsidR="000040D2" w:rsidRPr="00866B59">
              <w:t>File Tab</w:t>
            </w:r>
            <w:r w:rsidRPr="00866B59">
              <w:t>, a menu appears containing functions that allow you to open a new document, save a document and print a document. The buttons at the bottom allow you to exit (close) Word and change Options.</w:t>
            </w:r>
          </w:p>
          <w:p w:rsidR="004D0802" w:rsidRPr="00866B59" w:rsidRDefault="004D0802" w:rsidP="00983AAB">
            <w:pPr>
              <w:pStyle w:val="BodyText"/>
            </w:pPr>
          </w:p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 xml:space="preserve">TASKS:  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3"/>
              </w:numPr>
            </w:pPr>
            <w:r w:rsidRPr="00866B59">
              <w:t>Clic</w:t>
            </w:r>
            <w:r w:rsidR="000040D2" w:rsidRPr="00866B59">
              <w:t>k on the File Tab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3"/>
              </w:numPr>
            </w:pPr>
            <w:r w:rsidRPr="00866B59">
              <w:t>Point to each of the menu options and point to the Exit button.</w:t>
            </w:r>
          </w:p>
          <w:p w:rsidR="006B056E" w:rsidRPr="00866B59" w:rsidRDefault="006B056E" w:rsidP="00983AAB">
            <w:pPr>
              <w:pStyle w:val="BodyText"/>
            </w:pPr>
          </w:p>
        </w:tc>
      </w:tr>
      <w:tr w:rsidR="006B056E" w:rsidTr="006B056E">
        <w:tc>
          <w:tcPr>
            <w:tcW w:w="468" w:type="dxa"/>
          </w:tcPr>
          <w:p w:rsidR="006B056E" w:rsidRPr="00BA0EC5" w:rsidRDefault="006B056E" w:rsidP="006B056E">
            <w:pPr>
              <w:pStyle w:val="BodyText0"/>
              <w:rPr>
                <w:sz w:val="28"/>
                <w:szCs w:val="28"/>
              </w:rPr>
            </w:pPr>
            <w:r w:rsidRPr="00BA0EC5">
              <w:rPr>
                <w:sz w:val="28"/>
                <w:szCs w:val="28"/>
              </w:rPr>
              <w:t xml:space="preserve">3.                 </w:t>
            </w:r>
          </w:p>
        </w:tc>
        <w:tc>
          <w:tcPr>
            <w:tcW w:w="9666" w:type="dxa"/>
            <w:vAlign w:val="center"/>
          </w:tcPr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WORK AREA</w:t>
            </w:r>
            <w:r w:rsidR="000040D2" w:rsidRPr="00983AAB">
              <w:rPr>
                <w:b/>
              </w:rPr>
              <w:t xml:space="preserve"> OR DOCUMENT AREA</w:t>
            </w:r>
          </w:p>
          <w:p w:rsidR="006B056E" w:rsidRPr="00866B59" w:rsidRDefault="006B056E" w:rsidP="00983AAB">
            <w:pPr>
              <w:pStyle w:val="BodyText"/>
            </w:pPr>
            <w:r w:rsidRPr="00866B59">
              <w:t>The blank space where you type information is called the work area</w:t>
            </w:r>
            <w:r w:rsidR="000040D2" w:rsidRPr="00866B59">
              <w:t xml:space="preserve"> or document area</w:t>
            </w:r>
            <w:r w:rsidRPr="00866B59">
              <w:t>.</w:t>
            </w:r>
          </w:p>
          <w:p w:rsidR="000040D2" w:rsidRPr="00982B67" w:rsidRDefault="000040D2" w:rsidP="006B056E">
            <w:pPr>
              <w:pStyle w:val="BodyText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56E" w:rsidTr="006B056E">
        <w:tc>
          <w:tcPr>
            <w:tcW w:w="468" w:type="dxa"/>
          </w:tcPr>
          <w:p w:rsidR="006B056E" w:rsidRPr="00BA0EC5" w:rsidRDefault="006B056E" w:rsidP="006B056E">
            <w:pPr>
              <w:pStyle w:val="BodyText0"/>
              <w:keepNext/>
              <w:keepLines/>
              <w:rPr>
                <w:sz w:val="28"/>
                <w:szCs w:val="28"/>
              </w:rPr>
            </w:pPr>
            <w:r w:rsidRPr="00BA0EC5">
              <w:rPr>
                <w:sz w:val="28"/>
                <w:szCs w:val="28"/>
              </w:rPr>
              <w:t xml:space="preserve">4.                 </w:t>
            </w:r>
          </w:p>
        </w:tc>
        <w:tc>
          <w:tcPr>
            <w:tcW w:w="9666" w:type="dxa"/>
            <w:vAlign w:val="center"/>
          </w:tcPr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QUICK ACCESS TOOLBAR</w:t>
            </w:r>
          </w:p>
          <w:p w:rsidR="006B056E" w:rsidRPr="00866B59" w:rsidRDefault="006B056E" w:rsidP="00983AAB">
            <w:pPr>
              <w:pStyle w:val="BodyText"/>
            </w:pPr>
            <w:r w:rsidRPr="00866B59">
              <w:t>The Quick Access Toolbar provides buttons for commands that you use a lot!  This toolbar displays the Save, Undo, and Repeat buttons. However, you can customize the Quick Access Toolbar to include commands that you use frequently.</w:t>
            </w:r>
          </w:p>
          <w:p w:rsidR="006B056E" w:rsidRPr="00866B59" w:rsidRDefault="006B056E" w:rsidP="00983AAB">
            <w:pPr>
              <w:pStyle w:val="BodyText"/>
            </w:pPr>
          </w:p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 xml:space="preserve">TASKS:  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4"/>
              </w:numPr>
            </w:pPr>
            <w:r w:rsidRPr="00866B59">
              <w:t>Point to the Quick Access Toolbar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4"/>
              </w:numPr>
            </w:pPr>
            <w:r w:rsidRPr="00866B59">
              <w:t xml:space="preserve">Click on the Down Arrow </w:t>
            </w:r>
            <w:r w:rsidR="00B352F0">
              <w:t xml:space="preserve">(Drop </w:t>
            </w:r>
            <w:proofErr w:type="gramStart"/>
            <w:r w:rsidR="00B352F0">
              <w:t>Down</w:t>
            </w:r>
            <w:proofErr w:type="gramEnd"/>
            <w:r w:rsidR="00B352F0">
              <w:t xml:space="preserve"> Menu or More Button) </w:t>
            </w:r>
            <w:r w:rsidRPr="00866B59">
              <w:t>to the right of the Quick Access Toolbar.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4"/>
              </w:numPr>
            </w:pPr>
            <w:r w:rsidRPr="00866B59">
              <w:t>Add “Print Preview” to your Quick Access Toolbar.</w:t>
            </w:r>
          </w:p>
          <w:p w:rsidR="006B056E" w:rsidRPr="00B352F0" w:rsidRDefault="006B056E" w:rsidP="00983AAB">
            <w:pPr>
              <w:pStyle w:val="BodyText"/>
              <w:rPr>
                <w:sz w:val="20"/>
              </w:rPr>
            </w:pPr>
          </w:p>
        </w:tc>
      </w:tr>
      <w:tr w:rsidR="006B056E" w:rsidTr="006B056E">
        <w:tc>
          <w:tcPr>
            <w:tcW w:w="468" w:type="dxa"/>
          </w:tcPr>
          <w:p w:rsidR="006B056E" w:rsidRPr="00BA0EC5" w:rsidRDefault="006B056E" w:rsidP="006B056E">
            <w:pPr>
              <w:pStyle w:val="BodyText0"/>
              <w:rPr>
                <w:sz w:val="28"/>
                <w:szCs w:val="28"/>
              </w:rPr>
            </w:pPr>
            <w:r w:rsidRPr="00BA0EC5">
              <w:rPr>
                <w:sz w:val="28"/>
                <w:szCs w:val="28"/>
              </w:rPr>
              <w:t xml:space="preserve">5.                 </w:t>
            </w:r>
          </w:p>
        </w:tc>
        <w:tc>
          <w:tcPr>
            <w:tcW w:w="9666" w:type="dxa"/>
            <w:vAlign w:val="center"/>
          </w:tcPr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TITLE BAR</w:t>
            </w:r>
          </w:p>
          <w:p w:rsidR="006B056E" w:rsidRPr="00866B59" w:rsidRDefault="00120394" w:rsidP="00983AAB">
            <w:pPr>
              <w:pStyle w:val="BodyText"/>
            </w:pPr>
            <w:r w:rsidRPr="00866B59">
              <w:t xml:space="preserve">The Title Bar is a bar on top of the MS Word Window, </w:t>
            </w:r>
            <w:r w:rsidR="006B056E" w:rsidRPr="00866B59">
              <w:t>displays the name of the document</w:t>
            </w:r>
            <w:r w:rsidRPr="00866B59">
              <w:t xml:space="preserve"> and the name of the program </w:t>
            </w:r>
            <w:r w:rsidR="006B056E" w:rsidRPr="00866B59">
              <w:t>that is currently open. The title bar also contains the Minimize, Restore Down/Maximize, and Close buttons.</w:t>
            </w:r>
          </w:p>
          <w:p w:rsidR="006B056E" w:rsidRPr="00B352F0" w:rsidRDefault="006B056E" w:rsidP="00983AAB">
            <w:pPr>
              <w:pStyle w:val="BodyText"/>
              <w:rPr>
                <w:sz w:val="18"/>
              </w:rPr>
            </w:pPr>
          </w:p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TASKS</w:t>
            </w:r>
            <w:r w:rsidR="004D0802" w:rsidRPr="00983AAB">
              <w:rPr>
                <w:b/>
              </w:rPr>
              <w:t>: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5"/>
              </w:numPr>
            </w:pPr>
            <w:r w:rsidRPr="00866B59">
              <w:t>Point to the Title Bar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5"/>
              </w:numPr>
            </w:pPr>
            <w:r w:rsidRPr="00866B59">
              <w:t>Point to the Minimize, Restore/Maximize, and Close buttons</w:t>
            </w:r>
          </w:p>
          <w:p w:rsidR="006B056E" w:rsidRPr="00B352F0" w:rsidRDefault="006B056E" w:rsidP="00983AAB">
            <w:pPr>
              <w:pStyle w:val="BodyText"/>
              <w:rPr>
                <w:sz w:val="14"/>
              </w:rPr>
            </w:pPr>
            <w:bookmarkStart w:id="2" w:name="_GoBack"/>
            <w:bookmarkEnd w:id="2"/>
          </w:p>
        </w:tc>
      </w:tr>
      <w:tr w:rsidR="006B056E" w:rsidTr="006B056E">
        <w:tc>
          <w:tcPr>
            <w:tcW w:w="468" w:type="dxa"/>
          </w:tcPr>
          <w:p w:rsidR="006B056E" w:rsidRPr="00BA0EC5" w:rsidRDefault="006B056E" w:rsidP="006B056E">
            <w:pPr>
              <w:pStyle w:val="BodyText0"/>
              <w:rPr>
                <w:sz w:val="28"/>
                <w:szCs w:val="28"/>
              </w:rPr>
            </w:pPr>
            <w:r w:rsidRPr="00BA0EC5">
              <w:rPr>
                <w:sz w:val="28"/>
                <w:szCs w:val="28"/>
              </w:rPr>
              <w:t xml:space="preserve">6.                 </w:t>
            </w:r>
          </w:p>
        </w:tc>
        <w:tc>
          <w:tcPr>
            <w:tcW w:w="9666" w:type="dxa"/>
            <w:vAlign w:val="center"/>
          </w:tcPr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STATUS BAR</w:t>
            </w:r>
          </w:p>
          <w:p w:rsidR="006B056E" w:rsidRPr="00866B59" w:rsidRDefault="006B056E" w:rsidP="00983AAB">
            <w:pPr>
              <w:pStyle w:val="BodyText"/>
            </w:pPr>
            <w:r w:rsidRPr="00866B59">
              <w:t>The status bar provides information about the document that is currently open</w:t>
            </w:r>
            <w:r w:rsidR="00874C6C" w:rsidRPr="00866B59">
              <w:t xml:space="preserve"> such word count</w:t>
            </w:r>
            <w:r w:rsidR="00874C6C">
              <w:t xml:space="preserve">, and </w:t>
            </w:r>
            <w:r w:rsidR="00874C6C" w:rsidRPr="00866B59">
              <w:t>page number.</w:t>
            </w:r>
            <w:r w:rsidRPr="00866B59">
              <w:t xml:space="preserve"> </w:t>
            </w:r>
            <w:r w:rsidR="00874C6C" w:rsidRPr="00866B59">
              <w:t>The status bar also contains t</w:t>
            </w:r>
            <w:r w:rsidRPr="00866B59">
              <w:t>he View</w:t>
            </w:r>
            <w:r w:rsidR="00120394" w:rsidRPr="00866B59">
              <w:t xml:space="preserve"> Buttons</w:t>
            </w:r>
            <w:r w:rsidR="00874C6C" w:rsidRPr="00866B59">
              <w:t xml:space="preserve"> and Zoom Control or Zoom slider, which are</w:t>
            </w:r>
            <w:r w:rsidRPr="00866B59">
              <w:t xml:space="preserve"> located at the right end of the status </w:t>
            </w:r>
            <w:r w:rsidR="00874C6C" w:rsidRPr="00866B59">
              <w:t xml:space="preserve">bar. This </w:t>
            </w:r>
            <w:r w:rsidR="00874C6C" w:rsidRPr="00866B59">
              <w:lastRenderedPageBreak/>
              <w:t>view buttons</w:t>
            </w:r>
            <w:r w:rsidRPr="00866B59">
              <w:t xml:space="preserve"> allows you to ch</w:t>
            </w:r>
            <w:r w:rsidR="00874C6C" w:rsidRPr="00866B59">
              <w:t>ange how you view your document.</w:t>
            </w:r>
          </w:p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TASKS</w:t>
            </w:r>
            <w:r w:rsidR="004D0802" w:rsidRPr="00983AAB">
              <w:rPr>
                <w:b/>
              </w:rPr>
              <w:t>: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6"/>
              </w:numPr>
            </w:pPr>
            <w:r w:rsidRPr="00866B59">
              <w:t>Point to the Status Bar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6"/>
              </w:numPr>
            </w:pPr>
            <w:r w:rsidRPr="00866B59">
              <w:t>Ho</w:t>
            </w:r>
            <w:r w:rsidR="00874C6C" w:rsidRPr="00866B59">
              <w:t>w many pages is your document (L</w:t>
            </w:r>
            <w:r w:rsidRPr="00866B59">
              <w:t>ook on the bottom left of the Status Bar).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6"/>
              </w:numPr>
            </w:pPr>
            <w:r w:rsidRPr="00866B59">
              <w:t>Type some words into the Work Area.  How many words did you type (Look at the Status Bar for the answer).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6"/>
              </w:numPr>
            </w:pPr>
            <w:r w:rsidRPr="00866B59">
              <w:t xml:space="preserve">Change the view of your document to 130% </w:t>
            </w:r>
            <w:r w:rsidR="00874C6C" w:rsidRPr="00866B59">
              <w:t xml:space="preserve">, use the Zoom control </w:t>
            </w:r>
            <w:r w:rsidRPr="00866B59">
              <w:t>(bottom right plus + and minus – signs)</w:t>
            </w:r>
          </w:p>
          <w:p w:rsidR="006B056E" w:rsidRDefault="00874C6C" w:rsidP="00983AAB">
            <w:pPr>
              <w:pStyle w:val="BodyText"/>
              <w:numPr>
                <w:ilvl w:val="0"/>
                <w:numId w:val="46"/>
              </w:numPr>
            </w:pPr>
            <w:r w:rsidRPr="00866B59">
              <w:t>How many view buttons do you have? (Look on the bottom right of the Status Bar, next to the Zoom Control)</w:t>
            </w:r>
          </w:p>
          <w:p w:rsidR="004D0802" w:rsidRPr="00866B59" w:rsidRDefault="004D0802" w:rsidP="00983AAB">
            <w:pPr>
              <w:pStyle w:val="BodyText"/>
            </w:pPr>
          </w:p>
        </w:tc>
      </w:tr>
      <w:tr w:rsidR="006B056E" w:rsidTr="006B056E">
        <w:tc>
          <w:tcPr>
            <w:tcW w:w="468" w:type="dxa"/>
          </w:tcPr>
          <w:p w:rsidR="006B056E" w:rsidRPr="00BA0EC5" w:rsidRDefault="006B056E" w:rsidP="006B056E">
            <w:pPr>
              <w:pStyle w:val="BodyText0"/>
              <w:rPr>
                <w:sz w:val="28"/>
                <w:szCs w:val="28"/>
              </w:rPr>
            </w:pPr>
            <w:r w:rsidRPr="00BA0EC5">
              <w:rPr>
                <w:sz w:val="28"/>
                <w:szCs w:val="28"/>
              </w:rPr>
              <w:lastRenderedPageBreak/>
              <w:t xml:space="preserve">7.                 </w:t>
            </w:r>
          </w:p>
        </w:tc>
        <w:tc>
          <w:tcPr>
            <w:tcW w:w="9666" w:type="dxa"/>
            <w:vAlign w:val="center"/>
          </w:tcPr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SCROLL BARS</w:t>
            </w:r>
          </w:p>
          <w:p w:rsidR="006B056E" w:rsidRPr="00866B59" w:rsidRDefault="006B056E" w:rsidP="00983AAB">
            <w:pPr>
              <w:pStyle w:val="BodyText"/>
            </w:pPr>
            <w:r w:rsidRPr="00866B59">
              <w:t>Scroll bars are vertical and horizontal bars located at the side or at the bottom of a display area. You can use scroll bars to move to a specific location in the work area.</w:t>
            </w:r>
          </w:p>
          <w:p w:rsidR="006B056E" w:rsidRPr="00866B59" w:rsidRDefault="006B056E" w:rsidP="00983AAB">
            <w:pPr>
              <w:pStyle w:val="BodyText"/>
            </w:pPr>
          </w:p>
          <w:p w:rsidR="006B056E" w:rsidRPr="00983AAB" w:rsidRDefault="006B056E" w:rsidP="00983AAB">
            <w:pPr>
              <w:pStyle w:val="BodyText"/>
              <w:rPr>
                <w:b/>
              </w:rPr>
            </w:pPr>
            <w:r w:rsidRPr="00983AAB">
              <w:rPr>
                <w:b/>
              </w:rPr>
              <w:t>TASKS</w:t>
            </w:r>
            <w:r w:rsidR="004D0802" w:rsidRPr="00983AAB">
              <w:rPr>
                <w:b/>
              </w:rPr>
              <w:t>: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7"/>
              </w:numPr>
            </w:pPr>
            <w:r w:rsidRPr="00866B59">
              <w:t>Point to the vertical (up and down) and horizontal (left and right) Scroll Bars</w:t>
            </w:r>
          </w:p>
          <w:p w:rsidR="006B056E" w:rsidRPr="00866B59" w:rsidRDefault="006B056E" w:rsidP="00983AAB">
            <w:pPr>
              <w:pStyle w:val="BodyText"/>
              <w:numPr>
                <w:ilvl w:val="0"/>
                <w:numId w:val="47"/>
              </w:numPr>
            </w:pPr>
            <w:r w:rsidRPr="00866B59">
              <w:t>Use your mouse to scroll up and down and left and right.</w:t>
            </w:r>
          </w:p>
          <w:p w:rsidR="006B056E" w:rsidRPr="00EF62E2" w:rsidRDefault="006B056E" w:rsidP="006B056E">
            <w:pPr>
              <w:pStyle w:val="BodyText0"/>
              <w:ind w:left="720"/>
              <w:rPr>
                <w:sz w:val="24"/>
                <w:szCs w:val="24"/>
              </w:rPr>
            </w:pPr>
          </w:p>
        </w:tc>
      </w:tr>
    </w:tbl>
    <w:p w:rsidR="00260C42" w:rsidRDefault="00260C42" w:rsidP="00983AAB">
      <w:pPr>
        <w:pStyle w:val="Style1"/>
        <w:spacing w:before="0"/>
      </w:pPr>
      <w:r>
        <w:br w:type="page"/>
      </w:r>
      <w:r w:rsidR="000D330F">
        <w:lastRenderedPageBreak/>
        <w:t>The Home Tab</w:t>
      </w:r>
    </w:p>
    <w:p w:rsidR="002E1091" w:rsidRPr="002E1091" w:rsidRDefault="002E1091" w:rsidP="002E1091">
      <w:pPr>
        <w:rPr>
          <w:rFonts w:ascii="Arial" w:hAnsi="Arial"/>
          <w:spacing w:val="-5"/>
          <w:sz w:val="26"/>
        </w:rPr>
      </w:pPr>
      <w:r w:rsidRPr="002E1091">
        <w:rPr>
          <w:rFonts w:ascii="Arial Black" w:hAnsi="Arial Black"/>
          <w:spacing w:val="-10"/>
          <w:kern w:val="28"/>
          <w:sz w:val="24"/>
          <w:szCs w:val="16"/>
          <w:u w:val="single"/>
        </w:rPr>
        <w:t>Directions:</w:t>
      </w:r>
      <w:r w:rsidRPr="002E1091">
        <w:rPr>
          <w:rFonts w:ascii="Arial" w:hAnsi="Arial"/>
          <w:spacing w:val="-5"/>
          <w:sz w:val="26"/>
        </w:rPr>
        <w:t xml:space="preserve"> </w:t>
      </w:r>
    </w:p>
    <w:p w:rsidR="00132E5E" w:rsidRDefault="00132E5E" w:rsidP="00132E5E">
      <w:pPr>
        <w:rPr>
          <w:rFonts w:ascii="Arial" w:hAnsi="Arial"/>
          <w:spacing w:val="-5"/>
          <w:sz w:val="26"/>
        </w:rPr>
      </w:pPr>
    </w:p>
    <w:p w:rsidR="006B056E" w:rsidRPr="00260E28" w:rsidRDefault="006B056E" w:rsidP="00983AAB">
      <w:pPr>
        <w:pStyle w:val="BodyText"/>
      </w:pPr>
      <w:r w:rsidRPr="00260E28">
        <w:t xml:space="preserve">The Ribbon contains </w:t>
      </w:r>
      <w:r w:rsidRPr="00922B7A">
        <w:rPr>
          <w:u w:val="single"/>
        </w:rPr>
        <w:t>Tabs</w:t>
      </w:r>
      <w:r w:rsidRPr="00260E28">
        <w:t xml:space="preserve"> and </w:t>
      </w:r>
      <w:r w:rsidRPr="00922B7A">
        <w:rPr>
          <w:u w:val="single"/>
        </w:rPr>
        <w:t>Groups</w:t>
      </w:r>
      <w:r w:rsidRPr="00260E28">
        <w:t xml:space="preserve">.   In this activity we will focus on the </w:t>
      </w:r>
      <w:r w:rsidRPr="00826944">
        <w:rPr>
          <w:u w:val="single"/>
        </w:rPr>
        <w:t>Home Tab</w:t>
      </w:r>
      <w:r w:rsidRPr="00260E28">
        <w:t xml:space="preserve">.  </w:t>
      </w:r>
      <w:r>
        <w:t>You will write down the</w:t>
      </w:r>
      <w:r w:rsidR="00154665">
        <w:t xml:space="preserve"> function of the important commands</w:t>
      </w:r>
      <w:r>
        <w:t xml:space="preserve"> on the Home Tab and practice using each one.</w:t>
      </w:r>
    </w:p>
    <w:p w:rsidR="006B056E" w:rsidRPr="00983AAB" w:rsidRDefault="006B056E" w:rsidP="006B056E">
      <w:pPr>
        <w:pStyle w:val="Heading1"/>
      </w:pPr>
      <w:r w:rsidRPr="00983AAB">
        <w:t>Ribbon - Home Tab</w:t>
      </w:r>
    </w:p>
    <w:p w:rsidR="006B056E" w:rsidRDefault="00176682" w:rsidP="006B056E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889F3D" wp14:editId="2251D0F6">
                <wp:simplePos x="0" y="0"/>
                <wp:positionH relativeFrom="column">
                  <wp:posOffset>542925</wp:posOffset>
                </wp:positionH>
                <wp:positionV relativeFrom="paragraph">
                  <wp:posOffset>-635</wp:posOffset>
                </wp:positionV>
                <wp:extent cx="581025" cy="30480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26" style="position:absolute;margin-left:42.75pt;margin-top:-.05pt;width:45.75pt;height:2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CA3320" wp14:editId="63183095">
            <wp:extent cx="6438900" cy="10173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755" t="27867" r="14949" b="58587"/>
                    <a:stretch/>
                  </pic:blipFill>
                  <pic:spPr bwMode="auto">
                    <a:xfrm>
                      <a:off x="0" y="0"/>
                      <a:ext cx="6438900" cy="101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56E" w:rsidRDefault="006B056E" w:rsidP="006B056E">
      <w:pPr>
        <w:pStyle w:val="Heading1"/>
      </w:pPr>
      <w:r w:rsidRPr="00983AAB">
        <w:t>Font Group</w:t>
      </w:r>
    </w:p>
    <w:p w:rsidR="003571D6" w:rsidRPr="003571D6" w:rsidRDefault="003571D6" w:rsidP="003571D6">
      <w:pPr>
        <w:pStyle w:val="BodyText"/>
      </w:pPr>
      <w:r>
        <w:rPr>
          <w:noProof/>
        </w:rPr>
        <w:drawing>
          <wp:inline distT="0" distB="0" distL="0" distR="0" wp14:anchorId="320CBBCA" wp14:editId="2D8D114C">
            <wp:extent cx="6438900" cy="1017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755" t="27867" r="14949" b="58587"/>
                    <a:stretch/>
                  </pic:blipFill>
                  <pic:spPr bwMode="auto">
                    <a:xfrm>
                      <a:off x="0" y="0"/>
                      <a:ext cx="643890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1D6" w:rsidRDefault="003571D6" w:rsidP="00983AAB">
      <w:pPr>
        <w:pStyle w:val="BodyText"/>
      </w:pPr>
    </w:p>
    <w:p w:rsidR="00333EE7" w:rsidRDefault="006B056E" w:rsidP="00983AAB">
      <w:pPr>
        <w:pStyle w:val="BodyText"/>
      </w:pPr>
      <w:r>
        <w:t xml:space="preserve">Circle the Font Group on the picture </w:t>
      </w:r>
      <w:r w:rsidRPr="00036F06">
        <w:rPr>
          <w:u w:val="single"/>
        </w:rPr>
        <w:t>above</w:t>
      </w:r>
      <w:r>
        <w:t xml:space="preserve">.  </w:t>
      </w:r>
      <w:r w:rsidRPr="00FC0B53">
        <w:t xml:space="preserve">Move </w:t>
      </w:r>
      <w:r w:rsidR="00456949">
        <w:t>your mouse over each of the commands</w:t>
      </w:r>
      <w:r>
        <w:t xml:space="preserve"> named below</w:t>
      </w:r>
      <w:r w:rsidRPr="00FC0B53">
        <w:t xml:space="preserve"> in the </w:t>
      </w:r>
      <w:r>
        <w:t>Font</w:t>
      </w:r>
      <w:r w:rsidRPr="00FC0B53">
        <w:t xml:space="preserve"> Group</w:t>
      </w:r>
      <w:r w:rsidR="000D24C3">
        <w:t>,</w:t>
      </w:r>
      <w:r w:rsidR="00456949">
        <w:t xml:space="preserve"> using the </w:t>
      </w:r>
      <w:r w:rsidR="00456949" w:rsidRPr="00456949">
        <w:rPr>
          <w:u w:val="single"/>
        </w:rPr>
        <w:t>Screen Tip</w:t>
      </w:r>
      <w:r w:rsidR="00036F06">
        <w:t xml:space="preserve"> write down the shortcut and the function of each one </w:t>
      </w:r>
      <w:r w:rsidR="000D24C3">
        <w:t>in</w:t>
      </w:r>
      <w:r w:rsidR="00036F06">
        <w:t xml:space="preserve"> </w:t>
      </w:r>
      <w:r w:rsidR="000D24C3">
        <w:t>the table located in</w:t>
      </w:r>
      <w:r w:rsidR="00036F06">
        <w:t xml:space="preserve"> the next page.</w:t>
      </w:r>
    </w:p>
    <w:p w:rsidR="00333EE7" w:rsidRDefault="00333EE7" w:rsidP="00983AAB">
      <w:pPr>
        <w:pStyle w:val="BodyText"/>
      </w:pPr>
    </w:p>
    <w:p w:rsidR="00333EE7" w:rsidRDefault="00333EE7" w:rsidP="00983AAB">
      <w:pPr>
        <w:pStyle w:val="BodyText"/>
      </w:pPr>
      <w:r>
        <w:rPr>
          <w:rFonts w:cs="Arial"/>
          <w:noProof/>
          <w:sz w:val="20"/>
        </w:rPr>
        <w:drawing>
          <wp:anchor distT="0" distB="0" distL="114300" distR="114300" simplePos="0" relativeHeight="251764736" behindDoc="0" locked="0" layoutInCell="1" allowOverlap="1" wp14:anchorId="17DD4D14" wp14:editId="1FE2C226">
            <wp:simplePos x="0" y="0"/>
            <wp:positionH relativeFrom="column">
              <wp:posOffset>1200150</wp:posOffset>
            </wp:positionH>
            <wp:positionV relativeFrom="paragraph">
              <wp:posOffset>577216</wp:posOffset>
            </wp:positionV>
            <wp:extent cx="322580" cy="346722"/>
            <wp:effectExtent l="0" t="0" r="0" b="0"/>
            <wp:wrapNone/>
            <wp:docPr id="12" name="il_fi" descr="http://4.bp.blogspot.com/_fFl015dzuoc/StXVjpe-WiI/AAAAAAAABPs/96yyF13Ykvo/s400/vector-mouse-cur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fFl015dzuoc/StXVjpe-WiI/AAAAAAAABPs/96yyF13Ykvo/s400/vector-mouse-curs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9" b="67841"/>
                    <a:stretch/>
                  </pic:blipFill>
                  <pic:spPr bwMode="auto">
                    <a:xfrm>
                      <a:off x="0" y="0"/>
                      <a:ext cx="322580" cy="3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3EE307" wp14:editId="5C98585C">
                <wp:simplePos x="0" y="0"/>
                <wp:positionH relativeFrom="column">
                  <wp:posOffset>-85725</wp:posOffset>
                </wp:positionH>
                <wp:positionV relativeFrom="paragraph">
                  <wp:posOffset>1062355</wp:posOffset>
                </wp:positionV>
                <wp:extent cx="1809750" cy="48577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-6.75pt;margin-top:83.65pt;width:142.5pt;height:38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B82B2F0" wp14:editId="40178225">
            <wp:extent cx="5751943" cy="1552755"/>
            <wp:effectExtent l="0" t="0" r="127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8172" b="77746"/>
                    <a:stretch/>
                  </pic:blipFill>
                  <pic:spPr bwMode="auto">
                    <a:xfrm>
                      <a:off x="0" y="0"/>
                      <a:ext cx="5751943" cy="15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EE7" w:rsidRDefault="00333EE7" w:rsidP="00983AAB">
      <w:pPr>
        <w:pStyle w:val="BodyText"/>
      </w:pPr>
    </w:p>
    <w:p w:rsidR="006B056E" w:rsidRDefault="006B056E" w:rsidP="006B056E">
      <w:pPr>
        <w:rPr>
          <w:sz w:val="28"/>
          <w:szCs w:val="28"/>
        </w:rPr>
      </w:pPr>
    </w:p>
    <w:p w:rsidR="00036F06" w:rsidRDefault="00036F06" w:rsidP="006B056E">
      <w:pPr>
        <w:rPr>
          <w:sz w:val="28"/>
          <w:szCs w:val="28"/>
        </w:rPr>
      </w:pPr>
    </w:p>
    <w:p w:rsidR="00132E5E" w:rsidRDefault="00132E5E" w:rsidP="006B056E">
      <w:pPr>
        <w:rPr>
          <w:sz w:val="28"/>
          <w:szCs w:val="28"/>
        </w:rPr>
      </w:pPr>
    </w:p>
    <w:p w:rsidR="00132E5E" w:rsidRPr="00FC0B53" w:rsidRDefault="00132E5E" w:rsidP="006B056E">
      <w:pPr>
        <w:rPr>
          <w:sz w:val="28"/>
          <w:szCs w:val="28"/>
        </w:rPr>
      </w:pPr>
    </w:p>
    <w:tbl>
      <w:tblPr>
        <w:tblStyle w:val="TableGrid"/>
        <w:tblW w:w="9180" w:type="dxa"/>
        <w:tblInd w:w="198" w:type="dxa"/>
        <w:tblLook w:val="04A0" w:firstRow="1" w:lastRow="0" w:firstColumn="1" w:lastColumn="0" w:noHBand="0" w:noVBand="1"/>
      </w:tblPr>
      <w:tblGrid>
        <w:gridCol w:w="1342"/>
        <w:gridCol w:w="2456"/>
        <w:gridCol w:w="5382"/>
      </w:tblGrid>
      <w:tr w:rsidR="006B056E" w:rsidRPr="00FC0B53" w:rsidTr="000D24C3">
        <w:trPr>
          <w:tblHeader/>
        </w:trPr>
        <w:tc>
          <w:tcPr>
            <w:tcW w:w="1342" w:type="dxa"/>
            <w:shd w:val="clear" w:color="auto" w:fill="C6D9F1" w:themeFill="text2" w:themeFillTint="33"/>
          </w:tcPr>
          <w:p w:rsidR="006B056E" w:rsidRPr="000D24C3" w:rsidRDefault="006B056E" w:rsidP="006B056E">
            <w:pPr>
              <w:rPr>
                <w:b/>
                <w:sz w:val="36"/>
                <w:szCs w:val="28"/>
              </w:rPr>
            </w:pPr>
            <w:r w:rsidRPr="000D24C3">
              <w:rPr>
                <w:b/>
                <w:sz w:val="36"/>
                <w:szCs w:val="28"/>
              </w:rPr>
              <w:t>Name</w:t>
            </w:r>
          </w:p>
        </w:tc>
        <w:tc>
          <w:tcPr>
            <w:tcW w:w="2456" w:type="dxa"/>
            <w:shd w:val="clear" w:color="auto" w:fill="C6D9F1" w:themeFill="text2" w:themeFillTint="33"/>
          </w:tcPr>
          <w:p w:rsidR="006B056E" w:rsidRPr="000D24C3" w:rsidRDefault="006B056E" w:rsidP="006B056E">
            <w:pPr>
              <w:jc w:val="center"/>
              <w:rPr>
                <w:b/>
                <w:sz w:val="36"/>
                <w:szCs w:val="28"/>
              </w:rPr>
            </w:pPr>
            <w:r w:rsidRPr="000D24C3">
              <w:rPr>
                <w:b/>
                <w:sz w:val="36"/>
                <w:szCs w:val="28"/>
              </w:rPr>
              <w:t>Shortcut Keys</w:t>
            </w:r>
          </w:p>
        </w:tc>
        <w:tc>
          <w:tcPr>
            <w:tcW w:w="5382" w:type="dxa"/>
            <w:shd w:val="clear" w:color="auto" w:fill="C6D9F1" w:themeFill="text2" w:themeFillTint="33"/>
          </w:tcPr>
          <w:p w:rsidR="006B056E" w:rsidRPr="000D24C3" w:rsidRDefault="006B056E" w:rsidP="006B056E">
            <w:pPr>
              <w:rPr>
                <w:b/>
                <w:sz w:val="36"/>
                <w:szCs w:val="28"/>
              </w:rPr>
            </w:pPr>
            <w:r w:rsidRPr="000D24C3">
              <w:rPr>
                <w:b/>
                <w:sz w:val="36"/>
                <w:szCs w:val="28"/>
              </w:rPr>
              <w:t>Function</w:t>
            </w:r>
          </w:p>
        </w:tc>
      </w:tr>
      <w:tr w:rsidR="006B056E" w:rsidRPr="00FC0B53" w:rsidTr="006B056E">
        <w:tc>
          <w:tcPr>
            <w:tcW w:w="1342" w:type="dxa"/>
          </w:tcPr>
          <w:p w:rsidR="006B056E" w:rsidRPr="00FC0B53" w:rsidRDefault="006B056E" w:rsidP="00333EE7">
            <w:pPr>
              <w:pStyle w:val="BodyText"/>
            </w:pPr>
          </w:p>
          <w:p w:rsidR="006B056E" w:rsidRPr="00FC0B53" w:rsidRDefault="006B056E" w:rsidP="00333EE7">
            <w:pPr>
              <w:pStyle w:val="BodyText"/>
            </w:pPr>
            <w:r>
              <w:t>Font</w:t>
            </w:r>
          </w:p>
        </w:tc>
        <w:tc>
          <w:tcPr>
            <w:tcW w:w="2456" w:type="dxa"/>
          </w:tcPr>
          <w:p w:rsidR="006B056E" w:rsidRPr="00FC0B53" w:rsidRDefault="006B056E" w:rsidP="00333EE7">
            <w:pPr>
              <w:pStyle w:val="BodyText"/>
            </w:pPr>
          </w:p>
          <w:p w:rsidR="006B056E" w:rsidRPr="00333EE7" w:rsidRDefault="006B056E" w:rsidP="00333EE7">
            <w:pPr>
              <w:pStyle w:val="BodyText"/>
              <w:rPr>
                <w:rFonts w:ascii="Bradley Hand ITC" w:hAnsi="Bradley Hand ITC"/>
                <w:b/>
                <w:sz w:val="32"/>
                <w:szCs w:val="32"/>
              </w:rPr>
            </w:pPr>
            <w:r w:rsidRPr="00333EE7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Ctrl + Shift + F</w:t>
            </w:r>
          </w:p>
        </w:tc>
        <w:tc>
          <w:tcPr>
            <w:tcW w:w="5382" w:type="dxa"/>
          </w:tcPr>
          <w:p w:rsidR="006B056E" w:rsidRPr="00FC0B53" w:rsidRDefault="006B056E" w:rsidP="006B056E">
            <w:pPr>
              <w:rPr>
                <w:sz w:val="28"/>
                <w:szCs w:val="28"/>
              </w:rPr>
            </w:pPr>
          </w:p>
          <w:p w:rsidR="006B056E" w:rsidRPr="00FC0B53" w:rsidRDefault="006B056E" w:rsidP="00333EE7">
            <w:pPr>
              <w:pStyle w:val="Body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33EE7" w:rsidRPr="00333EE7">
              <w:rPr>
                <w:rFonts w:ascii="Bradley Hand ITC" w:hAnsi="Bradley Hand ITC"/>
                <w:b/>
                <w:color w:val="002060"/>
                <w:sz w:val="32"/>
              </w:rPr>
              <w:t>Changes the font face</w:t>
            </w:r>
          </w:p>
          <w:p w:rsidR="006B056E" w:rsidRPr="00FC0B53" w:rsidRDefault="006B056E" w:rsidP="006B056E">
            <w:pPr>
              <w:rPr>
                <w:sz w:val="28"/>
                <w:szCs w:val="28"/>
              </w:rPr>
            </w:pPr>
          </w:p>
        </w:tc>
      </w:tr>
      <w:tr w:rsidR="006B056E" w:rsidRPr="00FC0B53" w:rsidTr="006B056E">
        <w:tc>
          <w:tcPr>
            <w:tcW w:w="1342" w:type="dxa"/>
          </w:tcPr>
          <w:p w:rsidR="006B056E" w:rsidRDefault="006B056E" w:rsidP="00333EE7">
            <w:pPr>
              <w:pStyle w:val="BodyText"/>
            </w:pPr>
          </w:p>
          <w:p w:rsidR="006B056E" w:rsidRPr="00FC0B53" w:rsidRDefault="006B056E" w:rsidP="00333EE7">
            <w:pPr>
              <w:pStyle w:val="BodyText"/>
            </w:pPr>
            <w:r>
              <w:t>Font Size</w:t>
            </w:r>
          </w:p>
        </w:tc>
        <w:tc>
          <w:tcPr>
            <w:tcW w:w="2456" w:type="dxa"/>
          </w:tcPr>
          <w:p w:rsidR="006B056E" w:rsidRDefault="006B056E" w:rsidP="00333EE7">
            <w:pPr>
              <w:pStyle w:val="BodyText"/>
            </w:pPr>
          </w:p>
          <w:p w:rsidR="006B056E" w:rsidRPr="00333EE7" w:rsidRDefault="006B056E" w:rsidP="00333EE7">
            <w:pPr>
              <w:pStyle w:val="BodyText"/>
              <w:rPr>
                <w:sz w:val="32"/>
                <w:szCs w:val="32"/>
              </w:rPr>
            </w:pPr>
            <w:r w:rsidRPr="00333EE7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Ctrl + Shift + P</w:t>
            </w:r>
          </w:p>
        </w:tc>
        <w:tc>
          <w:tcPr>
            <w:tcW w:w="5382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B056E" w:rsidRDefault="006B056E" w:rsidP="006B056E">
            <w:pPr>
              <w:rPr>
                <w:sz w:val="28"/>
                <w:szCs w:val="28"/>
              </w:rPr>
            </w:pPr>
          </w:p>
          <w:p w:rsidR="006B056E" w:rsidRPr="00FC0B53" w:rsidRDefault="006B056E" w:rsidP="006B056E">
            <w:pPr>
              <w:rPr>
                <w:sz w:val="28"/>
                <w:szCs w:val="28"/>
              </w:rPr>
            </w:pPr>
          </w:p>
        </w:tc>
      </w:tr>
      <w:tr w:rsidR="006B056E" w:rsidRPr="00FC0B53" w:rsidTr="006B056E">
        <w:tc>
          <w:tcPr>
            <w:tcW w:w="1342" w:type="dxa"/>
          </w:tcPr>
          <w:p w:rsidR="006B056E" w:rsidRDefault="006B056E" w:rsidP="00333EE7">
            <w:pPr>
              <w:pStyle w:val="BodyText"/>
            </w:pPr>
          </w:p>
          <w:p w:rsidR="006B056E" w:rsidRPr="00FC0B53" w:rsidRDefault="006B056E" w:rsidP="00333EE7">
            <w:pPr>
              <w:pStyle w:val="BodyText"/>
            </w:pPr>
            <w:r>
              <w:t>Bold</w:t>
            </w:r>
          </w:p>
        </w:tc>
        <w:tc>
          <w:tcPr>
            <w:tcW w:w="2456" w:type="dxa"/>
          </w:tcPr>
          <w:p w:rsidR="006B056E" w:rsidRDefault="006B056E" w:rsidP="00333EE7">
            <w:pPr>
              <w:pStyle w:val="BodyText"/>
            </w:pPr>
            <w:r>
              <w:t xml:space="preserve"> </w:t>
            </w:r>
          </w:p>
          <w:p w:rsidR="006B056E" w:rsidRDefault="006B056E" w:rsidP="00333EE7">
            <w:pPr>
              <w:pStyle w:val="BodyText"/>
            </w:pPr>
          </w:p>
          <w:p w:rsidR="006B056E" w:rsidRPr="00FC0B53" w:rsidRDefault="006B056E" w:rsidP="00333EE7">
            <w:pPr>
              <w:pStyle w:val="BodyText"/>
            </w:pPr>
          </w:p>
        </w:tc>
        <w:tc>
          <w:tcPr>
            <w:tcW w:w="5382" w:type="dxa"/>
          </w:tcPr>
          <w:p w:rsidR="006B056E" w:rsidRPr="00FC0B53" w:rsidRDefault="006B056E" w:rsidP="006B05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6B056E" w:rsidRPr="00FC0B53" w:rsidTr="006B056E">
        <w:tc>
          <w:tcPr>
            <w:tcW w:w="1342" w:type="dxa"/>
          </w:tcPr>
          <w:p w:rsidR="006B056E" w:rsidRDefault="006B056E" w:rsidP="00333EE7">
            <w:pPr>
              <w:pStyle w:val="BodyText"/>
            </w:pPr>
          </w:p>
          <w:p w:rsidR="006B056E" w:rsidRDefault="006B056E" w:rsidP="00333EE7">
            <w:pPr>
              <w:pStyle w:val="BodyText"/>
            </w:pPr>
            <w:r>
              <w:t>Italics</w:t>
            </w:r>
          </w:p>
        </w:tc>
        <w:tc>
          <w:tcPr>
            <w:tcW w:w="2456" w:type="dxa"/>
          </w:tcPr>
          <w:p w:rsidR="006B056E" w:rsidRDefault="006B056E" w:rsidP="00333EE7">
            <w:pPr>
              <w:pStyle w:val="BodyText"/>
            </w:pPr>
          </w:p>
          <w:p w:rsidR="006B056E" w:rsidRDefault="006B056E" w:rsidP="00333EE7">
            <w:pPr>
              <w:pStyle w:val="BodyText"/>
            </w:pPr>
          </w:p>
          <w:p w:rsidR="006B056E" w:rsidRDefault="006B056E" w:rsidP="00333EE7">
            <w:pPr>
              <w:pStyle w:val="BodyText"/>
            </w:pPr>
          </w:p>
        </w:tc>
        <w:tc>
          <w:tcPr>
            <w:tcW w:w="5382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</w:tc>
      </w:tr>
      <w:tr w:rsidR="006B056E" w:rsidRPr="00FC0B53" w:rsidTr="006B056E">
        <w:tc>
          <w:tcPr>
            <w:tcW w:w="1342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  <w:p w:rsidR="006B056E" w:rsidRDefault="006B056E" w:rsidP="00333EE7">
            <w:pPr>
              <w:pStyle w:val="BodyText"/>
            </w:pPr>
            <w:r>
              <w:t>Underline</w:t>
            </w:r>
          </w:p>
        </w:tc>
        <w:tc>
          <w:tcPr>
            <w:tcW w:w="2456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  <w:p w:rsidR="006B056E" w:rsidRDefault="006B056E" w:rsidP="006B056E">
            <w:pPr>
              <w:rPr>
                <w:sz w:val="28"/>
                <w:szCs w:val="28"/>
              </w:rPr>
            </w:pPr>
          </w:p>
          <w:p w:rsidR="006B056E" w:rsidRDefault="006B056E" w:rsidP="006B056E">
            <w:pPr>
              <w:rPr>
                <w:sz w:val="28"/>
                <w:szCs w:val="28"/>
              </w:rPr>
            </w:pPr>
          </w:p>
        </w:tc>
        <w:tc>
          <w:tcPr>
            <w:tcW w:w="5382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</w:tc>
      </w:tr>
      <w:tr w:rsidR="00036F06" w:rsidRPr="00FC0B53" w:rsidTr="006B056E">
        <w:tc>
          <w:tcPr>
            <w:tcW w:w="1342" w:type="dxa"/>
          </w:tcPr>
          <w:p w:rsidR="00FD7B3C" w:rsidRDefault="00FD7B3C" w:rsidP="00036F06">
            <w:pPr>
              <w:rPr>
                <w:sz w:val="28"/>
                <w:szCs w:val="28"/>
              </w:rPr>
            </w:pPr>
          </w:p>
          <w:p w:rsidR="00036F06" w:rsidRPr="00154665" w:rsidRDefault="00036F06" w:rsidP="00154665">
            <w:pPr>
              <w:pStyle w:val="BodyText"/>
            </w:pPr>
            <w:r w:rsidRPr="00154665">
              <w:t>Grow Font</w:t>
            </w:r>
          </w:p>
          <w:p w:rsidR="00036F06" w:rsidRDefault="00036F06" w:rsidP="006B056E">
            <w:pPr>
              <w:rPr>
                <w:sz w:val="28"/>
                <w:szCs w:val="28"/>
              </w:rPr>
            </w:pPr>
          </w:p>
        </w:tc>
        <w:tc>
          <w:tcPr>
            <w:tcW w:w="2456" w:type="dxa"/>
          </w:tcPr>
          <w:p w:rsidR="00036F06" w:rsidRDefault="00036F06" w:rsidP="006B056E">
            <w:pPr>
              <w:rPr>
                <w:sz w:val="28"/>
                <w:szCs w:val="28"/>
              </w:rPr>
            </w:pPr>
          </w:p>
        </w:tc>
        <w:tc>
          <w:tcPr>
            <w:tcW w:w="5382" w:type="dxa"/>
          </w:tcPr>
          <w:p w:rsidR="00036F06" w:rsidRDefault="00036F06" w:rsidP="006B056E">
            <w:pPr>
              <w:rPr>
                <w:sz w:val="28"/>
                <w:szCs w:val="28"/>
              </w:rPr>
            </w:pPr>
          </w:p>
        </w:tc>
      </w:tr>
      <w:tr w:rsidR="00036F06" w:rsidRPr="00FC0B53" w:rsidTr="006B056E">
        <w:tc>
          <w:tcPr>
            <w:tcW w:w="1342" w:type="dxa"/>
          </w:tcPr>
          <w:p w:rsidR="00FD7B3C" w:rsidRDefault="00FD7B3C" w:rsidP="00036F06">
            <w:pPr>
              <w:rPr>
                <w:sz w:val="28"/>
                <w:szCs w:val="28"/>
              </w:rPr>
            </w:pPr>
          </w:p>
          <w:p w:rsidR="00036F06" w:rsidRPr="0081231B" w:rsidRDefault="00036F06" w:rsidP="0081231B">
            <w:pPr>
              <w:pStyle w:val="BodyText"/>
            </w:pPr>
            <w:r w:rsidRPr="0081231B">
              <w:t>Shrink Font</w:t>
            </w:r>
          </w:p>
          <w:p w:rsidR="00036F06" w:rsidRDefault="00036F06" w:rsidP="006B056E">
            <w:pPr>
              <w:rPr>
                <w:sz w:val="28"/>
                <w:szCs w:val="28"/>
              </w:rPr>
            </w:pPr>
          </w:p>
        </w:tc>
        <w:tc>
          <w:tcPr>
            <w:tcW w:w="2456" w:type="dxa"/>
          </w:tcPr>
          <w:p w:rsidR="00036F06" w:rsidRDefault="00036F06" w:rsidP="006B056E">
            <w:pPr>
              <w:rPr>
                <w:sz w:val="28"/>
                <w:szCs w:val="28"/>
              </w:rPr>
            </w:pPr>
          </w:p>
        </w:tc>
        <w:tc>
          <w:tcPr>
            <w:tcW w:w="5382" w:type="dxa"/>
          </w:tcPr>
          <w:p w:rsidR="00036F06" w:rsidRDefault="00036F06" w:rsidP="006B056E">
            <w:pPr>
              <w:rPr>
                <w:sz w:val="28"/>
                <w:szCs w:val="28"/>
              </w:rPr>
            </w:pPr>
          </w:p>
        </w:tc>
      </w:tr>
      <w:tr w:rsidR="00036F06" w:rsidRPr="00FC0B53" w:rsidTr="006B056E">
        <w:tc>
          <w:tcPr>
            <w:tcW w:w="1342" w:type="dxa"/>
          </w:tcPr>
          <w:p w:rsidR="00FD7B3C" w:rsidRDefault="00FD7B3C" w:rsidP="006B056E">
            <w:pPr>
              <w:rPr>
                <w:sz w:val="28"/>
                <w:szCs w:val="28"/>
              </w:rPr>
            </w:pPr>
          </w:p>
          <w:p w:rsidR="00036F06" w:rsidRPr="00154665" w:rsidRDefault="00036F06" w:rsidP="00154665">
            <w:pPr>
              <w:pStyle w:val="BodyText"/>
            </w:pPr>
            <w:r w:rsidRPr="00154665">
              <w:t>Font Color</w:t>
            </w:r>
          </w:p>
          <w:p w:rsidR="00FD7B3C" w:rsidRDefault="00FD7B3C" w:rsidP="006B056E">
            <w:pPr>
              <w:rPr>
                <w:sz w:val="28"/>
                <w:szCs w:val="28"/>
              </w:rPr>
            </w:pPr>
          </w:p>
        </w:tc>
        <w:tc>
          <w:tcPr>
            <w:tcW w:w="2456" w:type="dxa"/>
          </w:tcPr>
          <w:p w:rsidR="00036F06" w:rsidRPr="00FD7B3C" w:rsidRDefault="00036F06" w:rsidP="00036F06">
            <w:pPr>
              <w:pStyle w:val="BodyText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  <w:r w:rsidRPr="00FD7B3C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No shortcut</w:t>
            </w:r>
          </w:p>
          <w:p w:rsidR="00036F06" w:rsidRPr="00FD7B3C" w:rsidRDefault="00036F06" w:rsidP="006B056E">
            <w:pPr>
              <w:rPr>
                <w:rFonts w:ascii="Bradley Hand ITC" w:hAnsi="Bradley Hand ITC"/>
                <w:b/>
                <w:color w:val="002060"/>
                <w:spacing w:val="-5"/>
                <w:sz w:val="32"/>
                <w:szCs w:val="32"/>
              </w:rPr>
            </w:pPr>
          </w:p>
        </w:tc>
        <w:tc>
          <w:tcPr>
            <w:tcW w:w="5382" w:type="dxa"/>
          </w:tcPr>
          <w:p w:rsidR="00036F06" w:rsidRDefault="00036F06" w:rsidP="006B056E">
            <w:pPr>
              <w:rPr>
                <w:sz w:val="28"/>
                <w:szCs w:val="28"/>
              </w:rPr>
            </w:pPr>
          </w:p>
        </w:tc>
      </w:tr>
      <w:tr w:rsidR="00036F06" w:rsidRPr="00FC0B53" w:rsidTr="006B056E">
        <w:tc>
          <w:tcPr>
            <w:tcW w:w="1342" w:type="dxa"/>
          </w:tcPr>
          <w:p w:rsidR="00FD7B3C" w:rsidRDefault="00FD7B3C" w:rsidP="0098683B">
            <w:pPr>
              <w:rPr>
                <w:sz w:val="28"/>
                <w:szCs w:val="28"/>
              </w:rPr>
            </w:pPr>
          </w:p>
          <w:p w:rsidR="00036F06" w:rsidRPr="00154665" w:rsidRDefault="00036F06" w:rsidP="00154665">
            <w:pPr>
              <w:pStyle w:val="BodyText"/>
            </w:pPr>
            <w:r w:rsidRPr="00154665">
              <w:t>Text Highlight Color</w:t>
            </w:r>
          </w:p>
          <w:p w:rsidR="00FD7B3C" w:rsidRDefault="00FD7B3C" w:rsidP="0098683B">
            <w:pPr>
              <w:rPr>
                <w:sz w:val="28"/>
                <w:szCs w:val="28"/>
              </w:rPr>
            </w:pPr>
          </w:p>
        </w:tc>
        <w:tc>
          <w:tcPr>
            <w:tcW w:w="2456" w:type="dxa"/>
          </w:tcPr>
          <w:p w:rsidR="00036F06" w:rsidRDefault="00036F06" w:rsidP="0098683B">
            <w:pPr>
              <w:jc w:val="center"/>
              <w:rPr>
                <w:sz w:val="24"/>
                <w:szCs w:val="28"/>
              </w:rPr>
            </w:pPr>
          </w:p>
          <w:p w:rsidR="00036F06" w:rsidRPr="00FD7B3C" w:rsidRDefault="00036F06" w:rsidP="0098683B">
            <w:pPr>
              <w:pStyle w:val="BodyText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  <w:r w:rsidRPr="00FD7B3C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No shortcut</w:t>
            </w:r>
          </w:p>
          <w:p w:rsidR="00036F06" w:rsidRDefault="00036F06" w:rsidP="0098683B">
            <w:pPr>
              <w:jc w:val="center"/>
              <w:rPr>
                <w:sz w:val="24"/>
                <w:szCs w:val="28"/>
              </w:rPr>
            </w:pPr>
          </w:p>
          <w:p w:rsidR="00036F06" w:rsidRDefault="00036F06" w:rsidP="009868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2" w:type="dxa"/>
          </w:tcPr>
          <w:p w:rsidR="00036F06" w:rsidRDefault="00036F06" w:rsidP="006B056E">
            <w:pPr>
              <w:rPr>
                <w:sz w:val="28"/>
                <w:szCs w:val="28"/>
              </w:rPr>
            </w:pPr>
          </w:p>
        </w:tc>
      </w:tr>
    </w:tbl>
    <w:p w:rsidR="006B056E" w:rsidRDefault="006B056E"/>
    <w:p w:rsidR="002E1091" w:rsidRDefault="002E1091">
      <w:pPr>
        <w:rPr>
          <w:rFonts w:ascii="Arial Black" w:hAnsi="Arial Black"/>
          <w:color w:val="808080"/>
          <w:spacing w:val="-25"/>
          <w:kern w:val="28"/>
          <w:sz w:val="32"/>
        </w:rPr>
      </w:pPr>
      <w:r>
        <w:br w:type="page"/>
      </w:r>
    </w:p>
    <w:p w:rsidR="006B056E" w:rsidRDefault="0005553E" w:rsidP="0005553E">
      <w:pPr>
        <w:pStyle w:val="Heading1"/>
      </w:pPr>
      <w:r>
        <w:lastRenderedPageBreak/>
        <w:t>Task</w:t>
      </w:r>
      <w:r w:rsidR="006B056E">
        <w:t xml:space="preserve"> 1 – </w:t>
      </w:r>
      <w:r w:rsidR="00874028">
        <w:t>Font Group Practice</w:t>
      </w:r>
    </w:p>
    <w:p w:rsidR="002E1091" w:rsidRDefault="002E1091" w:rsidP="002E1091">
      <w:pPr>
        <w:rPr>
          <w:rFonts w:ascii="Arial" w:hAnsi="Arial"/>
          <w:spacing w:val="-5"/>
          <w:sz w:val="26"/>
        </w:rPr>
      </w:pPr>
      <w:r w:rsidRPr="002E1091">
        <w:rPr>
          <w:rFonts w:ascii="Arial Black" w:hAnsi="Arial Black"/>
          <w:spacing w:val="-10"/>
          <w:kern w:val="28"/>
          <w:sz w:val="24"/>
          <w:szCs w:val="16"/>
          <w:u w:val="single"/>
        </w:rPr>
        <w:t>Directions:</w:t>
      </w:r>
      <w:r w:rsidRPr="002E1091">
        <w:rPr>
          <w:rFonts w:ascii="Arial" w:hAnsi="Arial"/>
          <w:spacing w:val="-5"/>
          <w:sz w:val="26"/>
        </w:rPr>
        <w:t xml:space="preserve"> </w:t>
      </w:r>
    </w:p>
    <w:p w:rsidR="003E624A" w:rsidRPr="002E1091" w:rsidRDefault="003E624A" w:rsidP="002E1091">
      <w:pPr>
        <w:rPr>
          <w:rFonts w:ascii="Arial" w:hAnsi="Arial"/>
          <w:spacing w:val="-5"/>
          <w:sz w:val="26"/>
        </w:rPr>
      </w:pPr>
    </w:p>
    <w:p w:rsidR="002E1091" w:rsidRDefault="002E1091" w:rsidP="002E1091">
      <w:pPr>
        <w:pStyle w:val="BodyText"/>
      </w:pPr>
      <w:r>
        <w:t xml:space="preserve">Fallow </w:t>
      </w:r>
      <w:r w:rsidRPr="003E624A">
        <w:rPr>
          <w:u w:val="single"/>
        </w:rPr>
        <w:t>step by step</w:t>
      </w:r>
      <w:r>
        <w:t xml:space="preserve"> to complete the next assignment.</w:t>
      </w:r>
    </w:p>
    <w:p w:rsidR="002E1091" w:rsidRPr="002E1091" w:rsidRDefault="002E1091" w:rsidP="002E1091">
      <w:pPr>
        <w:pStyle w:val="BodyText"/>
      </w:pPr>
    </w:p>
    <w:tbl>
      <w:tblPr>
        <w:tblStyle w:val="TableGrid"/>
        <w:tblW w:w="9180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6B056E" w:rsidRPr="006B056E" w:rsidTr="00CC6C67">
        <w:trPr>
          <w:trHeight w:val="4140"/>
        </w:trPr>
        <w:tc>
          <w:tcPr>
            <w:tcW w:w="9180" w:type="dxa"/>
            <w:shd w:val="clear" w:color="auto" w:fill="D9D9D9" w:themeFill="background1" w:themeFillShade="D9"/>
          </w:tcPr>
          <w:p w:rsidR="006B056E" w:rsidRDefault="002E1091" w:rsidP="002E1091">
            <w:pPr>
              <w:pStyle w:val="BodyText"/>
              <w:spacing w:line="240" w:lineRule="auto"/>
              <w:jc w:val="left"/>
              <w:rPr>
                <w:rFonts w:ascii="Arial Black" w:hAnsi="Arial Black"/>
                <w:spacing w:val="-10"/>
                <w:kern w:val="28"/>
                <w:sz w:val="24"/>
                <w:szCs w:val="16"/>
                <w:u w:val="single"/>
              </w:rPr>
            </w:pPr>
            <w:r w:rsidRPr="004F670C">
              <w:rPr>
                <w:rFonts w:ascii="Arial Black" w:hAnsi="Arial Black"/>
                <w:spacing w:val="-10"/>
                <w:kern w:val="28"/>
                <w:sz w:val="24"/>
                <w:szCs w:val="16"/>
                <w:u w:val="single"/>
              </w:rPr>
              <w:t>Part 1</w:t>
            </w:r>
            <w:r w:rsidRPr="004F670C">
              <w:rPr>
                <w:rFonts w:ascii="Arial Black" w:hAnsi="Arial Black"/>
                <w:spacing w:val="-10"/>
                <w:kern w:val="28"/>
                <w:sz w:val="24"/>
                <w:szCs w:val="16"/>
              </w:rPr>
              <w:t>: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3"/>
              </w:numPr>
            </w:pPr>
            <w:r w:rsidRPr="00483757">
              <w:t>Type your name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3"/>
              </w:numPr>
            </w:pPr>
            <w:r w:rsidRPr="00483757">
              <w:t>Hit Enter to go to the next line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3"/>
              </w:numPr>
            </w:pPr>
            <w:r w:rsidRPr="00483757">
              <w:t>Type your address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3"/>
              </w:numPr>
            </w:pPr>
            <w:r w:rsidRPr="00483757">
              <w:t>Hit Enter to go to the next line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3"/>
              </w:numPr>
            </w:pPr>
            <w:r w:rsidRPr="00483757">
              <w:t>Type your favorite color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3"/>
              </w:numPr>
            </w:pPr>
            <w:r w:rsidRPr="00483757">
              <w:t>Hit Enter to go to the next line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3"/>
              </w:numPr>
            </w:pPr>
            <w:r w:rsidRPr="00483757">
              <w:t>Type your home country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3"/>
              </w:numPr>
            </w:pPr>
            <w:r w:rsidRPr="00483757">
              <w:t>Hit Enter to go to the next line</w:t>
            </w:r>
          </w:p>
          <w:p w:rsidR="006B056E" w:rsidRPr="006B056E" w:rsidRDefault="006B056E" w:rsidP="00983AAB">
            <w:pPr>
              <w:pStyle w:val="BodyText"/>
              <w:numPr>
                <w:ilvl w:val="0"/>
                <w:numId w:val="33"/>
              </w:numPr>
              <w:rPr>
                <w:b/>
                <w:sz w:val="32"/>
              </w:rPr>
            </w:pPr>
            <w:r w:rsidRPr="00483757">
              <w:t>Type your favorite hobby</w:t>
            </w:r>
          </w:p>
        </w:tc>
      </w:tr>
    </w:tbl>
    <w:p w:rsidR="006B056E" w:rsidRPr="007D1697" w:rsidRDefault="006B056E" w:rsidP="006B056E">
      <w:pPr>
        <w:rPr>
          <w:sz w:val="24"/>
        </w:rPr>
      </w:pPr>
    </w:p>
    <w:tbl>
      <w:tblPr>
        <w:tblStyle w:val="TableGrid"/>
        <w:tblW w:w="9180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6B056E" w:rsidRPr="00483757" w:rsidTr="00CC6C67">
        <w:trPr>
          <w:trHeight w:val="4255"/>
        </w:trPr>
        <w:tc>
          <w:tcPr>
            <w:tcW w:w="9180" w:type="dxa"/>
            <w:shd w:val="clear" w:color="auto" w:fill="D9D9D9" w:themeFill="background1" w:themeFillShade="D9"/>
          </w:tcPr>
          <w:p w:rsidR="002E1091" w:rsidRDefault="006B056E" w:rsidP="00983AAB">
            <w:pPr>
              <w:pStyle w:val="BodyText"/>
              <w:rPr>
                <w:noProof/>
              </w:rPr>
            </w:pPr>
            <w:r>
              <w:rPr>
                <w:noProof/>
              </w:rPr>
              <w:br w:type="page"/>
            </w:r>
            <w:r w:rsidR="002E1091" w:rsidRPr="004F670C">
              <w:rPr>
                <w:rFonts w:ascii="Arial Black" w:hAnsi="Arial Black"/>
                <w:spacing w:val="-10"/>
                <w:kern w:val="28"/>
                <w:sz w:val="24"/>
                <w:szCs w:val="16"/>
                <w:u w:val="single"/>
              </w:rPr>
              <w:t xml:space="preserve">Part </w:t>
            </w:r>
            <w:r w:rsidR="002E1091">
              <w:rPr>
                <w:rFonts w:ascii="Arial Black" w:hAnsi="Arial Black"/>
                <w:spacing w:val="-10"/>
                <w:kern w:val="28"/>
                <w:sz w:val="24"/>
                <w:szCs w:val="16"/>
                <w:u w:val="single"/>
              </w:rPr>
              <w:t>2: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2"/>
              </w:numPr>
            </w:pPr>
            <w:r w:rsidRPr="00483757">
              <w:t xml:space="preserve">Highlight your name </w:t>
            </w:r>
            <w:r>
              <w:t>-</w:t>
            </w:r>
            <w:r w:rsidRPr="00483757">
              <w:t xml:space="preserve"> change the font </w:t>
            </w:r>
            <w:r w:rsidR="002E1091">
              <w:t>to “</w:t>
            </w:r>
            <w:r w:rsidR="002E1091" w:rsidRPr="002E1091">
              <w:rPr>
                <w:rFonts w:ascii="Arial Black" w:hAnsi="Arial Black"/>
              </w:rPr>
              <w:t>Arial Black</w:t>
            </w:r>
            <w:r w:rsidR="002E1091">
              <w:t xml:space="preserve">” </w:t>
            </w:r>
            <w:r w:rsidRPr="00483757">
              <w:t>and font size</w:t>
            </w:r>
            <w:r w:rsidR="002E1091">
              <w:t xml:space="preserve"> to </w:t>
            </w:r>
            <w:r w:rsidR="002E1091" w:rsidRPr="002E1091">
              <w:rPr>
                <w:sz w:val="32"/>
                <w:szCs w:val="32"/>
              </w:rPr>
              <w:t>16</w:t>
            </w:r>
            <w:r w:rsidRPr="00483757">
              <w:t>.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2"/>
              </w:numPr>
            </w:pPr>
            <w:r w:rsidRPr="00483757">
              <w:t xml:space="preserve">Highlight your address </w:t>
            </w:r>
            <w:r>
              <w:t>-</w:t>
            </w:r>
            <w:r w:rsidRPr="00483757">
              <w:t xml:space="preserve"> make it </w:t>
            </w:r>
            <w:r w:rsidRPr="002E1091">
              <w:rPr>
                <w:b/>
              </w:rPr>
              <w:t>bold</w:t>
            </w:r>
            <w:r w:rsidRPr="00483757">
              <w:t xml:space="preserve"> and </w:t>
            </w:r>
            <w:r w:rsidRPr="002E1091">
              <w:rPr>
                <w:i/>
              </w:rPr>
              <w:t>italicized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2"/>
              </w:numPr>
            </w:pPr>
            <w:r w:rsidRPr="00483757">
              <w:t xml:space="preserve">Highlight your favorite color </w:t>
            </w:r>
            <w:r>
              <w:t>-</w:t>
            </w:r>
            <w:r w:rsidRPr="00483757">
              <w:t xml:space="preserve"> make it </w:t>
            </w:r>
            <w:r w:rsidRPr="002E1091">
              <w:rPr>
                <w:u w:val="single"/>
              </w:rPr>
              <w:t>underlined</w:t>
            </w:r>
            <w:r w:rsidRPr="00483757">
              <w:t xml:space="preserve"> and </w:t>
            </w:r>
            <w:r w:rsidRPr="002E1091">
              <w:rPr>
                <w:sz w:val="32"/>
              </w:rPr>
              <w:t>bigger</w:t>
            </w:r>
            <w:r w:rsidRPr="00483757">
              <w:t xml:space="preserve"> (using “Grow Font”)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2"/>
              </w:numPr>
            </w:pPr>
            <w:r w:rsidRPr="00483757">
              <w:t xml:space="preserve">Highlight your home country </w:t>
            </w:r>
            <w:r>
              <w:t>-</w:t>
            </w:r>
            <w:r w:rsidRPr="00483757">
              <w:t xml:space="preserve"> change the font color</w:t>
            </w:r>
            <w:r w:rsidR="002E1091">
              <w:t xml:space="preserve"> to </w:t>
            </w:r>
            <w:r w:rsidR="00A00E37">
              <w:rPr>
                <w:color w:val="FF0000"/>
              </w:rPr>
              <w:t>RED</w:t>
            </w:r>
          </w:p>
          <w:p w:rsidR="006B056E" w:rsidRPr="00483757" w:rsidRDefault="006B056E" w:rsidP="00983AAB">
            <w:pPr>
              <w:pStyle w:val="BodyText"/>
              <w:numPr>
                <w:ilvl w:val="0"/>
                <w:numId w:val="32"/>
              </w:numPr>
            </w:pPr>
            <w:r w:rsidRPr="00483757">
              <w:t xml:space="preserve">Highlight your favorite hobby </w:t>
            </w:r>
            <w:r>
              <w:t>-</w:t>
            </w:r>
            <w:r w:rsidRPr="00483757">
              <w:t xml:space="preserve"> change the text highlight color</w:t>
            </w:r>
            <w:r w:rsidR="00A00E37">
              <w:t xml:space="preserve"> to </w:t>
            </w:r>
            <w:r w:rsidR="00A00E37" w:rsidRPr="00A00E37">
              <w:rPr>
                <w:highlight w:val="yellow"/>
              </w:rPr>
              <w:t>Yellow</w:t>
            </w:r>
          </w:p>
          <w:p w:rsidR="006B056E" w:rsidRPr="00483757" w:rsidRDefault="006B056E" w:rsidP="00983AAB">
            <w:pPr>
              <w:pStyle w:val="BodyText"/>
            </w:pPr>
          </w:p>
        </w:tc>
      </w:tr>
    </w:tbl>
    <w:p w:rsidR="006B056E" w:rsidRPr="00483757" w:rsidRDefault="006B056E" w:rsidP="006B056E">
      <w:pPr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</w:pPr>
    </w:p>
    <w:p w:rsidR="00FC4FD6" w:rsidRDefault="00FC4FD6" w:rsidP="006B056E">
      <w:pPr>
        <w:pStyle w:val="Heading1"/>
      </w:pPr>
    </w:p>
    <w:p w:rsidR="00FC4FD6" w:rsidRDefault="00FC4FD6" w:rsidP="006B056E">
      <w:pPr>
        <w:pStyle w:val="Heading1"/>
      </w:pPr>
    </w:p>
    <w:p w:rsidR="006B056E" w:rsidRPr="003E624A" w:rsidRDefault="003E624A" w:rsidP="006B056E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60E8A0ED" wp14:editId="57729BFB">
            <wp:simplePos x="0" y="0"/>
            <wp:positionH relativeFrom="column">
              <wp:posOffset>8255</wp:posOffset>
            </wp:positionH>
            <wp:positionV relativeFrom="paragraph">
              <wp:posOffset>552450</wp:posOffset>
            </wp:positionV>
            <wp:extent cx="6496050" cy="972820"/>
            <wp:effectExtent l="0" t="0" r="0" b="0"/>
            <wp:wrapTight wrapText="bothSides">
              <wp:wrapPolygon edited="0">
                <wp:start x="0" y="0"/>
                <wp:lineTo x="0" y="21149"/>
                <wp:lineTo x="21537" y="21149"/>
                <wp:lineTo x="2153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14" b="84533"/>
                    <a:stretch/>
                  </pic:blipFill>
                  <pic:spPr bwMode="auto">
                    <a:xfrm>
                      <a:off x="0" y="0"/>
                      <a:ext cx="6496050" cy="97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6E" w:rsidRPr="003E624A">
        <w:t>Paragraph Group</w:t>
      </w:r>
    </w:p>
    <w:p w:rsidR="006B056E" w:rsidRDefault="006B056E" w:rsidP="00983AAB">
      <w:pPr>
        <w:pStyle w:val="BodyText"/>
      </w:pPr>
      <w:r>
        <w:t xml:space="preserve">Circle the Paragraph Group on the picture </w:t>
      </w:r>
      <w:r w:rsidRPr="003E624A">
        <w:rPr>
          <w:u w:val="single"/>
        </w:rPr>
        <w:t>above</w:t>
      </w:r>
      <w:r>
        <w:t xml:space="preserve">.  </w:t>
      </w:r>
      <w:r w:rsidRPr="00FC0B53">
        <w:t xml:space="preserve">Move </w:t>
      </w:r>
      <w:r w:rsidR="00B202A7">
        <w:t>your mouse over each of the command</w:t>
      </w:r>
      <w:r w:rsidRPr="00FC0B53">
        <w:t>s</w:t>
      </w:r>
      <w:r>
        <w:t xml:space="preserve"> named below</w:t>
      </w:r>
      <w:r w:rsidRPr="00FC0B53">
        <w:t xml:space="preserve"> in the </w:t>
      </w:r>
      <w:r w:rsidR="000D24C3">
        <w:t>Paragraph Group. Using the Screen Tip, write</w:t>
      </w:r>
      <w:r w:rsidRPr="00FC0B53">
        <w:t xml:space="preserve"> down</w:t>
      </w:r>
      <w:r w:rsidR="000D24C3">
        <w:t xml:space="preserve"> at least </w:t>
      </w:r>
      <w:r w:rsidR="003E624A">
        <w:t>5</w:t>
      </w:r>
      <w:r w:rsidRPr="00FC0B53">
        <w:t xml:space="preserve"> </w:t>
      </w:r>
      <w:r>
        <w:t>shortcut</w:t>
      </w:r>
      <w:r w:rsidR="000D24C3">
        <w:t>s</w:t>
      </w:r>
      <w:r>
        <w:t xml:space="preserve"> and the function</w:t>
      </w:r>
      <w:r w:rsidR="000D24C3">
        <w:t>s of each one of them in the table below.</w:t>
      </w:r>
    </w:p>
    <w:p w:rsidR="003E624A" w:rsidRPr="00FC0B53" w:rsidRDefault="003E624A" w:rsidP="00983AAB">
      <w:pPr>
        <w:pStyle w:val="BodyText"/>
      </w:pPr>
    </w:p>
    <w:tbl>
      <w:tblPr>
        <w:tblStyle w:val="TableGrid"/>
        <w:tblW w:w="9090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088"/>
        <w:gridCol w:w="2528"/>
        <w:gridCol w:w="4474"/>
      </w:tblGrid>
      <w:tr w:rsidR="006B056E" w:rsidRPr="000D24C3" w:rsidTr="000D24C3">
        <w:tc>
          <w:tcPr>
            <w:tcW w:w="2088" w:type="dxa"/>
            <w:shd w:val="clear" w:color="auto" w:fill="C6D9F1" w:themeFill="text2" w:themeFillTint="33"/>
          </w:tcPr>
          <w:p w:rsidR="006B056E" w:rsidRPr="000D24C3" w:rsidRDefault="006B056E" w:rsidP="006B056E">
            <w:pPr>
              <w:rPr>
                <w:b/>
                <w:sz w:val="36"/>
                <w:szCs w:val="28"/>
              </w:rPr>
            </w:pPr>
            <w:r w:rsidRPr="000D24C3">
              <w:rPr>
                <w:b/>
                <w:sz w:val="36"/>
                <w:szCs w:val="28"/>
              </w:rPr>
              <w:t>Name</w:t>
            </w:r>
          </w:p>
        </w:tc>
        <w:tc>
          <w:tcPr>
            <w:tcW w:w="2528" w:type="dxa"/>
            <w:shd w:val="clear" w:color="auto" w:fill="C6D9F1" w:themeFill="text2" w:themeFillTint="33"/>
          </w:tcPr>
          <w:p w:rsidR="006B056E" w:rsidRPr="000D24C3" w:rsidRDefault="006B056E" w:rsidP="006B056E">
            <w:pPr>
              <w:jc w:val="center"/>
              <w:rPr>
                <w:b/>
                <w:sz w:val="36"/>
                <w:szCs w:val="28"/>
              </w:rPr>
            </w:pPr>
            <w:r w:rsidRPr="000D24C3">
              <w:rPr>
                <w:b/>
                <w:sz w:val="36"/>
                <w:szCs w:val="28"/>
              </w:rPr>
              <w:t>Shortcut Keys</w:t>
            </w:r>
          </w:p>
        </w:tc>
        <w:tc>
          <w:tcPr>
            <w:tcW w:w="4474" w:type="dxa"/>
            <w:shd w:val="clear" w:color="auto" w:fill="C6D9F1" w:themeFill="text2" w:themeFillTint="33"/>
          </w:tcPr>
          <w:p w:rsidR="006B056E" w:rsidRPr="000D24C3" w:rsidRDefault="006B056E" w:rsidP="006B056E">
            <w:pPr>
              <w:rPr>
                <w:b/>
                <w:sz w:val="36"/>
                <w:szCs w:val="28"/>
              </w:rPr>
            </w:pPr>
            <w:r w:rsidRPr="000D24C3">
              <w:rPr>
                <w:b/>
                <w:sz w:val="36"/>
                <w:szCs w:val="28"/>
              </w:rPr>
              <w:t>Function</w:t>
            </w:r>
          </w:p>
        </w:tc>
      </w:tr>
      <w:tr w:rsidR="006B056E" w:rsidRPr="00FC0B53" w:rsidTr="00CC6C67">
        <w:tc>
          <w:tcPr>
            <w:tcW w:w="2088" w:type="dxa"/>
          </w:tcPr>
          <w:p w:rsidR="006B056E" w:rsidRPr="00FC0B53" w:rsidRDefault="006B056E" w:rsidP="000D24C3">
            <w:pPr>
              <w:pStyle w:val="BodyText"/>
            </w:pPr>
          </w:p>
          <w:p w:rsidR="006B056E" w:rsidRPr="00FC0B53" w:rsidRDefault="006B056E" w:rsidP="000D24C3">
            <w:pPr>
              <w:pStyle w:val="BodyText"/>
            </w:pPr>
            <w:r>
              <w:t>Bullets</w:t>
            </w:r>
          </w:p>
        </w:tc>
        <w:tc>
          <w:tcPr>
            <w:tcW w:w="2528" w:type="dxa"/>
            <w:vAlign w:val="center"/>
          </w:tcPr>
          <w:p w:rsidR="006B056E" w:rsidRPr="00CC6C67" w:rsidRDefault="006B056E" w:rsidP="00CC6C67">
            <w:pPr>
              <w:pStyle w:val="BodyText"/>
              <w:jc w:val="center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  <w:r w:rsidRPr="00CC6C67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No shortcut</w:t>
            </w:r>
          </w:p>
          <w:p w:rsidR="006B056E" w:rsidRPr="00FC0B53" w:rsidRDefault="006B056E" w:rsidP="00CC6C67">
            <w:pPr>
              <w:pStyle w:val="BodyText"/>
              <w:jc w:val="center"/>
            </w:pPr>
          </w:p>
        </w:tc>
        <w:tc>
          <w:tcPr>
            <w:tcW w:w="4474" w:type="dxa"/>
          </w:tcPr>
          <w:p w:rsidR="00CC6C67" w:rsidRDefault="006B056E" w:rsidP="00CC6C67">
            <w:pPr>
              <w:pStyle w:val="BodyText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</w:t>
            </w:r>
            <w:r w:rsidR="00CC6C67" w:rsidRPr="00CC6C67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Start a Bullet List</w:t>
            </w:r>
            <w:r w:rsidR="00CC6C67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 xml:space="preserve">. </w:t>
            </w:r>
          </w:p>
          <w:p w:rsidR="006B056E" w:rsidRPr="00FC0B53" w:rsidRDefault="00CC6C67" w:rsidP="00CC6C67">
            <w:pPr>
              <w:pStyle w:val="BodyText"/>
              <w:rPr>
                <w:sz w:val="28"/>
                <w:szCs w:val="28"/>
              </w:rPr>
            </w:pPr>
            <w:r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 xml:space="preserve">You click the arrow to choose different bullet list. </w:t>
            </w:r>
          </w:p>
        </w:tc>
      </w:tr>
      <w:tr w:rsidR="006B056E" w:rsidRPr="00FC0B53" w:rsidTr="00CC6C67">
        <w:tc>
          <w:tcPr>
            <w:tcW w:w="2088" w:type="dxa"/>
          </w:tcPr>
          <w:p w:rsidR="006B056E" w:rsidRDefault="006B056E" w:rsidP="000D24C3">
            <w:pPr>
              <w:pStyle w:val="BodyText"/>
            </w:pPr>
          </w:p>
          <w:p w:rsidR="006B056E" w:rsidRPr="00FC0B53" w:rsidRDefault="006B056E" w:rsidP="000D24C3">
            <w:pPr>
              <w:pStyle w:val="BodyText"/>
            </w:pPr>
            <w:r>
              <w:t>Numbering</w:t>
            </w:r>
          </w:p>
        </w:tc>
        <w:tc>
          <w:tcPr>
            <w:tcW w:w="2528" w:type="dxa"/>
            <w:vAlign w:val="center"/>
          </w:tcPr>
          <w:p w:rsidR="00CC6C67" w:rsidRPr="00CC6C67" w:rsidRDefault="00CC6C67" w:rsidP="00CC6C67">
            <w:pPr>
              <w:pStyle w:val="BodyText"/>
              <w:jc w:val="center"/>
              <w:rPr>
                <w:rFonts w:ascii="Bradley Hand ITC" w:hAnsi="Bradley Hand ITC"/>
                <w:b/>
                <w:color w:val="002060"/>
                <w:sz w:val="20"/>
                <w:szCs w:val="32"/>
              </w:rPr>
            </w:pPr>
          </w:p>
          <w:p w:rsidR="006B056E" w:rsidRPr="00CC6C67" w:rsidRDefault="006B056E" w:rsidP="00CC6C67">
            <w:pPr>
              <w:pStyle w:val="BodyText"/>
              <w:jc w:val="center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  <w:r w:rsidRPr="00CC6C67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No shortcut</w:t>
            </w:r>
          </w:p>
          <w:p w:rsidR="006B056E" w:rsidRPr="00FC0B53" w:rsidRDefault="006B056E" w:rsidP="00CC6C67">
            <w:pPr>
              <w:pStyle w:val="BodyText"/>
              <w:jc w:val="center"/>
            </w:pPr>
          </w:p>
        </w:tc>
        <w:tc>
          <w:tcPr>
            <w:tcW w:w="4474" w:type="dxa"/>
          </w:tcPr>
          <w:p w:rsidR="006B056E" w:rsidRPr="00FC0B53" w:rsidRDefault="006B056E" w:rsidP="00CC6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6B056E" w:rsidRPr="00FC0B53" w:rsidTr="006B056E">
        <w:tc>
          <w:tcPr>
            <w:tcW w:w="2088" w:type="dxa"/>
          </w:tcPr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  <w:r>
              <w:t>Align Text Left</w:t>
            </w:r>
          </w:p>
          <w:p w:rsidR="006B056E" w:rsidRPr="00FC0B53" w:rsidRDefault="006B056E" w:rsidP="000D24C3">
            <w:pPr>
              <w:pStyle w:val="BodyText"/>
            </w:pPr>
          </w:p>
        </w:tc>
        <w:tc>
          <w:tcPr>
            <w:tcW w:w="2528" w:type="dxa"/>
          </w:tcPr>
          <w:p w:rsidR="006B056E" w:rsidRDefault="006B056E" w:rsidP="000D24C3">
            <w:pPr>
              <w:pStyle w:val="BodyText"/>
            </w:pPr>
            <w:r>
              <w:t xml:space="preserve"> </w:t>
            </w:r>
          </w:p>
          <w:p w:rsidR="006B056E" w:rsidRDefault="006B056E" w:rsidP="000D24C3">
            <w:pPr>
              <w:pStyle w:val="BodyText"/>
            </w:pPr>
          </w:p>
          <w:p w:rsidR="006B056E" w:rsidRPr="00FC0B53" w:rsidRDefault="006B056E" w:rsidP="000D24C3">
            <w:pPr>
              <w:pStyle w:val="BodyText"/>
            </w:pPr>
          </w:p>
        </w:tc>
        <w:tc>
          <w:tcPr>
            <w:tcW w:w="4474" w:type="dxa"/>
          </w:tcPr>
          <w:p w:rsidR="006B056E" w:rsidRPr="00FC0B53" w:rsidRDefault="006B056E" w:rsidP="006B05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6B056E" w:rsidRPr="00FC0B53" w:rsidTr="006B056E">
        <w:tc>
          <w:tcPr>
            <w:tcW w:w="2088" w:type="dxa"/>
          </w:tcPr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  <w:r>
              <w:t>Center</w:t>
            </w:r>
          </w:p>
        </w:tc>
        <w:tc>
          <w:tcPr>
            <w:tcW w:w="2528" w:type="dxa"/>
          </w:tcPr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</w:p>
        </w:tc>
        <w:tc>
          <w:tcPr>
            <w:tcW w:w="4474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</w:tc>
      </w:tr>
      <w:tr w:rsidR="006B056E" w:rsidRPr="00FC0B53" w:rsidTr="006B056E">
        <w:tc>
          <w:tcPr>
            <w:tcW w:w="2088" w:type="dxa"/>
          </w:tcPr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  <w:r>
              <w:t>Align Text Right</w:t>
            </w:r>
          </w:p>
          <w:p w:rsidR="006B056E" w:rsidRDefault="006B056E" w:rsidP="000D24C3">
            <w:pPr>
              <w:pStyle w:val="BodyText"/>
            </w:pPr>
          </w:p>
        </w:tc>
        <w:tc>
          <w:tcPr>
            <w:tcW w:w="2528" w:type="dxa"/>
          </w:tcPr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</w:p>
        </w:tc>
        <w:tc>
          <w:tcPr>
            <w:tcW w:w="4474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</w:tc>
      </w:tr>
      <w:tr w:rsidR="006B056E" w:rsidRPr="00FC0B53" w:rsidTr="006B056E">
        <w:tc>
          <w:tcPr>
            <w:tcW w:w="2088" w:type="dxa"/>
          </w:tcPr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  <w:r>
              <w:t>Justify</w:t>
            </w:r>
          </w:p>
          <w:p w:rsidR="006B056E" w:rsidRDefault="006B056E" w:rsidP="000D24C3">
            <w:pPr>
              <w:pStyle w:val="BodyText"/>
            </w:pPr>
          </w:p>
        </w:tc>
        <w:tc>
          <w:tcPr>
            <w:tcW w:w="2528" w:type="dxa"/>
          </w:tcPr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</w:p>
        </w:tc>
        <w:tc>
          <w:tcPr>
            <w:tcW w:w="4474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</w:tc>
      </w:tr>
    </w:tbl>
    <w:p w:rsidR="00CC6C67" w:rsidRDefault="00CC6C67">
      <w:r>
        <w:br w:type="page"/>
      </w:r>
    </w:p>
    <w:tbl>
      <w:tblPr>
        <w:tblStyle w:val="TableGrid"/>
        <w:tblW w:w="9090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088"/>
        <w:gridCol w:w="2528"/>
        <w:gridCol w:w="4474"/>
      </w:tblGrid>
      <w:tr w:rsidR="006B056E" w:rsidRPr="00FC0B53" w:rsidTr="006B056E">
        <w:tc>
          <w:tcPr>
            <w:tcW w:w="2088" w:type="dxa"/>
          </w:tcPr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  <w:r>
              <w:t>Line Spacing</w:t>
            </w:r>
          </w:p>
        </w:tc>
        <w:tc>
          <w:tcPr>
            <w:tcW w:w="2528" w:type="dxa"/>
          </w:tcPr>
          <w:p w:rsidR="006B056E" w:rsidRPr="00CC6C67" w:rsidRDefault="006B056E" w:rsidP="000D24C3">
            <w:pPr>
              <w:pStyle w:val="BodyText"/>
              <w:rPr>
                <w:rFonts w:ascii="Bradley Hand ITC" w:hAnsi="Bradley Hand ITC"/>
                <w:b/>
                <w:color w:val="002060"/>
                <w:sz w:val="24"/>
                <w:szCs w:val="32"/>
              </w:rPr>
            </w:pPr>
          </w:p>
          <w:p w:rsidR="006B056E" w:rsidRPr="00CC6C67" w:rsidRDefault="006B056E" w:rsidP="000D24C3">
            <w:pPr>
              <w:pStyle w:val="BodyText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  <w:r w:rsidRPr="00CC6C67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No shortcut</w:t>
            </w:r>
          </w:p>
          <w:p w:rsidR="006B056E" w:rsidRPr="00CC6C67" w:rsidRDefault="006B056E" w:rsidP="000D24C3">
            <w:pPr>
              <w:pStyle w:val="BodyText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</w:p>
        </w:tc>
        <w:tc>
          <w:tcPr>
            <w:tcW w:w="4474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</w:tc>
      </w:tr>
      <w:tr w:rsidR="006B056E" w:rsidRPr="00FC0B53" w:rsidTr="006B056E">
        <w:tc>
          <w:tcPr>
            <w:tcW w:w="2088" w:type="dxa"/>
          </w:tcPr>
          <w:p w:rsidR="006B056E" w:rsidRDefault="006B056E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  <w:r>
              <w:t>Decrease indent</w:t>
            </w:r>
          </w:p>
        </w:tc>
        <w:tc>
          <w:tcPr>
            <w:tcW w:w="2528" w:type="dxa"/>
          </w:tcPr>
          <w:p w:rsidR="006B056E" w:rsidRPr="00CC6C67" w:rsidRDefault="006B056E" w:rsidP="000D24C3">
            <w:pPr>
              <w:pStyle w:val="BodyText"/>
              <w:rPr>
                <w:rFonts w:ascii="Bradley Hand ITC" w:hAnsi="Bradley Hand ITC"/>
                <w:b/>
                <w:color w:val="002060"/>
                <w:sz w:val="22"/>
                <w:szCs w:val="32"/>
              </w:rPr>
            </w:pPr>
          </w:p>
          <w:p w:rsidR="006B056E" w:rsidRPr="00CC6C67" w:rsidRDefault="006B056E" w:rsidP="000D24C3">
            <w:pPr>
              <w:pStyle w:val="BodyText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  <w:r w:rsidRPr="00CC6C67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No shortcut</w:t>
            </w:r>
          </w:p>
          <w:p w:rsidR="006B056E" w:rsidRPr="00CC6C67" w:rsidRDefault="006B056E" w:rsidP="000D24C3">
            <w:pPr>
              <w:pStyle w:val="BodyText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</w:p>
        </w:tc>
        <w:tc>
          <w:tcPr>
            <w:tcW w:w="4474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</w:tc>
      </w:tr>
      <w:tr w:rsidR="006B056E" w:rsidRPr="00FC0B53" w:rsidTr="006B056E">
        <w:tc>
          <w:tcPr>
            <w:tcW w:w="2088" w:type="dxa"/>
          </w:tcPr>
          <w:p w:rsidR="00CC6C67" w:rsidRDefault="00CC6C67" w:rsidP="000D24C3">
            <w:pPr>
              <w:pStyle w:val="BodyText"/>
            </w:pPr>
          </w:p>
          <w:p w:rsidR="006B056E" w:rsidRDefault="006B056E" w:rsidP="000D24C3">
            <w:pPr>
              <w:pStyle w:val="BodyText"/>
            </w:pPr>
            <w:r>
              <w:t>Increase Indent</w:t>
            </w:r>
          </w:p>
        </w:tc>
        <w:tc>
          <w:tcPr>
            <w:tcW w:w="2528" w:type="dxa"/>
          </w:tcPr>
          <w:p w:rsidR="00CC6C67" w:rsidRPr="00CC6C67" w:rsidRDefault="00CC6C67" w:rsidP="00CC6C67">
            <w:pPr>
              <w:pStyle w:val="BodyText"/>
              <w:rPr>
                <w:rFonts w:ascii="Bradley Hand ITC" w:hAnsi="Bradley Hand ITC"/>
                <w:b/>
                <w:color w:val="002060"/>
                <w:sz w:val="22"/>
                <w:szCs w:val="32"/>
              </w:rPr>
            </w:pPr>
          </w:p>
          <w:p w:rsidR="006B056E" w:rsidRDefault="006B056E" w:rsidP="00CC6C67">
            <w:pPr>
              <w:pStyle w:val="BodyText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  <w:r w:rsidRPr="00CC6C67">
              <w:rPr>
                <w:rFonts w:ascii="Bradley Hand ITC" w:hAnsi="Bradley Hand ITC"/>
                <w:b/>
                <w:color w:val="002060"/>
                <w:sz w:val="32"/>
                <w:szCs w:val="32"/>
              </w:rPr>
              <w:t>No shortcut</w:t>
            </w:r>
          </w:p>
          <w:p w:rsidR="00CC6C67" w:rsidRPr="00CC6C67" w:rsidRDefault="00CC6C67" w:rsidP="00CC6C67">
            <w:pPr>
              <w:pStyle w:val="BodyText"/>
              <w:rPr>
                <w:rFonts w:ascii="Bradley Hand ITC" w:hAnsi="Bradley Hand ITC"/>
                <w:b/>
                <w:color w:val="002060"/>
                <w:sz w:val="32"/>
                <w:szCs w:val="32"/>
              </w:rPr>
            </w:pPr>
          </w:p>
        </w:tc>
        <w:tc>
          <w:tcPr>
            <w:tcW w:w="4474" w:type="dxa"/>
          </w:tcPr>
          <w:p w:rsidR="006B056E" w:rsidRDefault="006B056E" w:rsidP="006B056E">
            <w:pPr>
              <w:rPr>
                <w:sz w:val="28"/>
                <w:szCs w:val="28"/>
              </w:rPr>
            </w:pPr>
          </w:p>
        </w:tc>
      </w:tr>
    </w:tbl>
    <w:p w:rsidR="006B056E" w:rsidRDefault="00CC6C67" w:rsidP="00756987">
      <w:pPr>
        <w:pStyle w:val="Title"/>
        <w:spacing w:before="240" w:after="120" w:line="240" w:lineRule="auto"/>
        <w:ind w:right="0"/>
      </w:pPr>
      <w:r>
        <w:rPr>
          <w:spacing w:val="-25"/>
          <w:sz w:val="32"/>
        </w:rPr>
        <w:t>Task</w:t>
      </w:r>
      <w:r w:rsidR="006B056E" w:rsidRPr="00CC6C67">
        <w:rPr>
          <w:spacing w:val="-25"/>
          <w:sz w:val="32"/>
        </w:rPr>
        <w:t xml:space="preserve"> 2 – </w:t>
      </w:r>
      <w:r w:rsidR="00874028" w:rsidRPr="00CC6C67">
        <w:rPr>
          <w:spacing w:val="-25"/>
          <w:sz w:val="32"/>
        </w:rPr>
        <w:t>Paragraph Group Practice</w:t>
      </w:r>
    </w:p>
    <w:p w:rsidR="006B056E" w:rsidRDefault="00CC6C67" w:rsidP="006B056E">
      <w:pPr>
        <w:rPr>
          <w:rFonts w:ascii="Arial Black" w:hAnsi="Arial Black"/>
          <w:spacing w:val="-10"/>
          <w:kern w:val="28"/>
          <w:sz w:val="24"/>
          <w:szCs w:val="16"/>
          <w:u w:val="single"/>
        </w:rPr>
      </w:pPr>
      <w:r w:rsidRPr="002E1091">
        <w:rPr>
          <w:rFonts w:ascii="Arial Black" w:hAnsi="Arial Black"/>
          <w:spacing w:val="-10"/>
          <w:kern w:val="28"/>
          <w:sz w:val="24"/>
          <w:szCs w:val="16"/>
          <w:u w:val="single"/>
        </w:rPr>
        <w:t>Directions:</w:t>
      </w:r>
    </w:p>
    <w:p w:rsidR="00CC6C67" w:rsidRDefault="00CC6C67" w:rsidP="00CC6C67">
      <w:pPr>
        <w:pStyle w:val="BodyText"/>
      </w:pPr>
    </w:p>
    <w:p w:rsidR="00CC6C67" w:rsidRDefault="00CC6C67" w:rsidP="00CC6C67">
      <w:pPr>
        <w:pStyle w:val="BodyText"/>
      </w:pPr>
      <w:r>
        <w:t>Fallow step by step to complete the next assignments</w:t>
      </w:r>
    </w:p>
    <w:p w:rsidR="00CC6C67" w:rsidRPr="005529D9" w:rsidRDefault="00CC6C67" w:rsidP="00CC6C6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2D6DDFF" wp14:editId="680F7C77">
                <wp:simplePos x="0" y="0"/>
                <wp:positionH relativeFrom="column">
                  <wp:posOffset>-47625</wp:posOffset>
                </wp:positionH>
                <wp:positionV relativeFrom="paragraph">
                  <wp:posOffset>183515</wp:posOffset>
                </wp:positionV>
                <wp:extent cx="6438900" cy="1781175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781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-3.75pt;margin-top:14.45pt;width:507pt;height:140.25pt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" fillcolor="#d8d8d8 [2732]" stroked="f" strokeweight="2pt"/>
            </w:pict>
          </mc:Fallback>
        </mc:AlternateContent>
      </w:r>
    </w:p>
    <w:p w:rsidR="006B056E" w:rsidRPr="00CC6C67" w:rsidRDefault="00CC6C67" w:rsidP="00CC6C67">
      <w:pPr>
        <w:pStyle w:val="BodyText"/>
        <w:rPr>
          <w:rFonts w:ascii="Arial Black" w:hAnsi="Arial Black"/>
          <w:spacing w:val="-10"/>
          <w:kern w:val="28"/>
          <w:sz w:val="24"/>
          <w:szCs w:val="16"/>
          <w:u w:val="single"/>
        </w:rPr>
      </w:pPr>
      <w:r>
        <w:rPr>
          <w:rFonts w:ascii="Arial Black" w:hAnsi="Arial Black"/>
          <w:spacing w:val="-10"/>
          <w:kern w:val="28"/>
          <w:sz w:val="24"/>
          <w:szCs w:val="16"/>
          <w:u w:val="single"/>
        </w:rPr>
        <w:t>Part</w:t>
      </w:r>
      <w:r w:rsidR="006B056E" w:rsidRPr="00CC6C67">
        <w:rPr>
          <w:rFonts w:ascii="Arial Black" w:hAnsi="Arial Black"/>
          <w:spacing w:val="-10"/>
          <w:kern w:val="28"/>
          <w:sz w:val="24"/>
          <w:szCs w:val="16"/>
          <w:u w:val="single"/>
        </w:rPr>
        <w:t xml:space="preserve"> 1</w:t>
      </w:r>
      <w:r>
        <w:rPr>
          <w:rFonts w:ascii="Arial Black" w:hAnsi="Arial Black"/>
          <w:spacing w:val="-10"/>
          <w:kern w:val="28"/>
          <w:sz w:val="24"/>
          <w:szCs w:val="16"/>
          <w:u w:val="single"/>
        </w:rPr>
        <w:t>:</w:t>
      </w:r>
      <w:r w:rsidR="006B056E" w:rsidRPr="00CC6C67">
        <w:rPr>
          <w:rFonts w:ascii="Arial Black" w:hAnsi="Arial Black"/>
          <w:spacing w:val="-10"/>
          <w:kern w:val="28"/>
          <w:sz w:val="24"/>
          <w:szCs w:val="16"/>
          <w:u w:val="single"/>
        </w:rPr>
        <w:t xml:space="preserve"> </w:t>
      </w:r>
    </w:p>
    <w:p w:rsidR="006B056E" w:rsidRPr="00483757" w:rsidRDefault="006B056E" w:rsidP="00983AAB">
      <w:pPr>
        <w:pStyle w:val="BodyText"/>
        <w:numPr>
          <w:ilvl w:val="0"/>
          <w:numId w:val="35"/>
        </w:numPr>
      </w:pPr>
      <w:r w:rsidRPr="00483757">
        <w:t>Type your name</w:t>
      </w:r>
    </w:p>
    <w:p w:rsidR="006B056E" w:rsidRDefault="006B056E" w:rsidP="00983AAB">
      <w:pPr>
        <w:pStyle w:val="BodyText"/>
        <w:numPr>
          <w:ilvl w:val="0"/>
          <w:numId w:val="35"/>
        </w:numPr>
      </w:pPr>
      <w:r w:rsidRPr="00483757">
        <w:t>Hit Enter two times to move down two spaces on your page.</w:t>
      </w:r>
    </w:p>
    <w:p w:rsidR="00756987" w:rsidRDefault="006B056E" w:rsidP="00983AAB">
      <w:pPr>
        <w:pStyle w:val="BodyText"/>
        <w:numPr>
          <w:ilvl w:val="0"/>
          <w:numId w:val="35"/>
        </w:numPr>
      </w:pPr>
      <w:r w:rsidRPr="00483757">
        <w:t xml:space="preserve">Type a paragraph, in English, about yourself.  Type at least 5 sentences (no more than 10!).  You can include information about where you are from, your family, what you like to do in your free </w:t>
      </w:r>
      <w:r w:rsidR="00C72502" w:rsidRPr="00483757">
        <w:t>time</w:t>
      </w:r>
      <w:r w:rsidRPr="00483757">
        <w:t xml:space="preserve"> and your goals for your future.</w:t>
      </w:r>
    </w:p>
    <w:p w:rsidR="006B056E" w:rsidRPr="00C83A2B" w:rsidRDefault="006B056E" w:rsidP="00756987">
      <w:pPr>
        <w:pStyle w:val="BodyText"/>
      </w:pPr>
      <w:r w:rsidRPr="00483757">
        <w:t xml:space="preserve">  </w:t>
      </w:r>
    </w:p>
    <w:p w:rsidR="00874028" w:rsidRDefault="00874028" w:rsidP="006B056E">
      <w:pPr>
        <w:rPr>
          <w:b/>
          <w:sz w:val="32"/>
          <w:u w:val="single"/>
        </w:rPr>
      </w:pPr>
    </w:p>
    <w:p w:rsidR="00874028" w:rsidRDefault="00756987" w:rsidP="006B056E">
      <w:pPr>
        <w:rPr>
          <w:b/>
          <w:sz w:val="32"/>
          <w:u w:val="single"/>
        </w:rPr>
      </w:pPr>
      <w:r>
        <w:rPr>
          <w:rFonts w:ascii="Arial Black" w:hAnsi="Arial Black"/>
          <w:noProof/>
          <w:spacing w:val="-10"/>
          <w:kern w:val="28"/>
          <w:sz w:val="24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526D299" wp14:editId="2D6A0A9B">
                <wp:simplePos x="0" y="0"/>
                <wp:positionH relativeFrom="column">
                  <wp:posOffset>-47625</wp:posOffset>
                </wp:positionH>
                <wp:positionV relativeFrom="paragraph">
                  <wp:posOffset>153669</wp:posOffset>
                </wp:positionV>
                <wp:extent cx="6438900" cy="2562225"/>
                <wp:effectExtent l="0" t="0" r="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56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3.75pt;margin-top:12.1pt;width:507pt;height:201.75pt;z-index:-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" fillcolor="#d8d8d8 [2732]" stroked="f" strokeweight="2pt"/>
            </w:pict>
          </mc:Fallback>
        </mc:AlternateContent>
      </w:r>
    </w:p>
    <w:p w:rsidR="006B056E" w:rsidRPr="00CC6C67" w:rsidRDefault="00CC6C67" w:rsidP="006B056E">
      <w:pPr>
        <w:rPr>
          <w:rFonts w:ascii="Arial Black" w:hAnsi="Arial Black"/>
          <w:spacing w:val="-10"/>
          <w:kern w:val="28"/>
          <w:sz w:val="24"/>
          <w:szCs w:val="16"/>
          <w:u w:val="single"/>
        </w:rPr>
      </w:pPr>
      <w:r>
        <w:rPr>
          <w:rFonts w:ascii="Arial Black" w:hAnsi="Arial Black"/>
          <w:spacing w:val="-10"/>
          <w:kern w:val="28"/>
          <w:sz w:val="24"/>
          <w:szCs w:val="16"/>
          <w:u w:val="single"/>
        </w:rPr>
        <w:t>Part</w:t>
      </w:r>
      <w:r w:rsidR="006B056E" w:rsidRPr="00CC6C67">
        <w:rPr>
          <w:rFonts w:ascii="Arial Black" w:hAnsi="Arial Black"/>
          <w:spacing w:val="-10"/>
          <w:kern w:val="28"/>
          <w:sz w:val="24"/>
          <w:szCs w:val="16"/>
          <w:u w:val="single"/>
        </w:rPr>
        <w:t xml:space="preserve"> 2</w:t>
      </w:r>
      <w:r>
        <w:rPr>
          <w:rFonts w:ascii="Arial Black" w:hAnsi="Arial Black"/>
          <w:spacing w:val="-10"/>
          <w:kern w:val="28"/>
          <w:sz w:val="24"/>
          <w:szCs w:val="16"/>
          <w:u w:val="single"/>
        </w:rPr>
        <w:t>:</w:t>
      </w:r>
    </w:p>
    <w:p w:rsidR="006B056E" w:rsidRPr="00483757" w:rsidRDefault="006B056E" w:rsidP="00983AAB">
      <w:pPr>
        <w:pStyle w:val="BodyText"/>
        <w:numPr>
          <w:ilvl w:val="0"/>
          <w:numId w:val="36"/>
        </w:numPr>
      </w:pPr>
      <w:r w:rsidRPr="00483757">
        <w:t xml:space="preserve">Highlight your name.  Make it </w:t>
      </w:r>
      <w:r w:rsidRPr="00C72502">
        <w:rPr>
          <w:b/>
        </w:rPr>
        <w:t>bold</w:t>
      </w:r>
      <w:r w:rsidRPr="00483757">
        <w:t xml:space="preserve"> and change the font </w:t>
      </w:r>
      <w:r w:rsidR="00C72502">
        <w:t xml:space="preserve">to </w:t>
      </w:r>
      <w:r w:rsidR="00C72502">
        <w:rPr>
          <w:rFonts w:ascii="Algerian" w:hAnsi="Algerian"/>
        </w:rPr>
        <w:t xml:space="preserve">Algerian </w:t>
      </w:r>
      <w:r w:rsidRPr="00483757">
        <w:t xml:space="preserve">and font size to </w:t>
      </w:r>
      <w:r w:rsidRPr="00C72502">
        <w:rPr>
          <w:sz w:val="36"/>
        </w:rPr>
        <w:t>28</w:t>
      </w:r>
      <w:r w:rsidRPr="00483757">
        <w:t xml:space="preserve"> or higher.</w:t>
      </w:r>
    </w:p>
    <w:p w:rsidR="006B056E" w:rsidRPr="00483757" w:rsidRDefault="006B056E" w:rsidP="00983AAB">
      <w:pPr>
        <w:pStyle w:val="BodyText"/>
        <w:numPr>
          <w:ilvl w:val="0"/>
          <w:numId w:val="36"/>
        </w:numPr>
      </w:pPr>
      <w:r w:rsidRPr="00483757">
        <w:t xml:space="preserve">Then click ONCE anywhere on your paragraph.  </w:t>
      </w:r>
    </w:p>
    <w:p w:rsidR="006B056E" w:rsidRPr="00483757" w:rsidRDefault="00C72502" w:rsidP="00983AAB">
      <w:pPr>
        <w:pStyle w:val="BodyText"/>
        <w:numPr>
          <w:ilvl w:val="0"/>
          <w:numId w:val="36"/>
        </w:numPr>
      </w:pPr>
      <w:r>
        <w:t xml:space="preserve">Click on the </w:t>
      </w:r>
      <w:r w:rsidRPr="00C72502">
        <w:rPr>
          <w:u w:val="single"/>
        </w:rPr>
        <w:t>Center</w:t>
      </w:r>
      <w:r>
        <w:t xml:space="preserve"> command</w:t>
      </w:r>
      <w:r w:rsidR="006B056E" w:rsidRPr="00483757">
        <w:t>.  What happens to your text?</w:t>
      </w:r>
      <w:r w:rsidR="006B056E">
        <w:t xml:space="preserve">  </w:t>
      </w:r>
    </w:p>
    <w:p w:rsidR="006B056E" w:rsidRPr="00483757" w:rsidRDefault="006B056E" w:rsidP="00983AAB">
      <w:pPr>
        <w:pStyle w:val="BodyText"/>
        <w:numPr>
          <w:ilvl w:val="0"/>
          <w:numId w:val="36"/>
        </w:numPr>
      </w:pPr>
      <w:r w:rsidRPr="00483757">
        <w:t xml:space="preserve">Click on the </w:t>
      </w:r>
      <w:r w:rsidRPr="00C72502">
        <w:rPr>
          <w:u w:val="single"/>
        </w:rPr>
        <w:t>Align Text Right</w:t>
      </w:r>
      <w:r w:rsidR="00C72502">
        <w:t xml:space="preserve"> command</w:t>
      </w:r>
      <w:r w:rsidRPr="00483757">
        <w:t>.  What happens to your text?</w:t>
      </w:r>
    </w:p>
    <w:p w:rsidR="006B056E" w:rsidRDefault="006B056E" w:rsidP="00983AAB">
      <w:pPr>
        <w:pStyle w:val="BodyText"/>
        <w:numPr>
          <w:ilvl w:val="0"/>
          <w:numId w:val="36"/>
        </w:numPr>
      </w:pPr>
      <w:r w:rsidRPr="00483757">
        <w:t xml:space="preserve">Click on the </w:t>
      </w:r>
      <w:r w:rsidRPr="00C72502">
        <w:rPr>
          <w:u w:val="single"/>
        </w:rPr>
        <w:t>Justify</w:t>
      </w:r>
      <w:r w:rsidR="00C72502">
        <w:t xml:space="preserve"> command</w:t>
      </w:r>
      <w:r w:rsidRPr="00483757">
        <w:t>.  What happens to your text?</w:t>
      </w:r>
    </w:p>
    <w:p w:rsidR="006B056E" w:rsidRPr="00483757" w:rsidRDefault="006B056E" w:rsidP="00983AAB">
      <w:pPr>
        <w:pStyle w:val="BodyText"/>
        <w:numPr>
          <w:ilvl w:val="0"/>
          <w:numId w:val="36"/>
        </w:numPr>
      </w:pPr>
      <w:r w:rsidRPr="00483757">
        <w:t xml:space="preserve">Click on the </w:t>
      </w:r>
      <w:r w:rsidRPr="00C72502">
        <w:rPr>
          <w:u w:val="single"/>
        </w:rPr>
        <w:t>Line Spacing</w:t>
      </w:r>
      <w:r w:rsidR="00C72502">
        <w:t xml:space="preserve"> command</w:t>
      </w:r>
      <w:r w:rsidRPr="00483757">
        <w:t xml:space="preserve">.  Change the spacing to </w:t>
      </w:r>
      <w:r w:rsidRPr="00C72502">
        <w:rPr>
          <w:b/>
        </w:rPr>
        <w:t>2.5</w:t>
      </w:r>
      <w:r w:rsidR="00C72502">
        <w:rPr>
          <w:b/>
        </w:rPr>
        <w:t>.</w:t>
      </w:r>
      <w:r w:rsidRPr="00483757">
        <w:t xml:space="preserve">  What happens to your text?</w:t>
      </w:r>
    </w:p>
    <w:p w:rsidR="006B056E" w:rsidRPr="00483757" w:rsidRDefault="006B056E" w:rsidP="00983AAB">
      <w:pPr>
        <w:pStyle w:val="BodyText"/>
        <w:numPr>
          <w:ilvl w:val="0"/>
          <w:numId w:val="36"/>
        </w:numPr>
      </w:pPr>
      <w:r w:rsidRPr="00483757">
        <w:t xml:space="preserve">Click on the </w:t>
      </w:r>
      <w:r w:rsidRPr="00C72502">
        <w:rPr>
          <w:u w:val="single"/>
        </w:rPr>
        <w:t>Increase Indent</w:t>
      </w:r>
      <w:r w:rsidR="00C72502">
        <w:t xml:space="preserve"> command</w:t>
      </w:r>
      <w:r w:rsidRPr="00483757">
        <w:t>.  What happens to your text?</w:t>
      </w:r>
    </w:p>
    <w:p w:rsidR="006B056E" w:rsidRPr="00756987" w:rsidRDefault="0095793D" w:rsidP="00756987">
      <w:pPr>
        <w:pStyle w:val="Title"/>
        <w:spacing w:before="240" w:after="120" w:line="240" w:lineRule="auto"/>
        <w:ind w:right="0"/>
        <w:rPr>
          <w:spacing w:val="-25"/>
          <w:sz w:val="32"/>
        </w:rPr>
      </w:pPr>
      <w:r>
        <w:rPr>
          <w:spacing w:val="-25"/>
          <w:sz w:val="32"/>
        </w:rPr>
        <w:lastRenderedPageBreak/>
        <w:t>Task</w:t>
      </w:r>
      <w:r w:rsidR="005B566B">
        <w:rPr>
          <w:spacing w:val="-25"/>
          <w:sz w:val="32"/>
        </w:rPr>
        <w:t xml:space="preserve"> 3 – Review Questions</w:t>
      </w:r>
    </w:p>
    <w:p w:rsidR="00756987" w:rsidRDefault="00756987" w:rsidP="00756987">
      <w:pPr>
        <w:rPr>
          <w:rFonts w:ascii="Arial Black" w:hAnsi="Arial Black"/>
          <w:spacing w:val="-10"/>
          <w:kern w:val="28"/>
          <w:sz w:val="24"/>
          <w:szCs w:val="16"/>
          <w:u w:val="single"/>
        </w:rPr>
      </w:pPr>
      <w:r w:rsidRPr="002E1091">
        <w:rPr>
          <w:rFonts w:ascii="Arial Black" w:hAnsi="Arial Black"/>
          <w:spacing w:val="-10"/>
          <w:kern w:val="28"/>
          <w:sz w:val="24"/>
          <w:szCs w:val="16"/>
          <w:u w:val="single"/>
        </w:rPr>
        <w:t>Directions:</w:t>
      </w:r>
    </w:p>
    <w:p w:rsidR="00756987" w:rsidRDefault="00756987" w:rsidP="00756987">
      <w:pPr>
        <w:pStyle w:val="BodyText"/>
      </w:pPr>
    </w:p>
    <w:p w:rsidR="00874028" w:rsidRDefault="00874028" w:rsidP="00756987">
      <w:pPr>
        <w:pStyle w:val="BodyText"/>
      </w:pPr>
      <w:r>
        <w:t xml:space="preserve">Open MS Word.  Discuss AND </w:t>
      </w:r>
      <w:r w:rsidR="00756987">
        <w:t>demonstrate</w:t>
      </w:r>
      <w:r>
        <w:t xml:space="preserve"> each of the following items.  Talk about how you can use each one.</w:t>
      </w:r>
    </w:p>
    <w:p w:rsidR="00874028" w:rsidRDefault="00874028" w:rsidP="00874028">
      <w:pPr>
        <w:rPr>
          <w:sz w:val="36"/>
          <w:szCs w:val="36"/>
        </w:rPr>
      </w:pPr>
    </w:p>
    <w:tbl>
      <w:tblPr>
        <w:tblW w:w="9650" w:type="dxa"/>
        <w:tblInd w:w="-72" w:type="dxa"/>
        <w:tblLook w:val="04A0" w:firstRow="1" w:lastRow="0" w:firstColumn="1" w:lastColumn="0" w:noHBand="0" w:noVBand="1"/>
      </w:tblPr>
      <w:tblGrid>
        <w:gridCol w:w="5106"/>
        <w:gridCol w:w="4544"/>
      </w:tblGrid>
      <w:tr w:rsidR="00874028" w:rsidRPr="00BF697A" w:rsidTr="005B566B">
        <w:tc>
          <w:tcPr>
            <w:tcW w:w="5130" w:type="dxa"/>
            <w:vAlign w:val="bottom"/>
          </w:tcPr>
          <w:p w:rsidR="00874028" w:rsidRPr="00BF697A" w:rsidRDefault="00874028" w:rsidP="00756987">
            <w:pPr>
              <w:pStyle w:val="BodyText"/>
              <w:numPr>
                <w:ilvl w:val="0"/>
                <w:numId w:val="38"/>
              </w:numPr>
              <w:spacing w:line="480" w:lineRule="auto"/>
              <w:rPr>
                <w:noProof/>
              </w:rPr>
            </w:pPr>
            <w:r w:rsidRPr="00BF697A">
              <w:rPr>
                <w:noProof/>
              </w:rPr>
              <w:t xml:space="preserve">Title Bar – What does it show you? </w:t>
            </w:r>
          </w:p>
        </w:tc>
        <w:tc>
          <w:tcPr>
            <w:tcW w:w="4520" w:type="dxa"/>
            <w:vAlign w:val="bottom"/>
          </w:tcPr>
          <w:p w:rsidR="00874028" w:rsidRPr="00BF697A" w:rsidRDefault="005B566B" w:rsidP="00756987">
            <w:pPr>
              <w:pStyle w:val="BodyText"/>
              <w:spacing w:line="480" w:lineRule="auto"/>
              <w:rPr>
                <w:noProof/>
              </w:rPr>
            </w:pPr>
            <w:r>
              <w:rPr>
                <w:noProof/>
              </w:rPr>
              <w:t>_______________________________</w:t>
            </w:r>
          </w:p>
        </w:tc>
      </w:tr>
      <w:tr w:rsidR="00874028" w:rsidRPr="00BF697A" w:rsidTr="005B566B">
        <w:tc>
          <w:tcPr>
            <w:tcW w:w="5130" w:type="dxa"/>
            <w:vAlign w:val="bottom"/>
          </w:tcPr>
          <w:p w:rsidR="00874028" w:rsidRPr="00BF697A" w:rsidRDefault="00874028" w:rsidP="00756987">
            <w:pPr>
              <w:pStyle w:val="BodyText"/>
              <w:numPr>
                <w:ilvl w:val="0"/>
                <w:numId w:val="38"/>
              </w:numPr>
              <w:spacing w:line="480" w:lineRule="auto"/>
              <w:rPr>
                <w:noProof/>
              </w:rPr>
            </w:pPr>
            <w:r w:rsidRPr="00BF697A">
              <w:rPr>
                <w:noProof/>
              </w:rPr>
              <w:t xml:space="preserve">Status Bar – What does it show you?  </w:t>
            </w:r>
          </w:p>
        </w:tc>
        <w:tc>
          <w:tcPr>
            <w:tcW w:w="4520" w:type="dxa"/>
            <w:vAlign w:val="bottom"/>
          </w:tcPr>
          <w:p w:rsidR="00874028" w:rsidRPr="00BF697A" w:rsidRDefault="005B566B" w:rsidP="00756987">
            <w:pPr>
              <w:pStyle w:val="BodyText"/>
              <w:spacing w:line="480" w:lineRule="auto"/>
              <w:rPr>
                <w:noProof/>
              </w:rPr>
            </w:pPr>
            <w:r>
              <w:rPr>
                <w:noProof/>
              </w:rPr>
              <w:t>_______________________________</w:t>
            </w:r>
          </w:p>
        </w:tc>
      </w:tr>
      <w:tr w:rsidR="00874028" w:rsidRPr="00BF697A" w:rsidTr="005B566B">
        <w:tc>
          <w:tcPr>
            <w:tcW w:w="5130" w:type="dxa"/>
            <w:vAlign w:val="bottom"/>
          </w:tcPr>
          <w:p w:rsidR="00874028" w:rsidRPr="00BF697A" w:rsidRDefault="00756987" w:rsidP="00756987">
            <w:pPr>
              <w:pStyle w:val="BodyText"/>
              <w:numPr>
                <w:ilvl w:val="0"/>
                <w:numId w:val="38"/>
              </w:numPr>
              <w:spacing w:line="480" w:lineRule="auto"/>
              <w:rPr>
                <w:noProof/>
              </w:rPr>
            </w:pPr>
            <w:r>
              <w:rPr>
                <w:noProof/>
              </w:rPr>
              <w:t>File Tab</w:t>
            </w:r>
            <w:r w:rsidR="00874028" w:rsidRPr="00BF697A">
              <w:rPr>
                <w:noProof/>
              </w:rPr>
              <w:t xml:space="preserve"> – What does it do?  </w:t>
            </w:r>
          </w:p>
        </w:tc>
        <w:tc>
          <w:tcPr>
            <w:tcW w:w="4520" w:type="dxa"/>
            <w:vAlign w:val="bottom"/>
          </w:tcPr>
          <w:p w:rsidR="00874028" w:rsidRPr="00BF697A" w:rsidRDefault="005B566B" w:rsidP="00756987">
            <w:pPr>
              <w:pStyle w:val="BodyText"/>
              <w:spacing w:line="480" w:lineRule="auto"/>
              <w:rPr>
                <w:noProof/>
              </w:rPr>
            </w:pPr>
            <w:r>
              <w:rPr>
                <w:noProof/>
              </w:rPr>
              <w:t>_______________________________</w:t>
            </w:r>
          </w:p>
        </w:tc>
      </w:tr>
      <w:tr w:rsidR="00874028" w:rsidRPr="00BF697A" w:rsidTr="005B566B">
        <w:tc>
          <w:tcPr>
            <w:tcW w:w="5130" w:type="dxa"/>
            <w:vAlign w:val="bottom"/>
          </w:tcPr>
          <w:p w:rsidR="00874028" w:rsidRPr="00BF697A" w:rsidRDefault="00874028" w:rsidP="00756987">
            <w:pPr>
              <w:pStyle w:val="BodyText"/>
              <w:numPr>
                <w:ilvl w:val="0"/>
                <w:numId w:val="38"/>
              </w:numPr>
              <w:spacing w:line="480" w:lineRule="auto"/>
              <w:rPr>
                <w:noProof/>
              </w:rPr>
            </w:pPr>
            <w:r w:rsidRPr="00BF697A">
              <w:rPr>
                <w:noProof/>
              </w:rPr>
              <w:t xml:space="preserve">The Ribbon – where is it?  </w:t>
            </w:r>
          </w:p>
        </w:tc>
        <w:tc>
          <w:tcPr>
            <w:tcW w:w="4520" w:type="dxa"/>
            <w:vAlign w:val="bottom"/>
          </w:tcPr>
          <w:p w:rsidR="00874028" w:rsidRPr="00BF697A" w:rsidRDefault="005B566B" w:rsidP="00756987">
            <w:pPr>
              <w:pStyle w:val="BodyText"/>
              <w:spacing w:line="480" w:lineRule="auto"/>
              <w:rPr>
                <w:noProof/>
              </w:rPr>
            </w:pPr>
            <w:r>
              <w:rPr>
                <w:noProof/>
              </w:rPr>
              <w:t>_______________________________</w:t>
            </w:r>
          </w:p>
        </w:tc>
      </w:tr>
      <w:tr w:rsidR="00874028" w:rsidRPr="00BF697A" w:rsidTr="005B566B">
        <w:tc>
          <w:tcPr>
            <w:tcW w:w="5130" w:type="dxa"/>
            <w:vAlign w:val="bottom"/>
          </w:tcPr>
          <w:p w:rsidR="00874028" w:rsidRPr="00BF697A" w:rsidRDefault="00874028" w:rsidP="00756987">
            <w:pPr>
              <w:pStyle w:val="BodyText"/>
              <w:numPr>
                <w:ilvl w:val="0"/>
                <w:numId w:val="38"/>
              </w:numPr>
              <w:spacing w:line="480" w:lineRule="auto"/>
              <w:rPr>
                <w:noProof/>
              </w:rPr>
            </w:pPr>
            <w:r w:rsidRPr="00BF697A">
              <w:rPr>
                <w:noProof/>
              </w:rPr>
              <w:t xml:space="preserve">Ribbon Tabs - Where are they?  </w:t>
            </w:r>
          </w:p>
        </w:tc>
        <w:tc>
          <w:tcPr>
            <w:tcW w:w="4520" w:type="dxa"/>
            <w:vAlign w:val="bottom"/>
          </w:tcPr>
          <w:p w:rsidR="00874028" w:rsidRPr="00BF697A" w:rsidRDefault="005B566B" w:rsidP="00756987">
            <w:pPr>
              <w:pStyle w:val="BodyText"/>
              <w:spacing w:line="480" w:lineRule="auto"/>
              <w:rPr>
                <w:noProof/>
              </w:rPr>
            </w:pPr>
            <w:r>
              <w:rPr>
                <w:noProof/>
              </w:rPr>
              <w:t>_______________________________</w:t>
            </w:r>
          </w:p>
        </w:tc>
      </w:tr>
      <w:tr w:rsidR="00874028" w:rsidRPr="00BF697A" w:rsidTr="005B566B">
        <w:tc>
          <w:tcPr>
            <w:tcW w:w="5130" w:type="dxa"/>
            <w:vAlign w:val="bottom"/>
          </w:tcPr>
          <w:p w:rsidR="00874028" w:rsidRPr="00BF697A" w:rsidRDefault="00874028" w:rsidP="00756987">
            <w:pPr>
              <w:pStyle w:val="BodyText"/>
              <w:numPr>
                <w:ilvl w:val="0"/>
                <w:numId w:val="38"/>
              </w:numPr>
              <w:spacing w:line="480" w:lineRule="auto"/>
              <w:rPr>
                <w:noProof/>
              </w:rPr>
            </w:pPr>
            <w:r w:rsidRPr="00BF697A">
              <w:rPr>
                <w:noProof/>
              </w:rPr>
              <w:t xml:space="preserve">Where do we save documents? </w:t>
            </w:r>
          </w:p>
        </w:tc>
        <w:tc>
          <w:tcPr>
            <w:tcW w:w="4520" w:type="dxa"/>
            <w:vAlign w:val="bottom"/>
          </w:tcPr>
          <w:p w:rsidR="00874028" w:rsidRPr="00BF697A" w:rsidRDefault="005B566B" w:rsidP="00756987">
            <w:pPr>
              <w:pStyle w:val="BodyText"/>
              <w:spacing w:line="480" w:lineRule="auto"/>
              <w:rPr>
                <w:noProof/>
              </w:rPr>
            </w:pPr>
            <w:r>
              <w:rPr>
                <w:noProof/>
              </w:rPr>
              <w:t>_______________________________</w:t>
            </w:r>
          </w:p>
        </w:tc>
      </w:tr>
      <w:tr w:rsidR="00874028" w:rsidRPr="00BF697A" w:rsidTr="00874028">
        <w:tc>
          <w:tcPr>
            <w:tcW w:w="9650" w:type="dxa"/>
            <w:gridSpan w:val="2"/>
            <w:vAlign w:val="bottom"/>
          </w:tcPr>
          <w:p w:rsidR="00874028" w:rsidRPr="005A717F" w:rsidRDefault="005B566B" w:rsidP="00756987">
            <w:pPr>
              <w:pStyle w:val="BodyText"/>
              <w:numPr>
                <w:ilvl w:val="0"/>
                <w:numId w:val="38"/>
              </w:numPr>
              <w:spacing w:line="480" w:lineRule="auto"/>
              <w:rPr>
                <w:noProof/>
              </w:rPr>
            </w:pPr>
            <w:r>
              <w:rPr>
                <w:noProof/>
              </w:rPr>
              <w:t>What command</w:t>
            </w:r>
            <w:r w:rsidR="00874028">
              <w:rPr>
                <w:noProof/>
              </w:rPr>
              <w:t>s are found on the Home Tab in the Font Group?  Show and describe what each one does.</w:t>
            </w:r>
          </w:p>
        </w:tc>
      </w:tr>
      <w:tr w:rsidR="00874028" w:rsidRPr="00BF697A" w:rsidTr="00874028">
        <w:tc>
          <w:tcPr>
            <w:tcW w:w="9650" w:type="dxa"/>
            <w:gridSpan w:val="2"/>
            <w:vAlign w:val="bottom"/>
          </w:tcPr>
          <w:p w:rsidR="00874028" w:rsidRPr="005A717F" w:rsidRDefault="005B566B" w:rsidP="00756987">
            <w:pPr>
              <w:pStyle w:val="BodyText"/>
              <w:numPr>
                <w:ilvl w:val="0"/>
                <w:numId w:val="38"/>
              </w:numPr>
              <w:spacing w:line="480" w:lineRule="auto"/>
              <w:rPr>
                <w:noProof/>
              </w:rPr>
            </w:pPr>
            <w:r>
              <w:rPr>
                <w:noProof/>
              </w:rPr>
              <w:t>What commands</w:t>
            </w:r>
            <w:r w:rsidR="00874028">
              <w:rPr>
                <w:noProof/>
              </w:rPr>
              <w:t xml:space="preserve"> are found on the Home Tab in the Paragraph Group?  Show and describe what each one does.</w:t>
            </w:r>
          </w:p>
        </w:tc>
      </w:tr>
      <w:tr w:rsidR="00874028" w:rsidRPr="00BF697A" w:rsidTr="00874028">
        <w:tc>
          <w:tcPr>
            <w:tcW w:w="9650" w:type="dxa"/>
            <w:gridSpan w:val="2"/>
            <w:vAlign w:val="bottom"/>
          </w:tcPr>
          <w:p w:rsidR="00874028" w:rsidRPr="005A717F" w:rsidRDefault="00874028" w:rsidP="00756987">
            <w:pPr>
              <w:pStyle w:val="BodyText"/>
              <w:numPr>
                <w:ilvl w:val="0"/>
                <w:numId w:val="38"/>
              </w:numPr>
              <w:spacing w:line="480" w:lineRule="auto"/>
              <w:rPr>
                <w:noProof/>
              </w:rPr>
            </w:pPr>
            <w:r w:rsidRPr="00BF697A">
              <w:rPr>
                <w:noProof/>
              </w:rPr>
              <w:t xml:space="preserve">If you make a mistake in a document or something disappears, what can you do?  </w:t>
            </w:r>
          </w:p>
        </w:tc>
      </w:tr>
    </w:tbl>
    <w:p w:rsidR="00874028" w:rsidRDefault="00874028" w:rsidP="00874028">
      <w:pPr>
        <w:pStyle w:val="Title"/>
      </w:pPr>
    </w:p>
    <w:p w:rsidR="00874028" w:rsidRDefault="00874028">
      <w:pPr>
        <w:rPr>
          <w:rFonts w:ascii="Arial Black" w:hAnsi="Arial Black"/>
          <w:color w:val="808080"/>
          <w:spacing w:val="-35"/>
          <w:kern w:val="28"/>
          <w:sz w:val="44"/>
        </w:rPr>
      </w:pPr>
      <w:r>
        <w:br w:type="page"/>
      </w:r>
    </w:p>
    <w:p w:rsidR="00874028" w:rsidRPr="005B566B" w:rsidRDefault="005B566B" w:rsidP="005B566B">
      <w:pPr>
        <w:pStyle w:val="Title"/>
        <w:spacing w:before="240" w:after="120" w:line="240" w:lineRule="auto"/>
        <w:ind w:right="0"/>
        <w:rPr>
          <w:spacing w:val="-25"/>
          <w:sz w:val="32"/>
        </w:rPr>
      </w:pPr>
      <w:r>
        <w:rPr>
          <w:spacing w:val="-25"/>
          <w:sz w:val="32"/>
        </w:rPr>
        <w:lastRenderedPageBreak/>
        <w:t>Task</w:t>
      </w:r>
      <w:r w:rsidR="00874028" w:rsidRPr="005B566B">
        <w:rPr>
          <w:spacing w:val="-25"/>
          <w:sz w:val="32"/>
        </w:rPr>
        <w:t xml:space="preserve"> 4 - Home Tab Vocabulary </w:t>
      </w:r>
      <w:r w:rsidR="00402BF7">
        <w:rPr>
          <w:spacing w:val="-25"/>
          <w:sz w:val="32"/>
        </w:rPr>
        <w:t xml:space="preserve">Review </w:t>
      </w:r>
      <w:r w:rsidR="00874028" w:rsidRPr="005B566B">
        <w:rPr>
          <w:spacing w:val="-25"/>
          <w:sz w:val="32"/>
        </w:rPr>
        <w:t>Sentences</w:t>
      </w:r>
    </w:p>
    <w:p w:rsidR="005B566B" w:rsidRDefault="00874028" w:rsidP="00874028">
      <w:pPr>
        <w:pStyle w:val="Heading1"/>
        <w:rPr>
          <w:color w:val="auto"/>
        </w:rPr>
      </w:pPr>
      <w:r w:rsidRPr="005B566B">
        <w:rPr>
          <w:color w:val="auto"/>
          <w:spacing w:val="-10"/>
          <w:sz w:val="24"/>
          <w:szCs w:val="16"/>
          <w:u w:val="single"/>
        </w:rPr>
        <w:t>Directions</w:t>
      </w:r>
      <w:r w:rsidR="005B566B">
        <w:rPr>
          <w:color w:val="auto"/>
          <w:spacing w:val="-10"/>
          <w:sz w:val="24"/>
          <w:szCs w:val="16"/>
          <w:u w:val="single"/>
        </w:rPr>
        <w:t>:</w:t>
      </w:r>
      <w:r w:rsidRPr="00874028">
        <w:rPr>
          <w:color w:val="auto"/>
        </w:rPr>
        <w:t xml:space="preserve"> </w:t>
      </w:r>
    </w:p>
    <w:p w:rsidR="00874028" w:rsidRDefault="00874028" w:rsidP="00983AAB">
      <w:pPr>
        <w:pStyle w:val="BodyText"/>
      </w:pPr>
      <w:r w:rsidRPr="00B5511A">
        <w:t xml:space="preserve">Read the </w:t>
      </w:r>
      <w:r w:rsidR="00296303">
        <w:t>MS Word</w:t>
      </w:r>
      <w:r w:rsidRPr="00B5511A">
        <w:t xml:space="preserve"> vocabulary items in the section below. Then choose the </w:t>
      </w:r>
      <w:r w:rsidRPr="004A2D59">
        <w:rPr>
          <w:u w:val="single"/>
        </w:rPr>
        <w:t>best</w:t>
      </w:r>
      <w:r w:rsidRPr="00B5511A">
        <w:t xml:space="preserve"> word for each sentence and write the answer in the blank. </w:t>
      </w:r>
      <w:r>
        <w:t>Work with your partner!</w:t>
      </w:r>
    </w:p>
    <w:p w:rsidR="00874028" w:rsidRPr="00B5511A" w:rsidRDefault="00874028" w:rsidP="00983AAB">
      <w:pPr>
        <w:pStyle w:val="BodyText"/>
      </w:pPr>
    </w:p>
    <w:tbl>
      <w:tblPr>
        <w:tblStyle w:val="TableGrid"/>
        <w:tblW w:w="0" w:type="auto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988"/>
        <w:gridCol w:w="2988"/>
      </w:tblGrid>
      <w:tr w:rsidR="00874028" w:rsidRPr="00B507E4" w:rsidTr="002922B8"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Paste</w:t>
            </w:r>
          </w:p>
        </w:tc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Bold</w:t>
            </w:r>
          </w:p>
        </w:tc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Font Color</w:t>
            </w:r>
          </w:p>
        </w:tc>
      </w:tr>
      <w:tr w:rsidR="00874028" w:rsidRPr="00B507E4" w:rsidTr="002922B8"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Clipboard</w:t>
            </w:r>
          </w:p>
        </w:tc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Italics</w:t>
            </w:r>
          </w:p>
        </w:tc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Text Highlight Color</w:t>
            </w:r>
          </w:p>
        </w:tc>
      </w:tr>
      <w:tr w:rsidR="00874028" w:rsidRPr="00B507E4" w:rsidTr="002922B8"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Font</w:t>
            </w:r>
          </w:p>
        </w:tc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Underline</w:t>
            </w:r>
          </w:p>
        </w:tc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Highlight</w:t>
            </w:r>
          </w:p>
        </w:tc>
      </w:tr>
      <w:tr w:rsidR="00874028" w:rsidRPr="00B507E4" w:rsidTr="002922B8"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Font Size</w:t>
            </w:r>
          </w:p>
        </w:tc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</w:p>
        </w:tc>
        <w:tc>
          <w:tcPr>
            <w:tcW w:w="2988" w:type="dxa"/>
          </w:tcPr>
          <w:p w:rsidR="00874028" w:rsidRPr="00B507E4" w:rsidRDefault="00874028" w:rsidP="00983AAB">
            <w:pPr>
              <w:pStyle w:val="BodyText"/>
            </w:pPr>
            <w:r w:rsidRPr="00B507E4">
              <w:t>Font Group</w:t>
            </w:r>
          </w:p>
        </w:tc>
      </w:tr>
    </w:tbl>
    <w:p w:rsidR="00874028" w:rsidRDefault="00874028" w:rsidP="00983AAB">
      <w:pPr>
        <w:pStyle w:val="BodyText"/>
      </w:pPr>
    </w:p>
    <w:p w:rsidR="00874028" w:rsidRPr="0040087F" w:rsidRDefault="00874028" w:rsidP="00AA358D">
      <w:pPr>
        <w:pStyle w:val="BodyText"/>
        <w:numPr>
          <w:ilvl w:val="0"/>
          <w:numId w:val="40"/>
        </w:numPr>
        <w:spacing w:line="360" w:lineRule="auto"/>
      </w:pPr>
      <w:r w:rsidRPr="0040087F">
        <w:t xml:space="preserve">To make your words bigger or smaller you can use _________ </w:t>
      </w:r>
      <w:r w:rsidR="003D06A9">
        <w:t xml:space="preserve"> </w:t>
      </w:r>
      <w:r w:rsidRPr="0040087F">
        <w:t xml:space="preserve"> ________.</w:t>
      </w:r>
    </w:p>
    <w:p w:rsidR="00874028" w:rsidRPr="0040087F" w:rsidRDefault="00874028" w:rsidP="00AA358D">
      <w:pPr>
        <w:pStyle w:val="BodyText"/>
        <w:numPr>
          <w:ilvl w:val="0"/>
          <w:numId w:val="40"/>
        </w:numPr>
        <w:spacing w:line="360" w:lineRule="auto"/>
      </w:pPr>
      <w:r w:rsidRPr="0040087F">
        <w:t xml:space="preserve">If you want to make your words darker, the first thing you have to do is ___________ the words you want to change.  Then you can use </w:t>
      </w:r>
      <w:r w:rsidRPr="003D06A9">
        <w:rPr>
          <w:sz w:val="32"/>
        </w:rPr>
        <w:t>ctrl + B</w:t>
      </w:r>
      <w:r w:rsidRPr="0040087F">
        <w:t xml:space="preserve"> to make your words ____________.</w:t>
      </w:r>
    </w:p>
    <w:p w:rsidR="00874028" w:rsidRPr="0040087F" w:rsidRDefault="00874028" w:rsidP="00AA358D">
      <w:pPr>
        <w:pStyle w:val="BodyText"/>
        <w:numPr>
          <w:ilvl w:val="0"/>
          <w:numId w:val="40"/>
        </w:numPr>
        <w:spacing w:line="360" w:lineRule="auto"/>
      </w:pPr>
      <w:r w:rsidRPr="0040087F">
        <w:t>Clicking on _____________ will make your words slant to the right.</w:t>
      </w:r>
    </w:p>
    <w:p w:rsidR="00874028" w:rsidRPr="0040087F" w:rsidRDefault="00874028" w:rsidP="00AA358D">
      <w:pPr>
        <w:pStyle w:val="BodyText"/>
        <w:numPr>
          <w:ilvl w:val="0"/>
          <w:numId w:val="40"/>
        </w:numPr>
        <w:spacing w:line="360" w:lineRule="auto"/>
      </w:pPr>
      <w:r w:rsidRPr="0040087F">
        <w:t xml:space="preserve">If you want to put a line under your words, click on _____________ or </w:t>
      </w:r>
      <w:r w:rsidR="003D06A9">
        <w:t xml:space="preserve">         </w:t>
      </w:r>
      <w:r w:rsidRPr="003D06A9">
        <w:rPr>
          <w:sz w:val="32"/>
        </w:rPr>
        <w:t>ctrl + U</w:t>
      </w:r>
      <w:r w:rsidRPr="0040087F">
        <w:t>.</w:t>
      </w:r>
    </w:p>
    <w:p w:rsidR="00874028" w:rsidRPr="0040087F" w:rsidRDefault="00874028" w:rsidP="00AA358D">
      <w:pPr>
        <w:pStyle w:val="BodyText"/>
        <w:numPr>
          <w:ilvl w:val="0"/>
          <w:numId w:val="40"/>
        </w:numPr>
        <w:spacing w:line="360" w:lineRule="auto"/>
      </w:pPr>
      <w:r w:rsidRPr="0040087F">
        <w:t xml:space="preserve">To change the color of your words, click on ________ </w:t>
      </w:r>
      <w:r w:rsidR="003D06A9">
        <w:t xml:space="preserve">  </w:t>
      </w:r>
      <w:r w:rsidRPr="0040087F">
        <w:t>_________.</w:t>
      </w:r>
    </w:p>
    <w:p w:rsidR="00874028" w:rsidRPr="0040087F" w:rsidRDefault="00874028" w:rsidP="00AA358D">
      <w:pPr>
        <w:pStyle w:val="BodyText"/>
        <w:numPr>
          <w:ilvl w:val="0"/>
          <w:numId w:val="40"/>
        </w:numPr>
        <w:spacing w:line="360" w:lineRule="auto"/>
      </w:pPr>
      <w:r w:rsidRPr="0040087F">
        <w:t>Font size, bold, italics, underline, and font style are all functions that can be found in the __________</w:t>
      </w:r>
      <w:r w:rsidR="003D06A9">
        <w:t xml:space="preserve"> </w:t>
      </w:r>
      <w:r w:rsidRPr="0040087F">
        <w:t xml:space="preserve"> ___________ under the Home Tab.</w:t>
      </w:r>
    </w:p>
    <w:p w:rsidR="00874028" w:rsidRPr="0040087F" w:rsidRDefault="00874028" w:rsidP="00AA358D">
      <w:pPr>
        <w:pStyle w:val="BodyText"/>
        <w:numPr>
          <w:ilvl w:val="0"/>
          <w:numId w:val="40"/>
        </w:numPr>
        <w:spacing w:line="360" w:lineRule="auto"/>
      </w:pPr>
      <w:r w:rsidRPr="0040087F">
        <w:t>If you want to change the style of your letters, click on __________.</w:t>
      </w:r>
    </w:p>
    <w:p w:rsidR="00874028" w:rsidRPr="0040087F" w:rsidRDefault="00874028" w:rsidP="00AA358D">
      <w:pPr>
        <w:pStyle w:val="BodyText"/>
        <w:numPr>
          <w:ilvl w:val="0"/>
          <w:numId w:val="40"/>
        </w:numPr>
        <w:spacing w:line="360" w:lineRule="auto"/>
      </w:pPr>
      <w:r w:rsidRPr="0040087F">
        <w:t>The cut, copy, and paste functions are all located in the _____________ group.</w:t>
      </w:r>
    </w:p>
    <w:p w:rsidR="005B566B" w:rsidRDefault="00874028" w:rsidP="005B566B">
      <w:pPr>
        <w:pStyle w:val="Heading1"/>
        <w:rPr>
          <w:color w:val="auto"/>
        </w:rPr>
      </w:pPr>
      <w:r>
        <w:rPr>
          <w:sz w:val="28"/>
          <w:szCs w:val="28"/>
        </w:rPr>
        <w:br w:type="page"/>
      </w:r>
      <w:r w:rsidR="005B566B" w:rsidRPr="005B566B">
        <w:rPr>
          <w:color w:val="auto"/>
          <w:spacing w:val="-10"/>
          <w:sz w:val="24"/>
          <w:szCs w:val="16"/>
          <w:u w:val="single"/>
        </w:rPr>
        <w:lastRenderedPageBreak/>
        <w:t>Directions</w:t>
      </w:r>
      <w:r w:rsidR="005B566B">
        <w:rPr>
          <w:color w:val="auto"/>
          <w:spacing w:val="-10"/>
          <w:sz w:val="24"/>
          <w:szCs w:val="16"/>
          <w:u w:val="single"/>
        </w:rPr>
        <w:t>:</w:t>
      </w:r>
      <w:r w:rsidR="005B566B" w:rsidRPr="00874028">
        <w:rPr>
          <w:color w:val="auto"/>
        </w:rPr>
        <w:t xml:space="preserve"> </w:t>
      </w:r>
    </w:p>
    <w:p w:rsidR="00874028" w:rsidRDefault="00874028" w:rsidP="00983AAB">
      <w:pPr>
        <w:pStyle w:val="BodyText"/>
      </w:pPr>
      <w:r>
        <w:t xml:space="preserve">Each of the important functions on the Home Tab </w:t>
      </w:r>
      <w:r w:rsidR="00AA358D">
        <w:t>is</w:t>
      </w:r>
      <w:r>
        <w:t xml:space="preserve"> listed below.  </w:t>
      </w:r>
      <w:r w:rsidRPr="00AA358D">
        <w:rPr>
          <w:u w:val="single"/>
        </w:rPr>
        <w:t>Draw a picture</w:t>
      </w:r>
      <w:r>
        <w:t xml:space="preserve"> next to each wor</w:t>
      </w:r>
      <w:r w:rsidR="00AA358D">
        <w:t>d that looks like the command</w:t>
      </w:r>
      <w:r>
        <w:t xml:space="preserve"> on your screen.</w:t>
      </w:r>
    </w:p>
    <w:p w:rsidR="005B566B" w:rsidRPr="00904D90" w:rsidRDefault="005B566B" w:rsidP="00983AAB">
      <w:pPr>
        <w:pStyle w:val="BodyTex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3380"/>
      </w:tblGrid>
      <w:tr w:rsidR="00874028" w:rsidRPr="006D3150" w:rsidTr="00AA358D">
        <w:tc>
          <w:tcPr>
            <w:tcW w:w="1588" w:type="dxa"/>
            <w:vAlign w:val="center"/>
          </w:tcPr>
          <w:p w:rsidR="00874028" w:rsidRPr="006D3150" w:rsidRDefault="00874028" w:rsidP="00AA358D">
            <w:pPr>
              <w:pStyle w:val="BodyText"/>
              <w:spacing w:line="720" w:lineRule="auto"/>
              <w:jc w:val="center"/>
            </w:pPr>
            <w:r w:rsidRPr="006D3150">
              <w:t>Bold</w:t>
            </w:r>
          </w:p>
        </w:tc>
        <w:tc>
          <w:tcPr>
            <w:tcW w:w="3380" w:type="dxa"/>
          </w:tcPr>
          <w:p w:rsidR="00874028" w:rsidRPr="00AA358D" w:rsidRDefault="00AA358D" w:rsidP="00AA358D">
            <w:pPr>
              <w:pStyle w:val="BodyText"/>
              <w:spacing w:line="240" w:lineRule="auto"/>
              <w:ind w:right="4050"/>
              <w:jc w:val="left"/>
              <w:rPr>
                <w:b/>
              </w:rPr>
            </w:pPr>
            <w:r w:rsidRPr="00AA358D">
              <w:rPr>
                <w:rFonts w:cs="Aharoni" w:hint="cs"/>
                <w:b/>
                <w:sz w:val="48"/>
              </w:rPr>
              <w:t>B</w:t>
            </w:r>
          </w:p>
        </w:tc>
      </w:tr>
      <w:tr w:rsidR="00874028" w:rsidRPr="006D3150" w:rsidTr="00AA358D">
        <w:tc>
          <w:tcPr>
            <w:tcW w:w="1588" w:type="dxa"/>
            <w:vAlign w:val="center"/>
          </w:tcPr>
          <w:p w:rsidR="00874028" w:rsidRPr="006D3150" w:rsidRDefault="00874028" w:rsidP="00AA358D">
            <w:pPr>
              <w:pStyle w:val="BodyText"/>
              <w:spacing w:line="720" w:lineRule="auto"/>
              <w:jc w:val="center"/>
            </w:pPr>
            <w:r w:rsidRPr="006D3150">
              <w:t>Italics</w:t>
            </w:r>
          </w:p>
        </w:tc>
        <w:tc>
          <w:tcPr>
            <w:tcW w:w="3380" w:type="dxa"/>
          </w:tcPr>
          <w:p w:rsidR="00874028" w:rsidRPr="006D3150" w:rsidRDefault="00874028" w:rsidP="00AA358D">
            <w:pPr>
              <w:pStyle w:val="BodyText"/>
              <w:spacing w:line="720" w:lineRule="auto"/>
            </w:pPr>
          </w:p>
        </w:tc>
      </w:tr>
      <w:tr w:rsidR="00874028" w:rsidRPr="006D3150" w:rsidTr="00AA358D">
        <w:tc>
          <w:tcPr>
            <w:tcW w:w="1588" w:type="dxa"/>
            <w:vAlign w:val="center"/>
          </w:tcPr>
          <w:p w:rsidR="00874028" w:rsidRPr="006D3150" w:rsidRDefault="00874028" w:rsidP="00AA358D">
            <w:pPr>
              <w:pStyle w:val="BodyText"/>
              <w:spacing w:line="720" w:lineRule="auto"/>
              <w:jc w:val="center"/>
            </w:pPr>
            <w:r w:rsidRPr="006D3150">
              <w:t>Underline</w:t>
            </w:r>
          </w:p>
        </w:tc>
        <w:tc>
          <w:tcPr>
            <w:tcW w:w="3380" w:type="dxa"/>
          </w:tcPr>
          <w:p w:rsidR="00874028" w:rsidRPr="006D3150" w:rsidRDefault="00874028" w:rsidP="00AA358D">
            <w:pPr>
              <w:pStyle w:val="BodyText"/>
              <w:spacing w:line="720" w:lineRule="auto"/>
            </w:pPr>
          </w:p>
        </w:tc>
      </w:tr>
      <w:tr w:rsidR="00874028" w:rsidRPr="006D3150" w:rsidTr="00AA358D">
        <w:tc>
          <w:tcPr>
            <w:tcW w:w="1588" w:type="dxa"/>
            <w:vAlign w:val="center"/>
          </w:tcPr>
          <w:p w:rsidR="00874028" w:rsidRPr="006D3150" w:rsidRDefault="00874028" w:rsidP="00AA358D">
            <w:pPr>
              <w:pStyle w:val="BodyText"/>
              <w:spacing w:line="720" w:lineRule="auto"/>
              <w:jc w:val="center"/>
            </w:pPr>
            <w:r w:rsidRPr="006D3150">
              <w:t>Grow Font</w:t>
            </w:r>
          </w:p>
        </w:tc>
        <w:tc>
          <w:tcPr>
            <w:tcW w:w="3380" w:type="dxa"/>
          </w:tcPr>
          <w:p w:rsidR="00874028" w:rsidRPr="006D3150" w:rsidRDefault="00874028" w:rsidP="00AA358D">
            <w:pPr>
              <w:pStyle w:val="BodyText"/>
              <w:spacing w:line="720" w:lineRule="auto"/>
            </w:pPr>
          </w:p>
        </w:tc>
      </w:tr>
      <w:tr w:rsidR="00874028" w:rsidRPr="006D3150" w:rsidTr="00AA358D">
        <w:tc>
          <w:tcPr>
            <w:tcW w:w="1588" w:type="dxa"/>
            <w:vAlign w:val="center"/>
          </w:tcPr>
          <w:p w:rsidR="00874028" w:rsidRPr="006D3150" w:rsidRDefault="00874028" w:rsidP="00AA358D">
            <w:pPr>
              <w:pStyle w:val="BodyText"/>
              <w:spacing w:line="720" w:lineRule="auto"/>
              <w:jc w:val="center"/>
            </w:pPr>
            <w:r w:rsidRPr="006D3150">
              <w:t>Shrink Font</w:t>
            </w:r>
          </w:p>
        </w:tc>
        <w:tc>
          <w:tcPr>
            <w:tcW w:w="3380" w:type="dxa"/>
          </w:tcPr>
          <w:p w:rsidR="00874028" w:rsidRPr="006D3150" w:rsidRDefault="00874028" w:rsidP="00AA358D">
            <w:pPr>
              <w:pStyle w:val="BodyText"/>
              <w:spacing w:line="720" w:lineRule="auto"/>
            </w:pPr>
          </w:p>
        </w:tc>
      </w:tr>
      <w:tr w:rsidR="00874028" w:rsidRPr="006D3150" w:rsidTr="00AA358D">
        <w:tc>
          <w:tcPr>
            <w:tcW w:w="1588" w:type="dxa"/>
            <w:vAlign w:val="center"/>
          </w:tcPr>
          <w:p w:rsidR="00874028" w:rsidRPr="006D3150" w:rsidRDefault="00874028" w:rsidP="00AA358D">
            <w:pPr>
              <w:pStyle w:val="BodyText"/>
              <w:spacing w:line="720" w:lineRule="auto"/>
              <w:jc w:val="center"/>
            </w:pPr>
            <w:r w:rsidRPr="006D3150">
              <w:t>Bullets</w:t>
            </w:r>
          </w:p>
        </w:tc>
        <w:tc>
          <w:tcPr>
            <w:tcW w:w="3380" w:type="dxa"/>
          </w:tcPr>
          <w:p w:rsidR="00874028" w:rsidRPr="006D3150" w:rsidRDefault="00874028" w:rsidP="00AA358D">
            <w:pPr>
              <w:pStyle w:val="BodyText"/>
              <w:spacing w:line="720" w:lineRule="auto"/>
            </w:pPr>
          </w:p>
        </w:tc>
      </w:tr>
      <w:tr w:rsidR="00874028" w:rsidRPr="006D3150" w:rsidTr="00AA358D">
        <w:tc>
          <w:tcPr>
            <w:tcW w:w="1588" w:type="dxa"/>
            <w:vAlign w:val="center"/>
          </w:tcPr>
          <w:p w:rsidR="00874028" w:rsidRPr="006D3150" w:rsidRDefault="00874028" w:rsidP="00AA358D">
            <w:pPr>
              <w:pStyle w:val="BodyText"/>
              <w:spacing w:line="720" w:lineRule="auto"/>
              <w:jc w:val="center"/>
            </w:pPr>
            <w:r w:rsidRPr="006D3150">
              <w:t>Numbers</w:t>
            </w:r>
          </w:p>
        </w:tc>
        <w:tc>
          <w:tcPr>
            <w:tcW w:w="3380" w:type="dxa"/>
          </w:tcPr>
          <w:p w:rsidR="00874028" w:rsidRPr="006D3150" w:rsidRDefault="00874028" w:rsidP="00AA358D">
            <w:pPr>
              <w:pStyle w:val="BodyText"/>
              <w:spacing w:line="720" w:lineRule="auto"/>
            </w:pPr>
          </w:p>
        </w:tc>
      </w:tr>
      <w:tr w:rsidR="00874028" w:rsidRPr="006D3150" w:rsidTr="00AA358D">
        <w:tc>
          <w:tcPr>
            <w:tcW w:w="1588" w:type="dxa"/>
            <w:vAlign w:val="center"/>
          </w:tcPr>
          <w:p w:rsidR="00874028" w:rsidRPr="006D3150" w:rsidRDefault="00874028" w:rsidP="00AA358D">
            <w:pPr>
              <w:pStyle w:val="BodyText"/>
              <w:spacing w:line="720" w:lineRule="auto"/>
              <w:jc w:val="center"/>
            </w:pPr>
            <w:r w:rsidRPr="006D3150">
              <w:t>Center</w:t>
            </w:r>
          </w:p>
        </w:tc>
        <w:tc>
          <w:tcPr>
            <w:tcW w:w="3380" w:type="dxa"/>
          </w:tcPr>
          <w:p w:rsidR="00874028" w:rsidRPr="006D3150" w:rsidRDefault="00874028" w:rsidP="00AA358D">
            <w:pPr>
              <w:pStyle w:val="BodyText"/>
              <w:spacing w:line="720" w:lineRule="auto"/>
            </w:pPr>
          </w:p>
        </w:tc>
      </w:tr>
    </w:tbl>
    <w:p w:rsidR="00874028" w:rsidRDefault="00874028" w:rsidP="00874028">
      <w:pPr>
        <w:pStyle w:val="Title"/>
      </w:pPr>
    </w:p>
    <w:sectPr w:rsidR="00874028" w:rsidSect="00260C42">
      <w:footerReference w:type="default" r:id="rId15"/>
      <w:type w:val="continuous"/>
      <w:pgSz w:w="12240" w:h="15840" w:code="1"/>
      <w:pgMar w:top="1440" w:right="1440" w:bottom="810" w:left="1440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265" w:rsidRDefault="00A60265">
      <w:r>
        <w:separator/>
      </w:r>
    </w:p>
  </w:endnote>
  <w:endnote w:type="continuationSeparator" w:id="0">
    <w:p w:rsidR="00A60265" w:rsidRDefault="00A60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FD6" w:rsidRPr="00171657" w:rsidRDefault="00FC4FD6" w:rsidP="00FC4FD6">
    <w:pPr>
      <w:pStyle w:val="Footer"/>
      <w:tabs>
        <w:tab w:val="clear" w:pos="8640"/>
        <w:tab w:val="right" w:pos="9360"/>
      </w:tabs>
      <w:jc w:val="left"/>
      <w:rPr>
        <w:rFonts w:ascii="Arial" w:hAnsi="Arial" w:cs="Arial"/>
        <w:sz w:val="18"/>
      </w:rPr>
    </w:pPr>
    <w:r w:rsidRPr="00171657">
      <w:rPr>
        <w:rStyle w:val="PageNumber"/>
        <w:rFonts w:ascii="Arial" w:hAnsi="Arial" w:cs="Arial"/>
        <w:b w:val="0"/>
        <w:sz w:val="18"/>
      </w:rPr>
      <w:t>Computer Literacy – Carlos Rosario International Charter School –</w:t>
    </w:r>
    <w:r>
      <w:rPr>
        <w:rStyle w:val="PageNumber"/>
        <w:rFonts w:ascii="Arial" w:hAnsi="Arial" w:cs="Arial"/>
        <w:b w:val="0"/>
        <w:sz w:val="18"/>
      </w:rPr>
      <w:t xml:space="preserve"> </w:t>
    </w:r>
    <w:r w:rsidRPr="00171657">
      <w:rPr>
        <w:rStyle w:val="PageNumber"/>
        <w:rFonts w:ascii="Arial" w:hAnsi="Arial" w:cs="Arial"/>
        <w:b w:val="0"/>
        <w:sz w:val="18"/>
      </w:rPr>
      <w:t>Fall 2012</w:t>
    </w:r>
    <w:r w:rsidRPr="00171657">
      <w:rPr>
        <w:rStyle w:val="PageNumber"/>
        <w:rFonts w:ascii="Arial" w:hAnsi="Arial" w:cs="Arial"/>
        <w:b w:val="0"/>
        <w:sz w:val="18"/>
      </w:rPr>
      <w:tab/>
      <w:t xml:space="preserve">Page </w:t>
    </w:r>
    <w:r w:rsidRPr="00171657">
      <w:rPr>
        <w:rStyle w:val="PageNumber"/>
        <w:rFonts w:ascii="Arial" w:hAnsi="Arial" w:cs="Arial"/>
        <w:b w:val="0"/>
        <w:sz w:val="18"/>
      </w:rPr>
      <w:fldChar w:fldCharType="begin"/>
    </w:r>
    <w:r w:rsidRPr="00171657">
      <w:rPr>
        <w:rStyle w:val="PageNumber"/>
        <w:rFonts w:ascii="Arial" w:hAnsi="Arial" w:cs="Arial"/>
        <w:b w:val="0"/>
        <w:sz w:val="18"/>
      </w:rPr>
      <w:instrText xml:space="preserve"> PAGE </w:instrText>
    </w:r>
    <w:r w:rsidRPr="00171657">
      <w:rPr>
        <w:rStyle w:val="PageNumber"/>
        <w:rFonts w:ascii="Arial" w:hAnsi="Arial" w:cs="Arial"/>
        <w:b w:val="0"/>
        <w:sz w:val="18"/>
      </w:rPr>
      <w:fldChar w:fldCharType="separate"/>
    </w:r>
    <w:r w:rsidR="00B352F0">
      <w:rPr>
        <w:rStyle w:val="PageNumber"/>
        <w:rFonts w:ascii="Arial" w:hAnsi="Arial" w:cs="Arial"/>
        <w:b w:val="0"/>
        <w:noProof/>
        <w:sz w:val="18"/>
      </w:rPr>
      <w:t>7</w:t>
    </w:r>
    <w:r w:rsidRPr="00171657">
      <w:rPr>
        <w:rStyle w:val="PageNumber"/>
        <w:rFonts w:ascii="Arial" w:hAnsi="Arial" w:cs="Arial"/>
        <w:b w:val="0"/>
        <w:sz w:val="18"/>
      </w:rPr>
      <w:fldChar w:fldCharType="end"/>
    </w:r>
  </w:p>
  <w:p w:rsidR="00FC4FD6" w:rsidRDefault="00FC4F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265" w:rsidRDefault="00A60265">
      <w:r>
        <w:separator/>
      </w:r>
    </w:p>
  </w:footnote>
  <w:footnote w:type="continuationSeparator" w:id="0">
    <w:p w:rsidR="00A60265" w:rsidRDefault="00A60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32"/>
      </v:shape>
    </w:pict>
  </w:numPicBullet>
  <w:abstractNum w:abstractNumId="0">
    <w:nsid w:val="014F72E4"/>
    <w:multiLevelType w:val="hybridMultilevel"/>
    <w:tmpl w:val="A992D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725C7"/>
    <w:multiLevelType w:val="hybridMultilevel"/>
    <w:tmpl w:val="DCB6E988"/>
    <w:lvl w:ilvl="0" w:tplc="C25CCA4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64807"/>
    <w:multiLevelType w:val="hybridMultilevel"/>
    <w:tmpl w:val="0C547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207D2"/>
    <w:multiLevelType w:val="hybridMultilevel"/>
    <w:tmpl w:val="7924F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3628D"/>
    <w:multiLevelType w:val="hybridMultilevel"/>
    <w:tmpl w:val="1C4AC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752E99"/>
    <w:multiLevelType w:val="hybridMultilevel"/>
    <w:tmpl w:val="D2245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A8406D"/>
    <w:multiLevelType w:val="hybridMultilevel"/>
    <w:tmpl w:val="B91C1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79128D"/>
    <w:multiLevelType w:val="hybridMultilevel"/>
    <w:tmpl w:val="9C722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B537E"/>
    <w:multiLevelType w:val="hybridMultilevel"/>
    <w:tmpl w:val="B2C0F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827507"/>
    <w:multiLevelType w:val="hybridMultilevel"/>
    <w:tmpl w:val="D1600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9C3B65"/>
    <w:multiLevelType w:val="hybridMultilevel"/>
    <w:tmpl w:val="93D04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32113B"/>
    <w:multiLevelType w:val="hybridMultilevel"/>
    <w:tmpl w:val="7D2EC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D74CBC"/>
    <w:multiLevelType w:val="hybridMultilevel"/>
    <w:tmpl w:val="05C25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537776"/>
    <w:multiLevelType w:val="hybridMultilevel"/>
    <w:tmpl w:val="5D668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4B0F65"/>
    <w:multiLevelType w:val="hybridMultilevel"/>
    <w:tmpl w:val="24B812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9B55BDC"/>
    <w:multiLevelType w:val="hybridMultilevel"/>
    <w:tmpl w:val="C0CCDF1A"/>
    <w:lvl w:ilvl="0" w:tplc="C25CCA4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37D55"/>
    <w:multiLevelType w:val="hybridMultilevel"/>
    <w:tmpl w:val="DAD85286"/>
    <w:lvl w:ilvl="0" w:tplc="C25CCA4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B6533E"/>
    <w:multiLevelType w:val="hybridMultilevel"/>
    <w:tmpl w:val="67549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A364A3"/>
    <w:multiLevelType w:val="hybridMultilevel"/>
    <w:tmpl w:val="083E9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9E25BD"/>
    <w:multiLevelType w:val="hybridMultilevel"/>
    <w:tmpl w:val="EAAC578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279083D"/>
    <w:multiLevelType w:val="hybridMultilevel"/>
    <w:tmpl w:val="879A9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4D408D"/>
    <w:multiLevelType w:val="hybridMultilevel"/>
    <w:tmpl w:val="6198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6B13A5"/>
    <w:multiLevelType w:val="hybridMultilevel"/>
    <w:tmpl w:val="F1EA3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826929"/>
    <w:multiLevelType w:val="hybridMultilevel"/>
    <w:tmpl w:val="182CA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542B1F"/>
    <w:multiLevelType w:val="hybridMultilevel"/>
    <w:tmpl w:val="186EA9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EA5EF3"/>
    <w:multiLevelType w:val="hybridMultilevel"/>
    <w:tmpl w:val="C4102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8048F6"/>
    <w:multiLevelType w:val="hybridMultilevel"/>
    <w:tmpl w:val="783CF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F9205F"/>
    <w:multiLevelType w:val="hybridMultilevel"/>
    <w:tmpl w:val="039E1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510602"/>
    <w:multiLevelType w:val="singleLevel"/>
    <w:tmpl w:val="F1444738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4D7E0D1D"/>
    <w:multiLevelType w:val="hybridMultilevel"/>
    <w:tmpl w:val="67F83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D93AEC"/>
    <w:multiLevelType w:val="hybridMultilevel"/>
    <w:tmpl w:val="6E345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73669C"/>
    <w:multiLevelType w:val="hybridMultilevel"/>
    <w:tmpl w:val="717AA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FE1DD6"/>
    <w:multiLevelType w:val="hybridMultilevel"/>
    <w:tmpl w:val="84903256"/>
    <w:lvl w:ilvl="0" w:tplc="C25CCA4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436190"/>
    <w:multiLevelType w:val="singleLevel"/>
    <w:tmpl w:val="D7CE7166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60491D7A"/>
    <w:multiLevelType w:val="hybridMultilevel"/>
    <w:tmpl w:val="F522A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43318F"/>
    <w:multiLevelType w:val="hybridMultilevel"/>
    <w:tmpl w:val="C4102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CF1340"/>
    <w:multiLevelType w:val="hybridMultilevel"/>
    <w:tmpl w:val="69D80F96"/>
    <w:lvl w:ilvl="0" w:tplc="C25CCA4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F22374"/>
    <w:multiLevelType w:val="hybridMultilevel"/>
    <w:tmpl w:val="9072F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2B53EA"/>
    <w:multiLevelType w:val="hybridMultilevel"/>
    <w:tmpl w:val="89C23E5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A87485"/>
    <w:multiLevelType w:val="hybridMultilevel"/>
    <w:tmpl w:val="E2D83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EB0CDC"/>
    <w:multiLevelType w:val="hybridMultilevel"/>
    <w:tmpl w:val="F1EA3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7E554A"/>
    <w:multiLevelType w:val="hybridMultilevel"/>
    <w:tmpl w:val="9DDC9CEC"/>
    <w:lvl w:ilvl="0" w:tplc="C25CCA4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AC1501"/>
    <w:multiLevelType w:val="hybridMultilevel"/>
    <w:tmpl w:val="C4102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074F7D"/>
    <w:multiLevelType w:val="hybridMultilevel"/>
    <w:tmpl w:val="89447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086579"/>
    <w:multiLevelType w:val="hybridMultilevel"/>
    <w:tmpl w:val="40628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2A7847"/>
    <w:multiLevelType w:val="hybridMultilevel"/>
    <w:tmpl w:val="3586E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A66EE3"/>
    <w:multiLevelType w:val="hybridMultilevel"/>
    <w:tmpl w:val="7D2EC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CF1A53"/>
    <w:multiLevelType w:val="hybridMultilevel"/>
    <w:tmpl w:val="14487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8"/>
  </w:num>
  <w:num w:numId="3">
    <w:abstractNumId w:val="43"/>
  </w:num>
  <w:num w:numId="4">
    <w:abstractNumId w:val="12"/>
  </w:num>
  <w:num w:numId="5">
    <w:abstractNumId w:val="47"/>
  </w:num>
  <w:num w:numId="6">
    <w:abstractNumId w:val="0"/>
  </w:num>
  <w:num w:numId="7">
    <w:abstractNumId w:val="9"/>
  </w:num>
  <w:num w:numId="8">
    <w:abstractNumId w:val="13"/>
  </w:num>
  <w:num w:numId="9">
    <w:abstractNumId w:val="7"/>
  </w:num>
  <w:num w:numId="10">
    <w:abstractNumId w:val="20"/>
  </w:num>
  <w:num w:numId="11">
    <w:abstractNumId w:val="31"/>
  </w:num>
  <w:num w:numId="12">
    <w:abstractNumId w:val="37"/>
  </w:num>
  <w:num w:numId="13">
    <w:abstractNumId w:val="5"/>
  </w:num>
  <w:num w:numId="14">
    <w:abstractNumId w:val="40"/>
  </w:num>
  <w:num w:numId="15">
    <w:abstractNumId w:val="30"/>
  </w:num>
  <w:num w:numId="16">
    <w:abstractNumId w:val="19"/>
  </w:num>
  <w:num w:numId="17">
    <w:abstractNumId w:val="22"/>
  </w:num>
  <w:num w:numId="18">
    <w:abstractNumId w:val="2"/>
  </w:num>
  <w:num w:numId="19">
    <w:abstractNumId w:val="10"/>
  </w:num>
  <w:num w:numId="20">
    <w:abstractNumId w:val="8"/>
  </w:num>
  <w:num w:numId="21">
    <w:abstractNumId w:val="21"/>
  </w:num>
  <w:num w:numId="22">
    <w:abstractNumId w:val="29"/>
  </w:num>
  <w:num w:numId="23">
    <w:abstractNumId w:val="25"/>
  </w:num>
  <w:num w:numId="24">
    <w:abstractNumId w:val="42"/>
  </w:num>
  <w:num w:numId="25">
    <w:abstractNumId w:val="35"/>
  </w:num>
  <w:num w:numId="26">
    <w:abstractNumId w:val="34"/>
  </w:num>
  <w:num w:numId="27">
    <w:abstractNumId w:val="11"/>
  </w:num>
  <w:num w:numId="28">
    <w:abstractNumId w:val="46"/>
  </w:num>
  <w:num w:numId="29">
    <w:abstractNumId w:val="24"/>
  </w:num>
  <w:num w:numId="30">
    <w:abstractNumId w:val="44"/>
  </w:num>
  <w:num w:numId="31">
    <w:abstractNumId w:val="4"/>
  </w:num>
  <w:num w:numId="32">
    <w:abstractNumId w:val="6"/>
  </w:num>
  <w:num w:numId="33">
    <w:abstractNumId w:val="1"/>
  </w:num>
  <w:num w:numId="34">
    <w:abstractNumId w:val="14"/>
  </w:num>
  <w:num w:numId="35">
    <w:abstractNumId w:val="15"/>
  </w:num>
  <w:num w:numId="36">
    <w:abstractNumId w:val="36"/>
  </w:num>
  <w:num w:numId="37">
    <w:abstractNumId w:val="32"/>
  </w:num>
  <w:num w:numId="38">
    <w:abstractNumId w:val="16"/>
  </w:num>
  <w:num w:numId="39">
    <w:abstractNumId w:val="38"/>
  </w:num>
  <w:num w:numId="40">
    <w:abstractNumId w:val="41"/>
  </w:num>
  <w:num w:numId="41">
    <w:abstractNumId w:val="45"/>
  </w:num>
  <w:num w:numId="42">
    <w:abstractNumId w:val="3"/>
  </w:num>
  <w:num w:numId="43">
    <w:abstractNumId w:val="23"/>
  </w:num>
  <w:num w:numId="44">
    <w:abstractNumId w:val="39"/>
  </w:num>
  <w:num w:numId="45">
    <w:abstractNumId w:val="17"/>
  </w:num>
  <w:num w:numId="46">
    <w:abstractNumId w:val="26"/>
  </w:num>
  <w:num w:numId="47">
    <w:abstractNumId w:val="27"/>
  </w:num>
  <w:num w:numId="48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rawingGridVerticalSpacing w:val="187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0A"/>
    <w:rsid w:val="000040D2"/>
    <w:rsid w:val="0003284F"/>
    <w:rsid w:val="000365EB"/>
    <w:rsid w:val="00036F06"/>
    <w:rsid w:val="0005224F"/>
    <w:rsid w:val="0005553E"/>
    <w:rsid w:val="00064488"/>
    <w:rsid w:val="000828FF"/>
    <w:rsid w:val="0008408E"/>
    <w:rsid w:val="000C59B4"/>
    <w:rsid w:val="000C5FBC"/>
    <w:rsid w:val="000D24C3"/>
    <w:rsid w:val="000D330F"/>
    <w:rsid w:val="000D5B7F"/>
    <w:rsid w:val="000F0030"/>
    <w:rsid w:val="00114105"/>
    <w:rsid w:val="00120394"/>
    <w:rsid w:val="00125DB5"/>
    <w:rsid w:val="00130D10"/>
    <w:rsid w:val="00132E5E"/>
    <w:rsid w:val="00146754"/>
    <w:rsid w:val="00151352"/>
    <w:rsid w:val="00154665"/>
    <w:rsid w:val="00166678"/>
    <w:rsid w:val="00176682"/>
    <w:rsid w:val="0019572E"/>
    <w:rsid w:val="001B6F82"/>
    <w:rsid w:val="001D6E6C"/>
    <w:rsid w:val="001F47B2"/>
    <w:rsid w:val="001F7A03"/>
    <w:rsid w:val="00227065"/>
    <w:rsid w:val="00245515"/>
    <w:rsid w:val="00245C4B"/>
    <w:rsid w:val="00260C42"/>
    <w:rsid w:val="00260E04"/>
    <w:rsid w:val="00264CE0"/>
    <w:rsid w:val="0026670E"/>
    <w:rsid w:val="002751B0"/>
    <w:rsid w:val="00277B76"/>
    <w:rsid w:val="00296303"/>
    <w:rsid w:val="002A462F"/>
    <w:rsid w:val="002C2E4C"/>
    <w:rsid w:val="002C5B51"/>
    <w:rsid w:val="002D4C6B"/>
    <w:rsid w:val="002E1091"/>
    <w:rsid w:val="0031562B"/>
    <w:rsid w:val="0031634C"/>
    <w:rsid w:val="00333EE7"/>
    <w:rsid w:val="003571D6"/>
    <w:rsid w:val="003871D2"/>
    <w:rsid w:val="00391CED"/>
    <w:rsid w:val="003B29E1"/>
    <w:rsid w:val="003C14F4"/>
    <w:rsid w:val="003D06A9"/>
    <w:rsid w:val="003D2659"/>
    <w:rsid w:val="003D46CA"/>
    <w:rsid w:val="003E624A"/>
    <w:rsid w:val="003F5A78"/>
    <w:rsid w:val="00402BF7"/>
    <w:rsid w:val="0040359C"/>
    <w:rsid w:val="00415310"/>
    <w:rsid w:val="00417C63"/>
    <w:rsid w:val="004205D9"/>
    <w:rsid w:val="00422AA1"/>
    <w:rsid w:val="004265DB"/>
    <w:rsid w:val="00433892"/>
    <w:rsid w:val="00456949"/>
    <w:rsid w:val="00461122"/>
    <w:rsid w:val="004619A6"/>
    <w:rsid w:val="0047490A"/>
    <w:rsid w:val="00480FDA"/>
    <w:rsid w:val="004A4678"/>
    <w:rsid w:val="004D0802"/>
    <w:rsid w:val="004D2251"/>
    <w:rsid w:val="00505C8E"/>
    <w:rsid w:val="00507968"/>
    <w:rsid w:val="005157D8"/>
    <w:rsid w:val="00516D73"/>
    <w:rsid w:val="00533EA7"/>
    <w:rsid w:val="00560ADB"/>
    <w:rsid w:val="0057691D"/>
    <w:rsid w:val="00593683"/>
    <w:rsid w:val="0059700A"/>
    <w:rsid w:val="0059722D"/>
    <w:rsid w:val="005A23FC"/>
    <w:rsid w:val="005B097D"/>
    <w:rsid w:val="005B566B"/>
    <w:rsid w:val="005C0331"/>
    <w:rsid w:val="005C03EB"/>
    <w:rsid w:val="005D1300"/>
    <w:rsid w:val="005D168B"/>
    <w:rsid w:val="005D26B9"/>
    <w:rsid w:val="005F6105"/>
    <w:rsid w:val="006022DE"/>
    <w:rsid w:val="00634427"/>
    <w:rsid w:val="00635179"/>
    <w:rsid w:val="0064373A"/>
    <w:rsid w:val="00657443"/>
    <w:rsid w:val="00684F60"/>
    <w:rsid w:val="006A54AB"/>
    <w:rsid w:val="006B056E"/>
    <w:rsid w:val="006B0C9C"/>
    <w:rsid w:val="006C36ED"/>
    <w:rsid w:val="006D4445"/>
    <w:rsid w:val="007025C5"/>
    <w:rsid w:val="00703835"/>
    <w:rsid w:val="0071191B"/>
    <w:rsid w:val="007266EA"/>
    <w:rsid w:val="00756987"/>
    <w:rsid w:val="007741A8"/>
    <w:rsid w:val="00785F06"/>
    <w:rsid w:val="00796FF3"/>
    <w:rsid w:val="007A3843"/>
    <w:rsid w:val="007B32EE"/>
    <w:rsid w:val="007B5E52"/>
    <w:rsid w:val="007B7080"/>
    <w:rsid w:val="007C3C6D"/>
    <w:rsid w:val="007C5FC5"/>
    <w:rsid w:val="007F3DF1"/>
    <w:rsid w:val="0080202B"/>
    <w:rsid w:val="008039E0"/>
    <w:rsid w:val="0081231B"/>
    <w:rsid w:val="00835572"/>
    <w:rsid w:val="0084404F"/>
    <w:rsid w:val="0084757A"/>
    <w:rsid w:val="008533CF"/>
    <w:rsid w:val="008629BC"/>
    <w:rsid w:val="00866B59"/>
    <w:rsid w:val="00874028"/>
    <w:rsid w:val="00874C6C"/>
    <w:rsid w:val="00881D87"/>
    <w:rsid w:val="00885199"/>
    <w:rsid w:val="008A2C13"/>
    <w:rsid w:val="008B6D14"/>
    <w:rsid w:val="008C15B7"/>
    <w:rsid w:val="008D4477"/>
    <w:rsid w:val="008E4DF6"/>
    <w:rsid w:val="00900148"/>
    <w:rsid w:val="00903C5E"/>
    <w:rsid w:val="00906FE4"/>
    <w:rsid w:val="00947770"/>
    <w:rsid w:val="00954832"/>
    <w:rsid w:val="0095793D"/>
    <w:rsid w:val="00961301"/>
    <w:rsid w:val="009620D9"/>
    <w:rsid w:val="009648EC"/>
    <w:rsid w:val="00977C9A"/>
    <w:rsid w:val="0098037D"/>
    <w:rsid w:val="00981941"/>
    <w:rsid w:val="00983AAB"/>
    <w:rsid w:val="009B3610"/>
    <w:rsid w:val="009C5977"/>
    <w:rsid w:val="009D4960"/>
    <w:rsid w:val="00A00E37"/>
    <w:rsid w:val="00A12D54"/>
    <w:rsid w:val="00A14EF4"/>
    <w:rsid w:val="00A221FE"/>
    <w:rsid w:val="00A27855"/>
    <w:rsid w:val="00A4371F"/>
    <w:rsid w:val="00A60265"/>
    <w:rsid w:val="00A73B4A"/>
    <w:rsid w:val="00A758ED"/>
    <w:rsid w:val="00A9667A"/>
    <w:rsid w:val="00AA358D"/>
    <w:rsid w:val="00AA70FE"/>
    <w:rsid w:val="00AC6424"/>
    <w:rsid w:val="00AE1AF8"/>
    <w:rsid w:val="00AF5B2E"/>
    <w:rsid w:val="00B202A7"/>
    <w:rsid w:val="00B30311"/>
    <w:rsid w:val="00B352F0"/>
    <w:rsid w:val="00B41464"/>
    <w:rsid w:val="00B54E43"/>
    <w:rsid w:val="00B619A7"/>
    <w:rsid w:val="00B74824"/>
    <w:rsid w:val="00B75975"/>
    <w:rsid w:val="00B87BCF"/>
    <w:rsid w:val="00B9112D"/>
    <w:rsid w:val="00BB4314"/>
    <w:rsid w:val="00BB7EB8"/>
    <w:rsid w:val="00BC2933"/>
    <w:rsid w:val="00BD27B8"/>
    <w:rsid w:val="00C00EDD"/>
    <w:rsid w:val="00C150FF"/>
    <w:rsid w:val="00C577A0"/>
    <w:rsid w:val="00C72502"/>
    <w:rsid w:val="00C82DEC"/>
    <w:rsid w:val="00CA560A"/>
    <w:rsid w:val="00CC6C67"/>
    <w:rsid w:val="00CE25A0"/>
    <w:rsid w:val="00CF0D27"/>
    <w:rsid w:val="00D0553E"/>
    <w:rsid w:val="00D05564"/>
    <w:rsid w:val="00D12ED7"/>
    <w:rsid w:val="00D20313"/>
    <w:rsid w:val="00D2219B"/>
    <w:rsid w:val="00D327DD"/>
    <w:rsid w:val="00D61364"/>
    <w:rsid w:val="00D61DD3"/>
    <w:rsid w:val="00D6516D"/>
    <w:rsid w:val="00D6594F"/>
    <w:rsid w:val="00D828CC"/>
    <w:rsid w:val="00D936A3"/>
    <w:rsid w:val="00DA18CE"/>
    <w:rsid w:val="00DA28BB"/>
    <w:rsid w:val="00DB05AE"/>
    <w:rsid w:val="00DB69DF"/>
    <w:rsid w:val="00E16EE8"/>
    <w:rsid w:val="00E42D0E"/>
    <w:rsid w:val="00E469DB"/>
    <w:rsid w:val="00E64DEE"/>
    <w:rsid w:val="00E75001"/>
    <w:rsid w:val="00E862CF"/>
    <w:rsid w:val="00E87E42"/>
    <w:rsid w:val="00E92D93"/>
    <w:rsid w:val="00E92E70"/>
    <w:rsid w:val="00E979E4"/>
    <w:rsid w:val="00EC2A8C"/>
    <w:rsid w:val="00ED1648"/>
    <w:rsid w:val="00EF19BA"/>
    <w:rsid w:val="00F026B0"/>
    <w:rsid w:val="00F16189"/>
    <w:rsid w:val="00F25093"/>
    <w:rsid w:val="00F41996"/>
    <w:rsid w:val="00F7667C"/>
    <w:rsid w:val="00F77F9E"/>
    <w:rsid w:val="00F8730F"/>
    <w:rsid w:val="00F904C9"/>
    <w:rsid w:val="00F9125C"/>
    <w:rsid w:val="00FC4FD6"/>
    <w:rsid w:val="00FC67AC"/>
    <w:rsid w:val="00FD3B83"/>
    <w:rsid w:val="00FD5C3F"/>
    <w:rsid w:val="00FD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79"/>
    <w:rPr>
      <w:rFonts w:ascii="Garamond" w:hAnsi="Garamond"/>
      <w:sz w:val="16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link w:val="Heading2Char"/>
    <w:autoRedefine/>
    <w:qFormat/>
    <w:rsid w:val="00F7667C"/>
    <w:pPr>
      <w:keepNext/>
      <w:spacing w:line="240" w:lineRule="atLeast"/>
      <w:outlineLvl w:val="1"/>
    </w:pPr>
    <w:rPr>
      <w:rFonts w:ascii="Times New Roman" w:hAnsi="Times New Roman"/>
      <w:b/>
      <w:spacing w:val="-10"/>
      <w:kern w:val="28"/>
      <w:sz w:val="28"/>
      <w:szCs w:val="16"/>
      <w:u w:val="single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635179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link w:val="Heading5Char"/>
    <w:qFormat/>
    <w:rsid w:val="00635179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635179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635179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635179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635179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983AAB"/>
    <w:pPr>
      <w:spacing w:line="276" w:lineRule="auto"/>
      <w:jc w:val="both"/>
    </w:pPr>
    <w:rPr>
      <w:rFonts w:ascii="Arial" w:hAnsi="Arial"/>
      <w:spacing w:val="-5"/>
      <w:sz w:val="26"/>
    </w:rPr>
  </w:style>
  <w:style w:type="character" w:styleId="CommentReference">
    <w:name w:val="annotation reference"/>
    <w:semiHidden/>
    <w:rsid w:val="00635179"/>
    <w:rPr>
      <w:sz w:val="16"/>
    </w:rPr>
  </w:style>
  <w:style w:type="paragraph" w:styleId="CommentText">
    <w:name w:val="annotation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635179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635179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635179"/>
    <w:pPr>
      <w:keepNext/>
    </w:pPr>
  </w:style>
  <w:style w:type="paragraph" w:styleId="Caption">
    <w:name w:val="caption"/>
    <w:basedOn w:val="Normal"/>
    <w:next w:val="BodyText"/>
    <w:qFormat/>
    <w:rsid w:val="00635179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635179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6022DE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635179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635179"/>
    <w:rPr>
      <w:rFonts w:ascii="Arial Black" w:hAnsi="Arial Black"/>
      <w:sz w:val="18"/>
    </w:rPr>
  </w:style>
  <w:style w:type="character" w:styleId="EndnoteReference">
    <w:name w:val="endnote reference"/>
    <w:semiHidden/>
    <w:rsid w:val="00635179"/>
    <w:rPr>
      <w:sz w:val="18"/>
      <w:vertAlign w:val="superscript"/>
    </w:rPr>
  </w:style>
  <w:style w:type="paragraph" w:styleId="EndnoteText">
    <w:name w:val="endnote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635179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635179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autoRedefine/>
    <w:qFormat/>
    <w:rsid w:val="00A221FE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22"/>
    </w:rPr>
  </w:style>
  <w:style w:type="paragraph" w:customStyle="1" w:styleId="Icon1">
    <w:name w:val="Icon 1"/>
    <w:basedOn w:val="Normal"/>
    <w:rsid w:val="00635179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635179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635179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635179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635179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635179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635179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635179"/>
    <w:pPr>
      <w:framePr w:w="1860" w:wrap="around" w:vAnchor="text" w:hAnchor="page" w:x="1201" w:y="1"/>
      <w:numPr>
        <w:numId w:val="2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635179"/>
    <w:pPr>
      <w:spacing w:after="120"/>
    </w:pPr>
    <w:rPr>
      <w:rFonts w:ascii="Courier New" w:hAnsi="Courier New"/>
    </w:rPr>
  </w:style>
  <w:style w:type="character" w:styleId="PageNumber">
    <w:name w:val="page number"/>
    <w:rsid w:val="00635179"/>
    <w:rPr>
      <w:b/>
    </w:rPr>
  </w:style>
  <w:style w:type="paragraph" w:customStyle="1" w:styleId="PartLabel">
    <w:name w:val="Part Label"/>
    <w:basedOn w:val="Normal"/>
    <w:next w:val="Normal"/>
    <w:rsid w:val="00635179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635179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635179"/>
    <w:pPr>
      <w:keepNext/>
    </w:pPr>
  </w:style>
  <w:style w:type="paragraph" w:customStyle="1" w:styleId="ReturnAddress">
    <w:name w:val="Return Address"/>
    <w:basedOn w:val="Normal"/>
    <w:rsid w:val="00635179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635179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635179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ChapterTitle"/>
    <w:qFormat/>
    <w:rsid w:val="006022DE"/>
  </w:style>
  <w:style w:type="paragraph" w:customStyle="1" w:styleId="SubtitleCover">
    <w:name w:val="Subtitle Cover"/>
    <w:basedOn w:val="Normal"/>
    <w:next w:val="Normal"/>
    <w:rsid w:val="00635179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635179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635179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635179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uiPriority w:val="39"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uiPriority w:val="39"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635179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635179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635179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635179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635179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983AAB"/>
    <w:rPr>
      <w:rFonts w:ascii="Arial" w:hAnsi="Arial"/>
      <w:spacing w:val="-5"/>
      <w:sz w:val="26"/>
    </w:rPr>
  </w:style>
  <w:style w:type="character" w:styleId="Hyperlink">
    <w:name w:val="Hyperlink"/>
    <w:basedOn w:val="DefaultParagraphFont"/>
    <w:uiPriority w:val="99"/>
    <w:rsid w:val="004265DB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5224F"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24F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47490A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25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250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219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F7667C"/>
    <w:rPr>
      <w:b/>
      <w:spacing w:val="-10"/>
      <w:kern w:val="28"/>
      <w:sz w:val="28"/>
      <w:szCs w:val="16"/>
      <w:u w:val="single"/>
    </w:rPr>
  </w:style>
  <w:style w:type="paragraph" w:styleId="NormalWeb">
    <w:name w:val="Normal (Web)"/>
    <w:basedOn w:val="Normal"/>
    <w:uiPriority w:val="99"/>
    <w:unhideWhenUsed/>
    <w:rsid w:val="006022D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arklink">
    <w:name w:val="darklink"/>
    <w:basedOn w:val="Normal"/>
    <w:rsid w:val="006022DE"/>
    <w:pPr>
      <w:spacing w:before="100" w:beforeAutospacing="1" w:after="100" w:afterAutospacing="1"/>
    </w:pPr>
    <w:rPr>
      <w:rFonts w:ascii="Britannic Bold" w:hAnsi="Britannic Bold"/>
      <w:color w:val="005150"/>
      <w:sz w:val="52"/>
      <w:szCs w:val="52"/>
    </w:rPr>
  </w:style>
  <w:style w:type="character" w:styleId="Strong">
    <w:name w:val="Strong"/>
    <w:basedOn w:val="DefaultParagraphFont"/>
    <w:uiPriority w:val="22"/>
    <w:qFormat/>
    <w:rsid w:val="00E92D93"/>
    <w:rPr>
      <w:b/>
      <w:bCs/>
    </w:rPr>
  </w:style>
  <w:style w:type="paragraph" w:customStyle="1" w:styleId="BodyTextNoSpace">
    <w:name w:val="BodyTextNoSpace"/>
    <w:rsid w:val="00E92D93"/>
    <w:rPr>
      <w:rFonts w:ascii="Arial" w:hAnsi="Tahoma"/>
    </w:rPr>
  </w:style>
  <w:style w:type="paragraph" w:customStyle="1" w:styleId="BodyText0">
    <w:name w:val="BodyText"/>
    <w:rsid w:val="00E92D93"/>
    <w:pPr>
      <w:spacing w:before="60" w:after="60"/>
    </w:pPr>
    <w:rPr>
      <w:rFonts w:ascii="Arial" w:hAnsi="Tahoma"/>
    </w:rPr>
  </w:style>
  <w:style w:type="character" w:customStyle="1" w:styleId="Heading5Char">
    <w:name w:val="Heading 5 Char"/>
    <w:basedOn w:val="DefaultParagraphFont"/>
    <w:link w:val="Heading5"/>
    <w:rsid w:val="00064488"/>
    <w:rPr>
      <w:rFonts w:ascii="Arial Black" w:hAnsi="Arial Black"/>
      <w:spacing w:val="-5"/>
      <w:sz w:val="18"/>
    </w:rPr>
  </w:style>
  <w:style w:type="paragraph" w:customStyle="1" w:styleId="Style1">
    <w:name w:val="Style1"/>
    <w:basedOn w:val="SectionLabel"/>
    <w:qFormat/>
    <w:rsid w:val="00B30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79"/>
    <w:rPr>
      <w:rFonts w:ascii="Garamond" w:hAnsi="Garamond"/>
      <w:sz w:val="16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link w:val="Heading2Char"/>
    <w:autoRedefine/>
    <w:qFormat/>
    <w:rsid w:val="00F7667C"/>
    <w:pPr>
      <w:keepNext/>
      <w:spacing w:line="240" w:lineRule="atLeast"/>
      <w:outlineLvl w:val="1"/>
    </w:pPr>
    <w:rPr>
      <w:rFonts w:ascii="Times New Roman" w:hAnsi="Times New Roman"/>
      <w:b/>
      <w:spacing w:val="-10"/>
      <w:kern w:val="28"/>
      <w:sz w:val="28"/>
      <w:szCs w:val="16"/>
      <w:u w:val="single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635179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link w:val="Heading5Char"/>
    <w:qFormat/>
    <w:rsid w:val="00635179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635179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635179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635179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635179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983AAB"/>
    <w:pPr>
      <w:spacing w:line="276" w:lineRule="auto"/>
      <w:jc w:val="both"/>
    </w:pPr>
    <w:rPr>
      <w:rFonts w:ascii="Arial" w:hAnsi="Arial"/>
      <w:spacing w:val="-5"/>
      <w:sz w:val="26"/>
    </w:rPr>
  </w:style>
  <w:style w:type="character" w:styleId="CommentReference">
    <w:name w:val="annotation reference"/>
    <w:semiHidden/>
    <w:rsid w:val="00635179"/>
    <w:rPr>
      <w:sz w:val="16"/>
    </w:rPr>
  </w:style>
  <w:style w:type="paragraph" w:styleId="CommentText">
    <w:name w:val="annotation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635179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635179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635179"/>
    <w:pPr>
      <w:keepNext/>
    </w:pPr>
  </w:style>
  <w:style w:type="paragraph" w:styleId="Caption">
    <w:name w:val="caption"/>
    <w:basedOn w:val="Normal"/>
    <w:next w:val="BodyText"/>
    <w:qFormat/>
    <w:rsid w:val="00635179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635179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6022DE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635179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635179"/>
    <w:rPr>
      <w:rFonts w:ascii="Arial Black" w:hAnsi="Arial Black"/>
      <w:sz w:val="18"/>
    </w:rPr>
  </w:style>
  <w:style w:type="character" w:styleId="EndnoteReference">
    <w:name w:val="endnote reference"/>
    <w:semiHidden/>
    <w:rsid w:val="00635179"/>
    <w:rPr>
      <w:sz w:val="18"/>
      <w:vertAlign w:val="superscript"/>
    </w:rPr>
  </w:style>
  <w:style w:type="paragraph" w:styleId="EndnoteText">
    <w:name w:val="endnote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635179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635179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autoRedefine/>
    <w:qFormat/>
    <w:rsid w:val="00A221FE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22"/>
    </w:rPr>
  </w:style>
  <w:style w:type="paragraph" w:customStyle="1" w:styleId="Icon1">
    <w:name w:val="Icon 1"/>
    <w:basedOn w:val="Normal"/>
    <w:rsid w:val="00635179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635179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635179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635179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635179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635179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635179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635179"/>
    <w:pPr>
      <w:framePr w:w="1860" w:wrap="around" w:vAnchor="text" w:hAnchor="page" w:x="1201" w:y="1"/>
      <w:numPr>
        <w:numId w:val="2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635179"/>
    <w:pPr>
      <w:spacing w:after="120"/>
    </w:pPr>
    <w:rPr>
      <w:rFonts w:ascii="Courier New" w:hAnsi="Courier New"/>
    </w:rPr>
  </w:style>
  <w:style w:type="character" w:styleId="PageNumber">
    <w:name w:val="page number"/>
    <w:rsid w:val="00635179"/>
    <w:rPr>
      <w:b/>
    </w:rPr>
  </w:style>
  <w:style w:type="paragraph" w:customStyle="1" w:styleId="PartLabel">
    <w:name w:val="Part Label"/>
    <w:basedOn w:val="Normal"/>
    <w:next w:val="Normal"/>
    <w:rsid w:val="00635179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635179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635179"/>
    <w:pPr>
      <w:keepNext/>
    </w:pPr>
  </w:style>
  <w:style w:type="paragraph" w:customStyle="1" w:styleId="ReturnAddress">
    <w:name w:val="Return Address"/>
    <w:basedOn w:val="Normal"/>
    <w:rsid w:val="00635179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635179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635179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ChapterTitle"/>
    <w:qFormat/>
    <w:rsid w:val="006022DE"/>
  </w:style>
  <w:style w:type="paragraph" w:customStyle="1" w:styleId="SubtitleCover">
    <w:name w:val="Subtitle Cover"/>
    <w:basedOn w:val="Normal"/>
    <w:next w:val="Normal"/>
    <w:rsid w:val="00635179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635179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635179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635179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uiPriority w:val="39"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uiPriority w:val="39"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635179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635179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635179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635179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635179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983AAB"/>
    <w:rPr>
      <w:rFonts w:ascii="Arial" w:hAnsi="Arial"/>
      <w:spacing w:val="-5"/>
      <w:sz w:val="26"/>
    </w:rPr>
  </w:style>
  <w:style w:type="character" w:styleId="Hyperlink">
    <w:name w:val="Hyperlink"/>
    <w:basedOn w:val="DefaultParagraphFont"/>
    <w:uiPriority w:val="99"/>
    <w:rsid w:val="004265DB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5224F"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24F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47490A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25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250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219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F7667C"/>
    <w:rPr>
      <w:b/>
      <w:spacing w:val="-10"/>
      <w:kern w:val="28"/>
      <w:sz w:val="28"/>
      <w:szCs w:val="16"/>
      <w:u w:val="single"/>
    </w:rPr>
  </w:style>
  <w:style w:type="paragraph" w:styleId="NormalWeb">
    <w:name w:val="Normal (Web)"/>
    <w:basedOn w:val="Normal"/>
    <w:uiPriority w:val="99"/>
    <w:unhideWhenUsed/>
    <w:rsid w:val="006022D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arklink">
    <w:name w:val="darklink"/>
    <w:basedOn w:val="Normal"/>
    <w:rsid w:val="006022DE"/>
    <w:pPr>
      <w:spacing w:before="100" w:beforeAutospacing="1" w:after="100" w:afterAutospacing="1"/>
    </w:pPr>
    <w:rPr>
      <w:rFonts w:ascii="Britannic Bold" w:hAnsi="Britannic Bold"/>
      <w:color w:val="005150"/>
      <w:sz w:val="52"/>
      <w:szCs w:val="52"/>
    </w:rPr>
  </w:style>
  <w:style w:type="character" w:styleId="Strong">
    <w:name w:val="Strong"/>
    <w:basedOn w:val="DefaultParagraphFont"/>
    <w:uiPriority w:val="22"/>
    <w:qFormat/>
    <w:rsid w:val="00E92D93"/>
    <w:rPr>
      <w:b/>
      <w:bCs/>
    </w:rPr>
  </w:style>
  <w:style w:type="paragraph" w:customStyle="1" w:styleId="BodyTextNoSpace">
    <w:name w:val="BodyTextNoSpace"/>
    <w:rsid w:val="00E92D93"/>
    <w:rPr>
      <w:rFonts w:ascii="Arial" w:hAnsi="Tahoma"/>
    </w:rPr>
  </w:style>
  <w:style w:type="paragraph" w:customStyle="1" w:styleId="BodyText0">
    <w:name w:val="BodyText"/>
    <w:rsid w:val="00E92D93"/>
    <w:pPr>
      <w:spacing w:before="60" w:after="60"/>
    </w:pPr>
    <w:rPr>
      <w:rFonts w:ascii="Arial" w:hAnsi="Tahoma"/>
    </w:rPr>
  </w:style>
  <w:style w:type="character" w:customStyle="1" w:styleId="Heading5Char">
    <w:name w:val="Heading 5 Char"/>
    <w:basedOn w:val="DefaultParagraphFont"/>
    <w:link w:val="Heading5"/>
    <w:rsid w:val="00064488"/>
    <w:rPr>
      <w:rFonts w:ascii="Arial Black" w:hAnsi="Arial Black"/>
      <w:spacing w:val="-5"/>
      <w:sz w:val="18"/>
    </w:rPr>
  </w:style>
  <w:style w:type="paragraph" w:customStyle="1" w:styleId="Style1">
    <w:name w:val="Style1"/>
    <w:basedOn w:val="SectionLabel"/>
    <w:qFormat/>
    <w:rsid w:val="00B30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158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6587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698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1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890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8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84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97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34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7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94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707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621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47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898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84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17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104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116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7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2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54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7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862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5790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337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9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5775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6202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3465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921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8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33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36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6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8863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3370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824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902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7768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3653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670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3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4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95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39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98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092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201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663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617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75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426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7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154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98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5203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4606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1316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969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1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245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76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592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673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505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60476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2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05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0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08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58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6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80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418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73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489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8226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663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507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3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998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9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1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66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23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4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45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5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871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52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91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963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333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988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421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3270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286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4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6236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9292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348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harris\Application%20Data\Microsoft\Templates\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68A77-BF6B-4815-9E75-67490349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</Template>
  <TotalTime>202</TotalTime>
  <Pages>13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hharris</dc:creator>
  <cp:lastModifiedBy>jarandia</cp:lastModifiedBy>
  <cp:revision>26</cp:revision>
  <cp:lastPrinted>2012-08-08T20:59:00Z</cp:lastPrinted>
  <dcterms:created xsi:type="dcterms:W3CDTF">2012-08-08T16:23:00Z</dcterms:created>
  <dcterms:modified xsi:type="dcterms:W3CDTF">2012-09-24T19:01:00Z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TC062071261033</vt:lpwstr>
  </property>
</Properties>
</file>