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D57AB" w14:textId="77777777" w:rsidR="005F6105" w:rsidRPr="003F5A78" w:rsidRDefault="00E92D93" w:rsidP="001F47B2">
      <w:pPr>
        <w:pStyle w:val="TitleCover"/>
        <w:spacing w:line="240" w:lineRule="auto"/>
        <w:ind w:left="0" w:right="-30"/>
        <w:jc w:val="center"/>
        <w:rPr>
          <w:rStyle w:val="BookTitle"/>
          <w:sz w:val="96"/>
          <w:szCs w:val="120"/>
        </w:rPr>
      </w:pPr>
      <w:r>
        <w:rPr>
          <w:rStyle w:val="BookTitle"/>
          <w:sz w:val="96"/>
          <w:szCs w:val="120"/>
        </w:rPr>
        <w:t>Introduction to the Internet</w:t>
      </w:r>
    </w:p>
    <w:p w14:paraId="39B8E65B" w14:textId="77777777" w:rsidR="00881D87" w:rsidRDefault="00881D87" w:rsidP="00FD550D">
      <w:pPr>
        <w:pStyle w:val="Style1"/>
      </w:pPr>
      <w:r w:rsidRPr="006022DE">
        <w:t>Objectives</w:t>
      </w:r>
      <w:r w:rsidRPr="00FD550D">
        <w:t xml:space="preserve"> </w:t>
      </w:r>
    </w:p>
    <w:p w14:paraId="056A037C" w14:textId="77777777" w:rsidR="00881D87" w:rsidRPr="00415310" w:rsidRDefault="00881D87" w:rsidP="00FD550D">
      <w:pPr>
        <w:pStyle w:val="BodyText"/>
      </w:pPr>
      <w:r w:rsidRPr="00415310">
        <w:t>In this chapter you will:</w:t>
      </w:r>
    </w:p>
    <w:p w14:paraId="4F145807" w14:textId="77777777" w:rsidR="00881D87" w:rsidRDefault="00E92D93" w:rsidP="00FD550D">
      <w:pPr>
        <w:pStyle w:val="BodyText"/>
        <w:numPr>
          <w:ilvl w:val="0"/>
          <w:numId w:val="3"/>
        </w:numPr>
        <w:spacing w:line="240" w:lineRule="auto"/>
        <w:jc w:val="both"/>
        <w:rPr>
          <w:noProof/>
        </w:rPr>
      </w:pPr>
      <w:r>
        <w:rPr>
          <w:noProof/>
        </w:rPr>
        <w:t>Read and discuss Internet vocabulary</w:t>
      </w:r>
    </w:p>
    <w:p w14:paraId="5A81F648" w14:textId="77777777" w:rsidR="00560ADB" w:rsidRDefault="00E92D93" w:rsidP="00FD550D">
      <w:pPr>
        <w:pStyle w:val="BodyText"/>
        <w:numPr>
          <w:ilvl w:val="0"/>
          <w:numId w:val="3"/>
        </w:numPr>
        <w:spacing w:line="240" w:lineRule="auto"/>
        <w:jc w:val="both"/>
        <w:rPr>
          <w:noProof/>
        </w:rPr>
      </w:pPr>
      <w:r>
        <w:rPr>
          <w:noProof/>
        </w:rPr>
        <w:t>Read about Internet tools</w:t>
      </w:r>
    </w:p>
    <w:p w14:paraId="46D21E05" w14:textId="77777777" w:rsidR="00260C42" w:rsidRDefault="00E92D93" w:rsidP="00FD550D">
      <w:pPr>
        <w:pStyle w:val="BodyText"/>
        <w:numPr>
          <w:ilvl w:val="0"/>
          <w:numId w:val="3"/>
        </w:numPr>
        <w:spacing w:line="240" w:lineRule="auto"/>
        <w:jc w:val="both"/>
        <w:rPr>
          <w:noProof/>
        </w:rPr>
      </w:pPr>
      <w:r>
        <w:rPr>
          <w:noProof/>
        </w:rPr>
        <w:t>Practice using Internet tools</w:t>
      </w:r>
    </w:p>
    <w:p w14:paraId="05D674F2" w14:textId="77777777" w:rsidR="005B097D" w:rsidRDefault="00217FB8" w:rsidP="00FD550D">
      <w:pPr>
        <w:pStyle w:val="BodyText"/>
        <w:numPr>
          <w:ilvl w:val="0"/>
          <w:numId w:val="3"/>
        </w:numPr>
        <w:spacing w:line="240" w:lineRule="auto"/>
        <w:jc w:val="both"/>
        <w:rPr>
          <w:noProof/>
        </w:rPr>
      </w:pPr>
      <w:r>
        <w:rPr>
          <w:noProof/>
        </w:rPr>
        <w:drawing>
          <wp:anchor distT="0" distB="0" distL="114300" distR="114300" simplePos="0" relativeHeight="251712512" behindDoc="1" locked="0" layoutInCell="1" allowOverlap="1" wp14:anchorId="1BDFC9A5" wp14:editId="7347721D">
            <wp:simplePos x="0" y="0"/>
            <wp:positionH relativeFrom="column">
              <wp:posOffset>3514725</wp:posOffset>
            </wp:positionH>
            <wp:positionV relativeFrom="paragraph">
              <wp:posOffset>113665</wp:posOffset>
            </wp:positionV>
            <wp:extent cx="2544445" cy="2533650"/>
            <wp:effectExtent l="0" t="0" r="27305" b="0"/>
            <wp:wrapTight wrapText="bothSides">
              <wp:wrapPolygon edited="0">
                <wp:start x="10350" y="2923"/>
                <wp:lineTo x="5660" y="3086"/>
                <wp:lineTo x="2102" y="4060"/>
                <wp:lineTo x="1779" y="8608"/>
                <wp:lineTo x="3719" y="10719"/>
                <wp:lineTo x="4043" y="12343"/>
                <wp:lineTo x="6954" y="13317"/>
                <wp:lineTo x="11482" y="13317"/>
                <wp:lineTo x="11482" y="14454"/>
                <wp:lineTo x="12129" y="16241"/>
                <wp:lineTo x="15201" y="18514"/>
                <wp:lineTo x="15687" y="18514"/>
                <wp:lineTo x="15687" y="18677"/>
                <wp:lineTo x="16980" y="19164"/>
                <wp:lineTo x="17304" y="19164"/>
                <wp:lineTo x="20538" y="19164"/>
                <wp:lineTo x="20700" y="19164"/>
                <wp:lineTo x="21670" y="18514"/>
                <wp:lineTo x="21832" y="18514"/>
                <wp:lineTo x="21832" y="15916"/>
                <wp:lineTo x="20538" y="14292"/>
                <wp:lineTo x="19729" y="12992"/>
                <wp:lineTo x="16333" y="11693"/>
                <wp:lineTo x="12776" y="10719"/>
                <wp:lineTo x="13908" y="10719"/>
                <wp:lineTo x="18921" y="8608"/>
                <wp:lineTo x="18921" y="8120"/>
                <wp:lineTo x="19083" y="7633"/>
                <wp:lineTo x="18436" y="6496"/>
                <wp:lineTo x="17465" y="5522"/>
                <wp:lineTo x="17789" y="4060"/>
                <wp:lineTo x="15040" y="3086"/>
                <wp:lineTo x="10997" y="2923"/>
                <wp:lineTo x="10350" y="2923"/>
              </wp:wrapPolygon>
            </wp:wrapTight>
            <wp:docPr id="5" name="Picture 1" descr="C:\Documents and Settings\jarandia\Desktop\laptop 2.1.12\h drive 01-27-12\BEFORE 01-30-12\Computer Literacy EVE\some pictures for the class\imagesCATYZC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randia\Desktop\laptop 2.1.12\h drive 01-27-12\BEFORE 01-30-12\Computer Literacy EVE\some pictures for the class\imagesCATYZC2G.jpg"/>
                    <pic:cNvPicPr>
                      <a:picLocks noChangeAspect="1" noChangeArrowheads="1"/>
                    </pic:cNvPicPr>
                  </pic:nvPicPr>
                  <pic:blipFill>
                    <a:blip r:embed="rId9">
                      <a:clrChange>
                        <a:clrFrom>
                          <a:srgbClr val="FFFFFF"/>
                        </a:clrFrom>
                        <a:clrTo>
                          <a:srgbClr val="FFFFFF">
                            <a:alpha val="0"/>
                          </a:srgbClr>
                        </a:clrTo>
                      </a:clrChange>
                      <a:duotone>
                        <a:prstClr val="black"/>
                        <a:srgbClr val="0070C0">
                          <a:tint val="45000"/>
                          <a:satMod val="400000"/>
                        </a:srgbClr>
                      </a:duotone>
                    </a:blip>
                    <a:srcRect/>
                    <a:stretch>
                      <a:fillRect/>
                    </a:stretch>
                  </pic:blipFill>
                  <pic:spPr bwMode="auto">
                    <a:xfrm>
                      <a:off x="0" y="0"/>
                      <a:ext cx="2544445" cy="2533650"/>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r w:rsidR="00FD550D">
        <w:rPr>
          <w:noProof/>
        </w:rPr>
        <w:t>Read and discuss Inte</w:t>
      </w:r>
      <w:r w:rsidR="005B097D">
        <w:rPr>
          <w:noProof/>
        </w:rPr>
        <w:t>r</w:t>
      </w:r>
      <w:r w:rsidR="00FD550D">
        <w:rPr>
          <w:noProof/>
        </w:rPr>
        <w:t>n</w:t>
      </w:r>
      <w:r w:rsidR="005B097D">
        <w:rPr>
          <w:noProof/>
        </w:rPr>
        <w:t>et Search Engines</w:t>
      </w:r>
    </w:p>
    <w:p w14:paraId="0F511433" w14:textId="77777777" w:rsidR="005B097D" w:rsidRDefault="005B097D" w:rsidP="00FD550D">
      <w:pPr>
        <w:pStyle w:val="BodyText"/>
        <w:numPr>
          <w:ilvl w:val="0"/>
          <w:numId w:val="3"/>
        </w:numPr>
        <w:spacing w:line="240" w:lineRule="auto"/>
        <w:jc w:val="both"/>
      </w:pPr>
      <w:r>
        <w:rPr>
          <w:noProof/>
        </w:rPr>
        <w:t>Practice using Google and Yahoo</w:t>
      </w:r>
    </w:p>
    <w:p w14:paraId="3480A96B" w14:textId="77777777" w:rsidR="005F6105" w:rsidRDefault="005F6105" w:rsidP="0047490A">
      <w:pPr>
        <w:pStyle w:val="SectionLabel"/>
        <w:ind w:left="-990"/>
        <w:rPr>
          <w:kern w:val="28"/>
        </w:rPr>
      </w:pPr>
    </w:p>
    <w:p w14:paraId="46F02CE3" w14:textId="77777777" w:rsidR="001F47B2" w:rsidRDefault="00E92D93" w:rsidP="00FD550D">
      <w:pPr>
        <w:pStyle w:val="Style1"/>
      </w:pPr>
      <w:r>
        <w:lastRenderedPageBreak/>
        <w:t>Internet Basics</w:t>
      </w:r>
    </w:p>
    <w:p w14:paraId="06F6D117" w14:textId="77777777" w:rsidR="001F47B2" w:rsidRDefault="001F47B2" w:rsidP="00FD550D">
      <w:pPr>
        <w:pStyle w:val="Heading1"/>
      </w:pPr>
      <w:bookmarkStart w:id="0" w:name="_Toc313627267"/>
      <w:r>
        <w:t>Pre-</w:t>
      </w:r>
      <w:r w:rsidRPr="00FD550D">
        <w:t>Reading</w:t>
      </w:r>
      <w:bookmarkEnd w:id="0"/>
    </w:p>
    <w:p w14:paraId="45C023EA" w14:textId="77777777" w:rsidR="001F47B2" w:rsidRPr="009360AA" w:rsidRDefault="001F47B2" w:rsidP="009360AA">
      <w:pPr>
        <w:pStyle w:val="Heading2"/>
      </w:pPr>
      <w:bookmarkStart w:id="1" w:name="_Toc313627268"/>
      <w:r w:rsidRPr="009360AA">
        <w:t>Discussion</w:t>
      </w:r>
      <w:bookmarkEnd w:id="1"/>
    </w:p>
    <w:p w14:paraId="772EA990" w14:textId="77777777" w:rsidR="00DC381C" w:rsidRPr="00DC381C" w:rsidRDefault="00DC381C" w:rsidP="00DC381C">
      <w:pPr>
        <w:pStyle w:val="BodyText"/>
        <w:spacing w:after="0" w:line="240" w:lineRule="auto"/>
      </w:pPr>
    </w:p>
    <w:p w14:paraId="542BE62F" w14:textId="77777777" w:rsidR="00260C42" w:rsidRDefault="00260C42" w:rsidP="00DC381C">
      <w:pPr>
        <w:pStyle w:val="BodyText"/>
        <w:spacing w:after="0" w:line="240" w:lineRule="auto"/>
        <w:rPr>
          <w:noProof/>
        </w:rPr>
      </w:pPr>
      <w:r>
        <w:rPr>
          <w:noProof/>
        </w:rPr>
        <w:t xml:space="preserve">Talk with your partner about what you know </w:t>
      </w:r>
      <w:r w:rsidR="009B3610">
        <w:rPr>
          <w:noProof/>
        </w:rPr>
        <w:t>on the subject of</w:t>
      </w:r>
      <w:r>
        <w:rPr>
          <w:noProof/>
        </w:rPr>
        <w:t xml:space="preserve"> the </w:t>
      </w:r>
      <w:r w:rsidR="0064373A">
        <w:rPr>
          <w:noProof/>
        </w:rPr>
        <w:t>items in the list below</w:t>
      </w:r>
      <w:r>
        <w:rPr>
          <w:noProof/>
        </w:rPr>
        <w:t>:</w:t>
      </w:r>
    </w:p>
    <w:p w14:paraId="332A7011" w14:textId="77777777" w:rsidR="00DC381C" w:rsidRDefault="00DC381C" w:rsidP="00DC381C">
      <w:pPr>
        <w:pStyle w:val="BodyText"/>
        <w:spacing w:after="0" w:line="240" w:lineRule="auto"/>
      </w:pPr>
    </w:p>
    <w:p w14:paraId="7E1A1197" w14:textId="77777777" w:rsidR="00260C42" w:rsidRDefault="00E92D93" w:rsidP="002C643A">
      <w:pPr>
        <w:pStyle w:val="BodyText"/>
        <w:numPr>
          <w:ilvl w:val="0"/>
          <w:numId w:val="18"/>
        </w:numPr>
        <w:spacing w:after="0" w:line="360" w:lineRule="auto"/>
        <w:jc w:val="both"/>
        <w:rPr>
          <w:noProof/>
        </w:rPr>
      </w:pPr>
      <w:r>
        <w:rPr>
          <w:noProof/>
        </w:rPr>
        <w:t>Browser software</w:t>
      </w:r>
    </w:p>
    <w:p w14:paraId="4921D0C1" w14:textId="77777777" w:rsidR="00E92D93" w:rsidRDefault="00E92D93" w:rsidP="002C643A">
      <w:pPr>
        <w:pStyle w:val="BodyText"/>
        <w:numPr>
          <w:ilvl w:val="0"/>
          <w:numId w:val="18"/>
        </w:numPr>
        <w:spacing w:after="0" w:line="360" w:lineRule="auto"/>
        <w:jc w:val="both"/>
        <w:rPr>
          <w:noProof/>
        </w:rPr>
      </w:pPr>
      <w:r>
        <w:rPr>
          <w:noProof/>
        </w:rPr>
        <w:t>Website address</w:t>
      </w:r>
    </w:p>
    <w:p w14:paraId="3152628B" w14:textId="77777777" w:rsidR="00E92D93" w:rsidRDefault="00E92D93" w:rsidP="002C643A">
      <w:pPr>
        <w:pStyle w:val="BodyText"/>
        <w:numPr>
          <w:ilvl w:val="0"/>
          <w:numId w:val="18"/>
        </w:numPr>
        <w:spacing w:after="0" w:line="360" w:lineRule="auto"/>
        <w:jc w:val="both"/>
        <w:rPr>
          <w:noProof/>
        </w:rPr>
      </w:pPr>
      <w:r>
        <w:rPr>
          <w:noProof/>
        </w:rPr>
        <w:t>Address bar</w:t>
      </w:r>
    </w:p>
    <w:p w14:paraId="409B2D96" w14:textId="77777777" w:rsidR="00E92D93" w:rsidRDefault="00E92D93" w:rsidP="002C643A">
      <w:pPr>
        <w:pStyle w:val="BodyText"/>
        <w:numPr>
          <w:ilvl w:val="0"/>
          <w:numId w:val="18"/>
        </w:numPr>
        <w:spacing w:after="0" w:line="360" w:lineRule="auto"/>
        <w:jc w:val="both"/>
        <w:rPr>
          <w:noProof/>
        </w:rPr>
      </w:pPr>
      <w:r>
        <w:rPr>
          <w:noProof/>
        </w:rPr>
        <w:t>Domain name</w:t>
      </w:r>
    </w:p>
    <w:p w14:paraId="1C30AB16" w14:textId="77777777" w:rsidR="00E92D93" w:rsidRDefault="00E92D93" w:rsidP="002C643A">
      <w:pPr>
        <w:pStyle w:val="BodyText"/>
        <w:numPr>
          <w:ilvl w:val="0"/>
          <w:numId w:val="18"/>
        </w:numPr>
        <w:spacing w:after="0" w:line="360" w:lineRule="auto"/>
        <w:jc w:val="both"/>
        <w:rPr>
          <w:noProof/>
        </w:rPr>
      </w:pPr>
      <w:r>
        <w:rPr>
          <w:noProof/>
        </w:rPr>
        <w:t>WWW</w:t>
      </w:r>
    </w:p>
    <w:p w14:paraId="12202B6F" w14:textId="77777777" w:rsidR="00E92D93" w:rsidRDefault="00E92D93" w:rsidP="002C643A">
      <w:pPr>
        <w:pStyle w:val="BodyText"/>
        <w:numPr>
          <w:ilvl w:val="0"/>
          <w:numId w:val="18"/>
        </w:numPr>
        <w:spacing w:after="0" w:line="360" w:lineRule="auto"/>
        <w:jc w:val="both"/>
        <w:rPr>
          <w:noProof/>
        </w:rPr>
      </w:pPr>
      <w:r>
        <w:rPr>
          <w:noProof/>
        </w:rPr>
        <w:t>Website extension</w:t>
      </w:r>
    </w:p>
    <w:p w14:paraId="772EFCE4" w14:textId="77777777" w:rsidR="00E92D93" w:rsidRDefault="00E92D93" w:rsidP="002C643A">
      <w:pPr>
        <w:pStyle w:val="BodyText"/>
        <w:numPr>
          <w:ilvl w:val="0"/>
          <w:numId w:val="18"/>
        </w:numPr>
        <w:spacing w:after="0" w:line="360" w:lineRule="auto"/>
        <w:jc w:val="both"/>
        <w:rPr>
          <w:noProof/>
        </w:rPr>
      </w:pPr>
      <w:r>
        <w:rPr>
          <w:noProof/>
        </w:rPr>
        <w:t>Scroll bar</w:t>
      </w:r>
    </w:p>
    <w:p w14:paraId="60A8A02D" w14:textId="77777777" w:rsidR="00E92D93" w:rsidRDefault="00E92D93" w:rsidP="002C643A">
      <w:pPr>
        <w:pStyle w:val="BodyText"/>
        <w:numPr>
          <w:ilvl w:val="0"/>
          <w:numId w:val="18"/>
        </w:numPr>
        <w:spacing w:after="0" w:line="360" w:lineRule="auto"/>
        <w:jc w:val="both"/>
        <w:rPr>
          <w:noProof/>
        </w:rPr>
      </w:pPr>
      <w:r>
        <w:rPr>
          <w:noProof/>
        </w:rPr>
        <w:t>Tabs</w:t>
      </w:r>
    </w:p>
    <w:p w14:paraId="4015C72C" w14:textId="77777777" w:rsidR="00E92D93" w:rsidRDefault="00E92D93" w:rsidP="002C643A">
      <w:pPr>
        <w:pStyle w:val="BodyText"/>
        <w:numPr>
          <w:ilvl w:val="0"/>
          <w:numId w:val="18"/>
        </w:numPr>
        <w:spacing w:after="0" w:line="360" w:lineRule="auto"/>
        <w:jc w:val="both"/>
        <w:rPr>
          <w:noProof/>
        </w:rPr>
      </w:pPr>
      <w:r>
        <w:rPr>
          <w:noProof/>
        </w:rPr>
        <w:t>Hyperlinks</w:t>
      </w:r>
    </w:p>
    <w:p w14:paraId="1E86C13F" w14:textId="77777777" w:rsidR="00DC381C" w:rsidRDefault="00DC381C" w:rsidP="009360AA">
      <w:pPr>
        <w:pStyle w:val="Heading2"/>
      </w:pPr>
    </w:p>
    <w:p w14:paraId="32B054B2" w14:textId="77777777" w:rsidR="00DC381C" w:rsidRPr="009360AA" w:rsidRDefault="00DC381C" w:rsidP="009360AA">
      <w:pPr>
        <w:pStyle w:val="Heading2"/>
      </w:pPr>
      <w:r w:rsidRPr="009360AA">
        <w:t>Vocabulary</w:t>
      </w:r>
    </w:p>
    <w:p w14:paraId="31ADFD18" w14:textId="77777777" w:rsidR="00DC381C" w:rsidRPr="00DC381C" w:rsidRDefault="00DC381C" w:rsidP="00DC381C">
      <w:pPr>
        <w:spacing w:after="240"/>
        <w:jc w:val="both"/>
        <w:rPr>
          <w:rFonts w:ascii="Arial" w:hAnsi="Arial"/>
          <w:noProof/>
          <w:spacing w:val="-5"/>
          <w:sz w:val="26"/>
        </w:rPr>
      </w:pPr>
    </w:p>
    <w:tbl>
      <w:tblPr>
        <w:tblStyle w:val="TableGrid"/>
        <w:tblW w:w="9090" w:type="dxa"/>
        <w:tblInd w:w="468" w:type="dxa"/>
        <w:tblLook w:val="04A0" w:firstRow="1" w:lastRow="0" w:firstColumn="1" w:lastColumn="0" w:noHBand="0" w:noVBand="1"/>
      </w:tblPr>
      <w:tblGrid>
        <w:gridCol w:w="2970"/>
        <w:gridCol w:w="6120"/>
      </w:tblGrid>
      <w:tr w:rsidR="00DC381C" w:rsidRPr="00DC381C" w14:paraId="2CBF23FA" w14:textId="77777777" w:rsidTr="00434A5F">
        <w:trPr>
          <w:tblHeader/>
        </w:trPr>
        <w:tc>
          <w:tcPr>
            <w:tcW w:w="2970" w:type="dxa"/>
            <w:shd w:val="clear" w:color="auto" w:fill="D9D9D9" w:themeFill="background1" w:themeFillShade="D9"/>
          </w:tcPr>
          <w:p w14:paraId="7AD33FAE" w14:textId="77777777" w:rsidR="00DC381C" w:rsidRPr="00DC381C" w:rsidRDefault="00DC381C" w:rsidP="00DC381C">
            <w:pPr>
              <w:spacing w:after="240"/>
              <w:jc w:val="both"/>
              <w:rPr>
                <w:rFonts w:ascii="Arial" w:hAnsi="Arial"/>
                <w:b/>
                <w:noProof/>
                <w:spacing w:val="-5"/>
                <w:sz w:val="32"/>
              </w:rPr>
            </w:pPr>
            <w:r w:rsidRPr="00DC381C">
              <w:rPr>
                <w:rFonts w:ascii="Arial" w:hAnsi="Arial"/>
                <w:b/>
                <w:noProof/>
                <w:spacing w:val="-5"/>
                <w:sz w:val="32"/>
              </w:rPr>
              <w:t>Word</w:t>
            </w:r>
          </w:p>
        </w:tc>
        <w:tc>
          <w:tcPr>
            <w:tcW w:w="6120" w:type="dxa"/>
            <w:shd w:val="clear" w:color="auto" w:fill="D9D9D9" w:themeFill="background1" w:themeFillShade="D9"/>
          </w:tcPr>
          <w:p w14:paraId="153EFEBC" w14:textId="77777777" w:rsidR="00DC381C" w:rsidRPr="00DC381C" w:rsidRDefault="00DC381C" w:rsidP="00DC381C">
            <w:pPr>
              <w:spacing w:after="240"/>
              <w:jc w:val="both"/>
              <w:rPr>
                <w:rFonts w:ascii="Arial" w:hAnsi="Arial"/>
                <w:b/>
                <w:noProof/>
                <w:spacing w:val="-5"/>
                <w:sz w:val="32"/>
              </w:rPr>
            </w:pPr>
            <w:r w:rsidRPr="00DC381C">
              <w:rPr>
                <w:rFonts w:ascii="Arial" w:hAnsi="Arial"/>
                <w:b/>
                <w:noProof/>
                <w:spacing w:val="-5"/>
                <w:sz w:val="32"/>
              </w:rPr>
              <w:t>Definition</w:t>
            </w:r>
          </w:p>
        </w:tc>
      </w:tr>
      <w:tr w:rsidR="00DC381C" w:rsidRPr="00DC381C" w14:paraId="2676239A" w14:textId="77777777" w:rsidTr="00434A5F">
        <w:tc>
          <w:tcPr>
            <w:tcW w:w="2970" w:type="dxa"/>
          </w:tcPr>
          <w:p w14:paraId="3BD3F1B5" w14:textId="77777777" w:rsidR="00DC381C" w:rsidRPr="00DC381C" w:rsidRDefault="00DC381C" w:rsidP="00DC381C">
            <w:pPr>
              <w:spacing w:after="240"/>
              <w:jc w:val="both"/>
              <w:rPr>
                <w:rFonts w:ascii="Arial" w:hAnsi="Arial"/>
                <w:noProof/>
                <w:spacing w:val="-5"/>
                <w:sz w:val="26"/>
              </w:rPr>
            </w:pPr>
          </w:p>
        </w:tc>
        <w:tc>
          <w:tcPr>
            <w:tcW w:w="6120" w:type="dxa"/>
          </w:tcPr>
          <w:p w14:paraId="4CEC75F5" w14:textId="77777777" w:rsidR="00DC381C" w:rsidRPr="00DC381C" w:rsidRDefault="00DC381C" w:rsidP="00DC381C">
            <w:pPr>
              <w:spacing w:after="240"/>
              <w:jc w:val="both"/>
              <w:rPr>
                <w:rFonts w:ascii="Arial" w:hAnsi="Arial"/>
                <w:noProof/>
                <w:spacing w:val="-5"/>
                <w:sz w:val="26"/>
              </w:rPr>
            </w:pPr>
          </w:p>
        </w:tc>
      </w:tr>
      <w:tr w:rsidR="00DC381C" w:rsidRPr="00DC381C" w14:paraId="371A94E0" w14:textId="77777777" w:rsidTr="00434A5F">
        <w:tc>
          <w:tcPr>
            <w:tcW w:w="2970" w:type="dxa"/>
          </w:tcPr>
          <w:p w14:paraId="1D409E7E" w14:textId="77777777" w:rsidR="00DC381C" w:rsidRPr="00DC381C" w:rsidRDefault="00DC381C" w:rsidP="00DC381C">
            <w:pPr>
              <w:spacing w:after="240"/>
              <w:jc w:val="both"/>
              <w:rPr>
                <w:rFonts w:ascii="Arial" w:hAnsi="Arial"/>
                <w:noProof/>
                <w:spacing w:val="-5"/>
                <w:sz w:val="26"/>
              </w:rPr>
            </w:pPr>
          </w:p>
        </w:tc>
        <w:tc>
          <w:tcPr>
            <w:tcW w:w="6120" w:type="dxa"/>
          </w:tcPr>
          <w:p w14:paraId="530D0F8E" w14:textId="77777777" w:rsidR="00DC381C" w:rsidRPr="00DC381C" w:rsidRDefault="00DC381C" w:rsidP="00DC381C">
            <w:pPr>
              <w:spacing w:after="240"/>
              <w:jc w:val="both"/>
              <w:rPr>
                <w:rFonts w:ascii="Arial" w:hAnsi="Arial"/>
                <w:noProof/>
                <w:spacing w:val="-5"/>
                <w:sz w:val="26"/>
              </w:rPr>
            </w:pPr>
          </w:p>
        </w:tc>
      </w:tr>
      <w:tr w:rsidR="00DC381C" w:rsidRPr="00DC381C" w14:paraId="33482AF2" w14:textId="77777777" w:rsidTr="00434A5F">
        <w:tc>
          <w:tcPr>
            <w:tcW w:w="2970" w:type="dxa"/>
          </w:tcPr>
          <w:p w14:paraId="11CE2A7F" w14:textId="77777777" w:rsidR="00DC381C" w:rsidRPr="00DC381C" w:rsidRDefault="00DC381C" w:rsidP="00DC381C">
            <w:pPr>
              <w:spacing w:after="240"/>
              <w:jc w:val="both"/>
              <w:rPr>
                <w:rFonts w:ascii="Arial" w:hAnsi="Arial"/>
                <w:noProof/>
                <w:spacing w:val="-5"/>
                <w:sz w:val="26"/>
              </w:rPr>
            </w:pPr>
          </w:p>
        </w:tc>
        <w:tc>
          <w:tcPr>
            <w:tcW w:w="6120" w:type="dxa"/>
          </w:tcPr>
          <w:p w14:paraId="2D410ACD" w14:textId="77777777" w:rsidR="00DC381C" w:rsidRPr="00DC381C" w:rsidRDefault="00DC381C" w:rsidP="00DC381C">
            <w:pPr>
              <w:spacing w:after="240"/>
              <w:jc w:val="both"/>
              <w:rPr>
                <w:rFonts w:ascii="Arial" w:hAnsi="Arial"/>
                <w:noProof/>
                <w:spacing w:val="-5"/>
                <w:sz w:val="26"/>
              </w:rPr>
            </w:pPr>
          </w:p>
        </w:tc>
      </w:tr>
      <w:tr w:rsidR="00DC381C" w:rsidRPr="00DC381C" w14:paraId="012197D2" w14:textId="77777777" w:rsidTr="00434A5F">
        <w:tc>
          <w:tcPr>
            <w:tcW w:w="2970" w:type="dxa"/>
          </w:tcPr>
          <w:p w14:paraId="72A462E6" w14:textId="77777777" w:rsidR="00DC381C" w:rsidRPr="00DC381C" w:rsidRDefault="00DC381C" w:rsidP="00DC381C">
            <w:pPr>
              <w:spacing w:after="240"/>
              <w:jc w:val="both"/>
              <w:rPr>
                <w:rFonts w:ascii="Arial" w:hAnsi="Arial"/>
                <w:noProof/>
                <w:spacing w:val="-5"/>
                <w:sz w:val="26"/>
              </w:rPr>
            </w:pPr>
          </w:p>
        </w:tc>
        <w:tc>
          <w:tcPr>
            <w:tcW w:w="6120" w:type="dxa"/>
          </w:tcPr>
          <w:p w14:paraId="2772FB5B" w14:textId="77777777" w:rsidR="00DC381C" w:rsidRPr="00DC381C" w:rsidRDefault="00DC381C" w:rsidP="00DC381C">
            <w:pPr>
              <w:spacing w:after="240"/>
              <w:jc w:val="both"/>
              <w:rPr>
                <w:rFonts w:ascii="Arial" w:hAnsi="Arial"/>
                <w:noProof/>
                <w:spacing w:val="-5"/>
                <w:sz w:val="26"/>
              </w:rPr>
            </w:pPr>
          </w:p>
        </w:tc>
      </w:tr>
    </w:tbl>
    <w:p w14:paraId="00CA0AE4" w14:textId="77777777" w:rsidR="00260C42" w:rsidRDefault="00260C42">
      <w:pPr>
        <w:rPr>
          <w:rFonts w:ascii="Arial" w:hAnsi="Arial"/>
          <w:spacing w:val="-5"/>
          <w:sz w:val="26"/>
        </w:rPr>
      </w:pPr>
    </w:p>
    <w:p w14:paraId="621077C3" w14:textId="77777777" w:rsidR="00DC381C" w:rsidRDefault="00DC381C" w:rsidP="00260C42">
      <w:pPr>
        <w:pStyle w:val="Heading1"/>
      </w:pPr>
    </w:p>
    <w:p w14:paraId="2CCF5C40" w14:textId="77777777" w:rsidR="00DC381C" w:rsidRPr="00DC381C" w:rsidRDefault="00DC381C" w:rsidP="00DC381C">
      <w:pPr>
        <w:pStyle w:val="BodyText"/>
      </w:pPr>
    </w:p>
    <w:p w14:paraId="2A12DDC4" w14:textId="77777777" w:rsidR="00260C42" w:rsidRPr="00DC381C" w:rsidRDefault="00260C42" w:rsidP="00DC381C">
      <w:pPr>
        <w:pStyle w:val="Heading1"/>
      </w:pPr>
      <w:r w:rsidRPr="00DC381C">
        <w:lastRenderedPageBreak/>
        <w:t xml:space="preserve">Reading – Introduction to the </w:t>
      </w:r>
      <w:r w:rsidR="00E92D93" w:rsidRPr="00DC381C">
        <w:t>Internet</w:t>
      </w:r>
      <w:r w:rsidR="00D12ED7" w:rsidRPr="00DC381C">
        <w:t xml:space="preserve"> </w:t>
      </w:r>
    </w:p>
    <w:p w14:paraId="30D26BDD" w14:textId="77777777" w:rsidR="0064373A" w:rsidRPr="0064373A" w:rsidRDefault="008900F9" w:rsidP="005B097D">
      <w:pPr>
        <w:pStyle w:val="BodyText"/>
      </w:pPr>
      <w:r>
        <w:rPr>
          <w:noProof/>
        </w:rPr>
        <mc:AlternateContent>
          <mc:Choice Requires="wps">
            <w:drawing>
              <wp:anchor distT="0" distB="0" distL="114300" distR="114300" simplePos="0" relativeHeight="251666432" behindDoc="1" locked="0" layoutInCell="1" allowOverlap="1" wp14:anchorId="16F1C510" wp14:editId="5421BA79">
                <wp:simplePos x="0" y="0"/>
                <wp:positionH relativeFrom="column">
                  <wp:posOffset>-200025</wp:posOffset>
                </wp:positionH>
                <wp:positionV relativeFrom="paragraph">
                  <wp:posOffset>142240</wp:posOffset>
                </wp:positionV>
                <wp:extent cx="6743700" cy="7038975"/>
                <wp:effectExtent l="0" t="0" r="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7038975"/>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FD643" w14:textId="77777777" w:rsidR="00DB4122" w:rsidRDefault="00DB4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15.75pt;margin-top:11.2pt;width:531pt;height:55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" fillcolor="#d8d8d8 [2732]" stroked="f">
                <v:path arrowok="t"/>
                <v:textbox>
                  <w:txbxContent>
                    <w:p w:rsidR="00DB4122" w:rsidRDefault="00DB4122"/>
                  </w:txbxContent>
                </v:textbox>
              </v:shape>
            </w:pict>
          </mc:Fallback>
        </mc:AlternateContent>
      </w:r>
    </w:p>
    <w:p w14:paraId="1380D7F4" w14:textId="77777777" w:rsidR="00E92D93" w:rsidRPr="00C1628A" w:rsidRDefault="00E92D93" w:rsidP="00C1628A">
      <w:pPr>
        <w:pStyle w:val="Heading1"/>
        <w:rPr>
          <w:rStyle w:val="Strong"/>
          <w:b w:val="0"/>
          <w:bCs w:val="0"/>
        </w:rPr>
      </w:pPr>
      <w:r w:rsidRPr="00C1628A">
        <w:rPr>
          <w:rStyle w:val="Strong"/>
          <w:b w:val="0"/>
          <w:bCs w:val="0"/>
        </w:rPr>
        <w:t>Web Browser</w:t>
      </w:r>
    </w:p>
    <w:p w14:paraId="50E956E0" w14:textId="77777777" w:rsidR="00F904C9" w:rsidRDefault="00F904C9" w:rsidP="005B097D">
      <w:pPr>
        <w:pStyle w:val="BodyText"/>
      </w:pPr>
      <w:r>
        <w:rPr>
          <w:noProof/>
        </w:rPr>
        <w:drawing>
          <wp:anchor distT="0" distB="0" distL="114300" distR="114300" simplePos="0" relativeHeight="251682816" behindDoc="1" locked="0" layoutInCell="1" allowOverlap="1" wp14:anchorId="2CFB8E9F" wp14:editId="499B3B5C">
            <wp:simplePos x="0" y="0"/>
            <wp:positionH relativeFrom="column">
              <wp:posOffset>5686425</wp:posOffset>
            </wp:positionH>
            <wp:positionV relativeFrom="paragraph">
              <wp:posOffset>662305</wp:posOffset>
            </wp:positionV>
            <wp:extent cx="857250" cy="952500"/>
            <wp:effectExtent l="19050" t="0" r="0" b="0"/>
            <wp:wrapTight wrapText="bothSides">
              <wp:wrapPolygon edited="0">
                <wp:start x="-480" y="0"/>
                <wp:lineTo x="-480" y="21168"/>
                <wp:lineTo x="21600" y="21168"/>
                <wp:lineTo x="21600" y="0"/>
                <wp:lineTo x="-480" y="0"/>
              </wp:wrapPolygon>
            </wp:wrapTight>
            <wp:docPr id="51" name="Picture 5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1" descr="thumbn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anchor>
        </w:drawing>
      </w:r>
      <w:r w:rsidR="00E92D93" w:rsidRPr="0060003E">
        <w:t xml:space="preserve">When you are using Internet Explorer, you are using a “Web Browser.”   A web browser is a software program that allows you to view and access resources on the </w:t>
      </w:r>
      <w:r w:rsidR="00D12ED7" w:rsidRPr="0060003E">
        <w:t>Internet</w:t>
      </w:r>
      <w:r w:rsidR="00E92D93" w:rsidRPr="0060003E">
        <w:t>.</w:t>
      </w:r>
      <w:r w:rsidR="0098037D">
        <w:t xml:space="preserve"> </w:t>
      </w:r>
    </w:p>
    <w:p w14:paraId="22B6A1CC" w14:textId="77777777" w:rsidR="00E92D93" w:rsidRDefault="00C1628A" w:rsidP="005B097D">
      <w:pPr>
        <w:pStyle w:val="BodyText"/>
      </w:pPr>
      <w:r>
        <w:rPr>
          <w:noProof/>
        </w:rPr>
        <mc:AlternateContent>
          <mc:Choice Requires="wps">
            <w:drawing>
              <wp:anchor distT="0" distB="0" distL="114300" distR="114300" simplePos="0" relativeHeight="251696128" behindDoc="0" locked="0" layoutInCell="1" allowOverlap="1" wp14:anchorId="63410AD7" wp14:editId="5149D2D0">
                <wp:simplePos x="0" y="0"/>
                <wp:positionH relativeFrom="column">
                  <wp:posOffset>5524500</wp:posOffset>
                </wp:positionH>
                <wp:positionV relativeFrom="paragraph">
                  <wp:posOffset>102235</wp:posOffset>
                </wp:positionV>
                <wp:extent cx="257175" cy="9525"/>
                <wp:effectExtent l="9525" t="53340" r="19050" b="5143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435pt;margin-top:8.05pt;width:20.25pt;height:.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">
                <v:stroke endarrow="block"/>
              </v:shape>
            </w:pict>
          </mc:Fallback>
        </mc:AlternateContent>
      </w:r>
      <w:r w:rsidR="00264CE0">
        <w:t xml:space="preserve">At Carlos Rosario School we use </w:t>
      </w:r>
      <w:r w:rsidR="00264CE0" w:rsidRPr="00903C5E">
        <w:rPr>
          <w:b/>
          <w:u w:val="single"/>
        </w:rPr>
        <w:t>Internet Explorer</w:t>
      </w:r>
      <w:r w:rsidR="00264CE0">
        <w:t xml:space="preserve"> as </w:t>
      </w:r>
      <w:r w:rsidR="00F904C9">
        <w:t xml:space="preserve">a </w:t>
      </w:r>
      <w:r w:rsidR="00264CE0">
        <w:t>default Web Browser.</w:t>
      </w:r>
    </w:p>
    <w:p w14:paraId="5369E174" w14:textId="77777777" w:rsidR="00264CE0" w:rsidRDefault="00264CE0" w:rsidP="005B097D">
      <w:pPr>
        <w:pStyle w:val="BodyText"/>
      </w:pPr>
      <w:r>
        <w:t>Other examples of “Web Browsers”</w:t>
      </w:r>
      <w:r w:rsidR="00261B78">
        <w:t xml:space="preserve"> are:</w:t>
      </w:r>
    </w:p>
    <w:p w14:paraId="1FFB10E2" w14:textId="77777777" w:rsidR="00264CE0" w:rsidRDefault="00903C5E" w:rsidP="005B097D">
      <w:pPr>
        <w:pStyle w:val="BodyText"/>
      </w:pPr>
      <w:r>
        <w:rPr>
          <w:rFonts w:cs="Arial"/>
          <w:noProof/>
          <w:color w:val="1122CC"/>
          <w:sz w:val="27"/>
          <w:szCs w:val="27"/>
        </w:rPr>
        <w:drawing>
          <wp:anchor distT="0" distB="0" distL="114300" distR="114300" simplePos="0" relativeHeight="251695104" behindDoc="1" locked="0" layoutInCell="1" allowOverlap="1" wp14:anchorId="1829674E" wp14:editId="076CEAD7">
            <wp:simplePos x="0" y="0"/>
            <wp:positionH relativeFrom="column">
              <wp:posOffset>1285875</wp:posOffset>
            </wp:positionH>
            <wp:positionV relativeFrom="paragraph">
              <wp:posOffset>66040</wp:posOffset>
            </wp:positionV>
            <wp:extent cx="2667000" cy="1276350"/>
            <wp:effectExtent l="19050" t="0" r="0" b="0"/>
            <wp:wrapTight wrapText="bothSides">
              <wp:wrapPolygon edited="0">
                <wp:start x="-154" y="0"/>
                <wp:lineTo x="-154" y="21278"/>
                <wp:lineTo x="21600" y="21278"/>
                <wp:lineTo x="21600" y="0"/>
                <wp:lineTo x="-154" y="0"/>
              </wp:wrapPolygon>
            </wp:wrapTight>
            <wp:docPr id="9" name="rg_hi" descr="https://encrypted-tbn2.google.com/images?q=tbn:ANd9GcR6Y1n0ooom1GPEKmC1gDSA3UsElDjAi7Kybl6tvOJm5pHBaMU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R6Y1n0ooom1GPEKmC1gDSA3UsElDjAi7Kybl6tvOJm5pHBaMUL">
                      <a:hlinkClick r:id="rId11"/>
                    </pic:cNvPr>
                    <pic:cNvPicPr>
                      <a:picLocks noChangeAspect="1" noChangeArrowheads="1"/>
                    </pic:cNvPicPr>
                  </pic:nvPicPr>
                  <pic:blipFill>
                    <a:blip r:embed="rId12"/>
                    <a:srcRect r="25532"/>
                    <a:stretch>
                      <a:fillRect/>
                    </a:stretch>
                  </pic:blipFill>
                  <pic:spPr bwMode="auto">
                    <a:xfrm>
                      <a:off x="0" y="0"/>
                      <a:ext cx="2667000" cy="1276350"/>
                    </a:xfrm>
                    <a:prstGeom prst="rect">
                      <a:avLst/>
                    </a:prstGeom>
                    <a:noFill/>
                    <a:ln w="9525">
                      <a:noFill/>
                      <a:miter lim="800000"/>
                      <a:headEnd/>
                      <a:tailEnd/>
                    </a:ln>
                  </pic:spPr>
                </pic:pic>
              </a:graphicData>
            </a:graphic>
          </wp:anchor>
        </w:drawing>
      </w:r>
    </w:p>
    <w:p w14:paraId="7DC37D99" w14:textId="77777777" w:rsidR="00264CE0" w:rsidRDefault="00264CE0" w:rsidP="005B097D">
      <w:pPr>
        <w:pStyle w:val="BodyText"/>
      </w:pPr>
    </w:p>
    <w:p w14:paraId="4FB64C12" w14:textId="77777777" w:rsidR="00264CE0" w:rsidRDefault="00C1628A" w:rsidP="005B097D">
      <w:pPr>
        <w:pStyle w:val="BodyText"/>
      </w:pPr>
      <w:r>
        <w:rPr>
          <w:noProof/>
        </w:rPr>
        <mc:AlternateContent>
          <mc:Choice Requires="wpg">
            <w:drawing>
              <wp:anchor distT="0" distB="0" distL="114300" distR="114300" simplePos="0" relativeHeight="251698688" behindDoc="0" locked="0" layoutInCell="1" allowOverlap="1" wp14:anchorId="7879E2DD" wp14:editId="7701314B">
                <wp:simplePos x="0" y="0"/>
                <wp:positionH relativeFrom="column">
                  <wp:posOffset>1285875</wp:posOffset>
                </wp:positionH>
                <wp:positionV relativeFrom="paragraph">
                  <wp:posOffset>162560</wp:posOffset>
                </wp:positionV>
                <wp:extent cx="2638425" cy="409575"/>
                <wp:effectExtent l="9525" t="5080" r="9525" b="13970"/>
                <wp:wrapNone/>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409575"/>
                          <a:chOff x="3465" y="6984"/>
                          <a:chExt cx="4155" cy="645"/>
                        </a:xfrm>
                      </wpg:grpSpPr>
                      <wps:wsp>
                        <wps:cNvPr id="17" name="Text Box 24"/>
                        <wps:cNvSpPr txBox="1">
                          <a:spLocks noChangeArrowheads="1"/>
                        </wps:cNvSpPr>
                        <wps:spPr bwMode="auto">
                          <a:xfrm>
                            <a:off x="3465" y="7179"/>
                            <a:ext cx="1395"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E0E038" w14:textId="77777777" w:rsidR="00DB4122" w:rsidRPr="00903C5E" w:rsidRDefault="00630FB0" w:rsidP="00903C5E">
                              <w:pPr>
                                <w:jc w:val="center"/>
                                <w:rPr>
                                  <w:b/>
                                  <w:sz w:val="24"/>
                                  <w:szCs w:val="24"/>
                                </w:rPr>
                              </w:pPr>
                              <w:r>
                                <w:rPr>
                                  <w:b/>
                                  <w:sz w:val="24"/>
                                  <w:szCs w:val="24"/>
                                </w:rPr>
                                <w:t>Firefox</w:t>
                              </w:r>
                            </w:p>
                          </w:txbxContent>
                        </wps:txbx>
                        <wps:bodyPr rot="0" vert="horz" wrap="square" lIns="91440" tIns="45720" rIns="91440" bIns="45720" anchor="t" anchorCtr="0" upright="1">
                          <a:noAutofit/>
                        </wps:bodyPr>
                      </wps:wsp>
                      <wps:wsp>
                        <wps:cNvPr id="18" name="Text Box 25"/>
                        <wps:cNvSpPr txBox="1">
                          <a:spLocks noChangeArrowheads="1"/>
                        </wps:cNvSpPr>
                        <wps:spPr bwMode="auto">
                          <a:xfrm>
                            <a:off x="4860" y="6984"/>
                            <a:ext cx="1350"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87FD8" w14:textId="77777777" w:rsidR="00DB4122" w:rsidRPr="00903C5E" w:rsidRDefault="00630FB0" w:rsidP="00903C5E">
                              <w:pPr>
                                <w:jc w:val="center"/>
                                <w:rPr>
                                  <w:b/>
                                  <w:sz w:val="24"/>
                                  <w:szCs w:val="24"/>
                                </w:rPr>
                              </w:pPr>
                              <w:r>
                                <w:rPr>
                                  <w:b/>
                                  <w:sz w:val="24"/>
                                  <w:szCs w:val="24"/>
                                </w:rPr>
                                <w:t>Google Chrome</w:t>
                              </w:r>
                            </w:p>
                          </w:txbxContent>
                        </wps:txbx>
                        <wps:bodyPr rot="0" vert="horz" wrap="square" lIns="91440" tIns="45720" rIns="91440" bIns="45720" anchor="t" anchorCtr="0" upright="1">
                          <a:noAutofit/>
                        </wps:bodyPr>
                      </wps:wsp>
                      <wps:wsp>
                        <wps:cNvPr id="19" name="Text Box 26"/>
                        <wps:cNvSpPr txBox="1">
                          <a:spLocks noChangeArrowheads="1"/>
                        </wps:cNvSpPr>
                        <wps:spPr bwMode="auto">
                          <a:xfrm>
                            <a:off x="6210" y="7179"/>
                            <a:ext cx="1410"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D8CE5" w14:textId="77777777" w:rsidR="00DB4122" w:rsidRPr="00903C5E" w:rsidRDefault="00630FB0" w:rsidP="00903C5E">
                              <w:pPr>
                                <w:jc w:val="center"/>
                                <w:rPr>
                                  <w:b/>
                                  <w:sz w:val="28"/>
                                  <w:szCs w:val="28"/>
                                </w:rPr>
                              </w:pPr>
                              <w:r>
                                <w:rPr>
                                  <w:b/>
                                  <w:sz w:val="28"/>
                                  <w:szCs w:val="28"/>
                                </w:rPr>
                                <w:t>Safari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7" style="position:absolute;margin-left:101.25pt;margin-top:12.8pt;width:207.75pt;height:32.25pt;z-index:251698688" coordorigin="3465,6984" coordsize="41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">
                <v:shapetype id="_x0000_t202" coordsize="21600,21600" o:spt="202" path="m,l,21600r21600,l21600,xe">
                  <v:stroke joinstyle="miter"/>
                  <v:path gradientshapeok="t" o:connecttype="rect"/>
                </v:shapetype>
                <v:shape id="Text Box 24" o:spid="_x0000_s1028" type="#_x0000_t202" style="position:absolute;left:3465;top:7179;width:13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mTsQA&#10;AADbAAAADwAAAGRycy9kb3ducmV2LnhtbESPT2vCQBDF74LfYRnBW92o0NjoRqRW8GhTba/T7OQP&#10;ZmdDdtXUT98tFLzN8N7vzZvVujeNuFLnassKppMIBHFudc2lguPH7mkBwnlkjY1lUvBDDtbpcLDC&#10;RNsbv9M186UIIewSVFB53yZSurwig25iW+KgFbYz6MPalVJ3eAvhppGzKHqWBmsOFyps6bWi/Jxd&#10;TKgx+zrOt4eM4hi/59u3++ml+GyUGo/6zRKEp94/zP/0Xgcuhr9fwgA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Zk7EAAAA2wAAAA8AAAAAAAAAAAAAAAAAmAIAAGRycy9k&#10;b3ducmV2LnhtbFBLBQYAAAAABAAEAPUAAACJAwAAAAA=&#10;" filled="f">
                  <v:textbox>
                    <w:txbxContent>
                      <w:p w:rsidR="00DB4122" w:rsidRPr="00903C5E" w:rsidRDefault="00630FB0" w:rsidP="00903C5E">
                        <w:pPr>
                          <w:jc w:val="center"/>
                          <w:rPr>
                            <w:b/>
                            <w:sz w:val="24"/>
                            <w:szCs w:val="24"/>
                          </w:rPr>
                        </w:pPr>
                        <w:r>
                          <w:rPr>
                            <w:b/>
                            <w:sz w:val="24"/>
                            <w:szCs w:val="24"/>
                          </w:rPr>
                          <w:t>Firefox</w:t>
                        </w:r>
                      </w:p>
                    </w:txbxContent>
                  </v:textbox>
                </v:shape>
                <v:shape id="Text Box 25" o:spid="_x0000_s1029" type="#_x0000_t202" style="position:absolute;left:4860;top:6984;width:135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rsidR="00DB4122" w:rsidRPr="00903C5E" w:rsidRDefault="00630FB0" w:rsidP="00903C5E">
                        <w:pPr>
                          <w:jc w:val="center"/>
                          <w:rPr>
                            <w:b/>
                            <w:sz w:val="24"/>
                            <w:szCs w:val="24"/>
                          </w:rPr>
                        </w:pPr>
                        <w:r>
                          <w:rPr>
                            <w:b/>
                            <w:sz w:val="24"/>
                            <w:szCs w:val="24"/>
                          </w:rPr>
                          <w:t>Google Chrome</w:t>
                        </w:r>
                      </w:p>
                    </w:txbxContent>
                  </v:textbox>
                </v:shape>
                <v:shape id="Text Box 26" o:spid="_x0000_s1030" type="#_x0000_t202" style="position:absolute;left:6210;top:7179;width:14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Xp8UA&#10;AADbAAAADwAAAGRycy9kb3ducmV2LnhtbESPQWvCQBCF7wX/wzKCt7oxQtXoGqS20KONtr1Os2MS&#10;zM6G7Jqk/vpuQehthve+N2826WBq0VHrKssKZtMIBHFudcWFgtPx9XEJwnlkjbVlUvBDDtLt6GGD&#10;ibY9v1OX+UKEEHYJKii9bxIpXV6SQTe1DXHQzrY16MPaFlK32IdwU8s4ip6kwYrDhRIbei4pv2RX&#10;E2rEX6f5/pDRYoHf8/3L7WN1/qyVmoyH3RqEp8H/m+/0mw7cCv5+CQ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lenxQAAANsAAAAPAAAAAAAAAAAAAAAAAJgCAABkcnMv&#10;ZG93bnJldi54bWxQSwUGAAAAAAQABAD1AAAAigMAAAAA&#10;" filled="f">
                  <v:textbox>
                    <w:txbxContent>
                      <w:p w:rsidR="00DB4122" w:rsidRPr="00903C5E" w:rsidRDefault="00630FB0" w:rsidP="00903C5E">
                        <w:pPr>
                          <w:jc w:val="center"/>
                          <w:rPr>
                            <w:b/>
                            <w:sz w:val="28"/>
                            <w:szCs w:val="28"/>
                          </w:rPr>
                        </w:pPr>
                        <w:r>
                          <w:rPr>
                            <w:b/>
                            <w:sz w:val="28"/>
                            <w:szCs w:val="28"/>
                          </w:rPr>
                          <w:t>Safari</w:t>
                        </w:r>
                      </w:p>
                    </w:txbxContent>
                  </v:textbox>
                </v:shape>
              </v:group>
            </w:pict>
          </mc:Fallback>
        </mc:AlternateContent>
      </w:r>
    </w:p>
    <w:p w14:paraId="1F912130" w14:textId="77777777" w:rsidR="00264CE0" w:rsidRPr="0060003E" w:rsidRDefault="00264CE0" w:rsidP="005B097D">
      <w:pPr>
        <w:pStyle w:val="BodyText"/>
      </w:pPr>
    </w:p>
    <w:p w14:paraId="1DB2EF54" w14:textId="77777777" w:rsidR="00E92D93" w:rsidRPr="00C1628A" w:rsidRDefault="00E92D93" w:rsidP="00C1628A">
      <w:pPr>
        <w:pStyle w:val="Heading1"/>
        <w:rPr>
          <w:rStyle w:val="Strong"/>
          <w:b w:val="0"/>
          <w:bCs w:val="0"/>
        </w:rPr>
      </w:pPr>
      <w:r w:rsidRPr="00C1628A">
        <w:rPr>
          <w:rStyle w:val="Strong"/>
          <w:b w:val="0"/>
          <w:bCs w:val="0"/>
        </w:rPr>
        <w:t>Web Pages and Websites</w:t>
      </w:r>
    </w:p>
    <w:p w14:paraId="74942887" w14:textId="77777777" w:rsidR="00E92D93" w:rsidRPr="0060003E" w:rsidRDefault="00E92D93" w:rsidP="005B097D">
      <w:pPr>
        <w:pStyle w:val="BodyText"/>
      </w:pPr>
      <w:r w:rsidRPr="0060003E">
        <w:t xml:space="preserve">A page of information on </w:t>
      </w:r>
      <w:r w:rsidR="00261B78">
        <w:t>the World Wide Web is called a W</w:t>
      </w:r>
      <w:r w:rsidRPr="0060003E">
        <w:t>eb page.  A colle</w:t>
      </w:r>
      <w:r w:rsidR="00261B78">
        <w:t>ction of web pages is called a W</w:t>
      </w:r>
      <w:r w:rsidRPr="0060003E">
        <w:t xml:space="preserve">ebsite.   Most websites have many pages.   The main page of a website is called the </w:t>
      </w:r>
      <w:r w:rsidRPr="0060003E">
        <w:rPr>
          <w:b/>
        </w:rPr>
        <w:t>home page</w:t>
      </w:r>
      <w:r w:rsidRPr="0060003E">
        <w:t>. A website and its connected pages share a common web address or URL.</w:t>
      </w:r>
    </w:p>
    <w:p w14:paraId="72E3BA07" w14:textId="77777777" w:rsidR="00E92D93" w:rsidRPr="00C1628A" w:rsidRDefault="00E92D93" w:rsidP="00C1628A">
      <w:pPr>
        <w:pStyle w:val="Heading1"/>
        <w:rPr>
          <w:rStyle w:val="Strong"/>
          <w:b w:val="0"/>
          <w:bCs w:val="0"/>
        </w:rPr>
      </w:pPr>
      <w:r w:rsidRPr="00C1628A">
        <w:rPr>
          <w:rStyle w:val="Strong"/>
          <w:b w:val="0"/>
          <w:bCs w:val="0"/>
        </w:rPr>
        <w:t>Web Address or URL (Uniform Resource Locator)</w:t>
      </w:r>
    </w:p>
    <w:p w14:paraId="25648978" w14:textId="77777777" w:rsidR="00E92D93" w:rsidRDefault="008900F9" w:rsidP="005B097D">
      <w:pPr>
        <w:pStyle w:val="BodyText"/>
      </w:pPr>
      <w:r>
        <w:rPr>
          <w:noProof/>
        </w:rPr>
        <mc:AlternateContent>
          <mc:Choice Requires="wps">
            <w:drawing>
              <wp:anchor distT="0" distB="0" distL="114300" distR="114300" simplePos="0" relativeHeight="251665408" behindDoc="0" locked="0" layoutInCell="1" allowOverlap="1" wp14:anchorId="03CCF194" wp14:editId="685C5A75">
                <wp:simplePos x="0" y="0"/>
                <wp:positionH relativeFrom="column">
                  <wp:posOffset>3390900</wp:posOffset>
                </wp:positionH>
                <wp:positionV relativeFrom="paragraph">
                  <wp:posOffset>417830</wp:posOffset>
                </wp:positionV>
                <wp:extent cx="152400" cy="266700"/>
                <wp:effectExtent l="38100" t="19050" r="19050" b="38100"/>
                <wp:wrapNone/>
                <wp:docPr id="7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667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267pt;margin-top:32.9pt;width:12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" strokecolor="red" strokeweight="2.25pt">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3A073457" wp14:editId="416FAE6B">
                <wp:simplePos x="0" y="0"/>
                <wp:positionH relativeFrom="column">
                  <wp:posOffset>314325</wp:posOffset>
                </wp:positionH>
                <wp:positionV relativeFrom="paragraph">
                  <wp:posOffset>684530</wp:posOffset>
                </wp:positionV>
                <wp:extent cx="5857875" cy="4572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5857875"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 o:spid="_x0000_s1026" style="position:absolute;margin-left:24.75pt;margin-top:53.9pt;width:461.2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" filled="f" strokecolor="red" strokeweight="2pt"/>
            </w:pict>
          </mc:Fallback>
        </mc:AlternateContent>
      </w:r>
      <w:r>
        <w:rPr>
          <w:noProof/>
        </w:rPr>
        <w:drawing>
          <wp:anchor distT="0" distB="0" distL="114300" distR="114300" simplePos="0" relativeHeight="251713536" behindDoc="1" locked="0" layoutInCell="1" allowOverlap="1" wp14:anchorId="74831D47" wp14:editId="650727E6">
            <wp:simplePos x="0" y="0"/>
            <wp:positionH relativeFrom="column">
              <wp:posOffset>-47625</wp:posOffset>
            </wp:positionH>
            <wp:positionV relativeFrom="paragraph">
              <wp:posOffset>617855</wp:posOffset>
            </wp:positionV>
            <wp:extent cx="6448425" cy="523875"/>
            <wp:effectExtent l="0" t="0" r="9525" b="9525"/>
            <wp:wrapTight wrapText="bothSides">
              <wp:wrapPolygon edited="0">
                <wp:start x="0" y="0"/>
                <wp:lineTo x="0" y="21207"/>
                <wp:lineTo x="21568" y="21207"/>
                <wp:lineTo x="21568" y="0"/>
                <wp:lineTo x="0" y="0"/>
              </wp:wrapPolygon>
            </wp:wrapTight>
            <wp:docPr id="25"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13">
                      <a:extLst>
                        <a:ext uri="{28A0092B-C50C-407E-A947-70E740481C1C}">
                          <a14:useLocalDpi xmlns:a14="http://schemas.microsoft.com/office/drawing/2010/main" val="0"/>
                        </a:ext>
                      </a:extLst>
                    </a:blip>
                    <a:srcRect l="6089" t="3281" r="58652" b="94267"/>
                    <a:stretch/>
                  </pic:blipFill>
                  <pic:spPr bwMode="auto">
                    <a:xfrm>
                      <a:off x="0" y="0"/>
                      <a:ext cx="644842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D93" w:rsidRPr="0060003E">
        <w:t>A web address is the address or location of a webpage on the Internet.  A web addr</w:t>
      </w:r>
      <w:r w:rsidR="00E92D93">
        <w:t>ess has several important parts and it looks like this:</w:t>
      </w:r>
      <w:r w:rsidR="00261B78" w:rsidRPr="00261B78">
        <w:rPr>
          <w:noProof/>
        </w:rPr>
        <w:t xml:space="preserve"> </w:t>
      </w:r>
    </w:p>
    <w:p w14:paraId="1CFA7BDD" w14:textId="77777777" w:rsidR="00B955DF" w:rsidRDefault="00B955DF">
      <w:pPr>
        <w:rPr>
          <w:rStyle w:val="Strong"/>
          <w:rFonts w:ascii="Arial Black" w:hAnsi="Arial Black"/>
          <w:b w:val="0"/>
          <w:bCs w:val="0"/>
          <w:color w:val="808080"/>
          <w:spacing w:val="-25"/>
          <w:kern w:val="28"/>
          <w:sz w:val="32"/>
        </w:rPr>
      </w:pPr>
      <w:r>
        <w:rPr>
          <w:rStyle w:val="Strong"/>
          <w:b w:val="0"/>
          <w:bCs w:val="0"/>
        </w:rPr>
        <w:br w:type="page"/>
      </w:r>
    </w:p>
    <w:p w14:paraId="506E9AC3" w14:textId="77777777" w:rsidR="00E92D93" w:rsidRPr="00C1628A" w:rsidRDefault="00B955DF" w:rsidP="00B955DF">
      <w:pPr>
        <w:pStyle w:val="Heading1"/>
        <w:spacing w:before="0"/>
        <w:rPr>
          <w:rStyle w:val="Strong"/>
          <w:b w:val="0"/>
          <w:bCs w:val="0"/>
        </w:rPr>
      </w:pPr>
      <w:r>
        <w:rPr>
          <w:noProof/>
        </w:rPr>
        <w:lastRenderedPageBreak/>
        <mc:AlternateContent>
          <mc:Choice Requires="wps">
            <w:drawing>
              <wp:anchor distT="0" distB="0" distL="114300" distR="114300" simplePos="0" relativeHeight="251668480" behindDoc="1" locked="0" layoutInCell="1" allowOverlap="1" wp14:anchorId="5E928D2D" wp14:editId="373EE365">
                <wp:simplePos x="0" y="0"/>
                <wp:positionH relativeFrom="column">
                  <wp:posOffset>-238125</wp:posOffset>
                </wp:positionH>
                <wp:positionV relativeFrom="paragraph">
                  <wp:posOffset>-295275</wp:posOffset>
                </wp:positionV>
                <wp:extent cx="6581775" cy="8534400"/>
                <wp:effectExtent l="0" t="0" r="952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853440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81C92" w14:textId="77777777" w:rsidR="00DB4122" w:rsidRDefault="00DB4122" w:rsidP="00643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 o:spid="_x0000_s1031" type="#_x0000_t202" style="position:absolute;margin-left:-18.75pt;margin-top:-23.25pt;width:518.25pt;height:6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" fillcolor="#d8d8d8 [2732]" stroked="f">
                <v:path arrowok="t"/>
                <v:textbox>
                  <w:txbxContent>
                    <w:p w:rsidR="00DB4122" w:rsidRDefault="00DB4122" w:rsidP="0064373A"/>
                    <w:p w:rsidR="00DB4122" w:rsidRDefault="00DB4122" w:rsidP="00A760FD">
                      <w:pPr>
                        <w:pStyle w:val="Heading1"/>
                      </w:pPr>
                    </w:p>
                    <w:p w:rsidR="00DB4122" w:rsidRDefault="00DB4122" w:rsidP="0064373A"/>
                    <w:p w:rsidR="00DB4122" w:rsidRDefault="00DB4122" w:rsidP="0064373A"/>
                    <w:p w:rsidR="00DB4122" w:rsidRDefault="00DB4122" w:rsidP="0064373A">
                      <w:r>
                        <w:rPr>
                          <w:rFonts w:ascii="Arial" w:hAnsi="Arial" w:cs="Arial"/>
                          <w:noProof/>
                          <w:color w:val="2A5DB0"/>
                        </w:rPr>
                        <mc:AlternateContent>
                          <mc:Choice Requires="wps">
                            <w:drawing>
                              <wp:inline distT="0" distB="0" distL="0" distR="0">
                                <wp:extent cx="295275" cy="295275"/>
                                <wp:effectExtent l="0" t="0" r="0" b="0"/>
                                <wp:docPr id="1" name="AutoShape 3" descr="com.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com.jpg" href="https://mail.google.com/mail/?ui=2&amp;ik=961a5024f9&amp;view=att&amp;th=13550dcfb0c5c8ff&amp;attid=0.1&amp;disp=inline&amp;realattid=f_gyazjvwm0&amp;safe=1&amp;zw" target="_blank"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" o:button="t" filled="f" stroked="f">
                                <v:fill o:detectmouseclick="t"/>
                                <o:lock v:ext="edit" aspectratio="t"/>
                                <w10:anchorlock/>
                              </v:rect>
                            </w:pict>
                          </mc:Fallback>
                        </mc:AlternateContent>
                      </w:r>
                    </w:p>
                  </w:txbxContent>
                </v:textbox>
              </v:shape>
            </w:pict>
          </mc:Fallback>
        </mc:AlternateContent>
      </w:r>
      <w:r w:rsidR="00E92D93" w:rsidRPr="00C1628A">
        <w:rPr>
          <w:rStyle w:val="Strong"/>
          <w:b w:val="0"/>
          <w:bCs w:val="0"/>
        </w:rPr>
        <w:t>Parts of a web address</w:t>
      </w:r>
    </w:p>
    <w:p w14:paraId="3E33FDA3" w14:textId="77777777" w:rsidR="00E92D93" w:rsidRDefault="00E92D93" w:rsidP="005B097D">
      <w:pPr>
        <w:pStyle w:val="BodyText"/>
      </w:pPr>
      <w:r w:rsidRPr="0060003E">
        <w:t xml:space="preserve">This is the web address for one of the web pages on the website for the </w:t>
      </w:r>
      <w:r w:rsidR="00434A5F">
        <w:t>Carlos Rosario School.</w:t>
      </w:r>
    </w:p>
    <w:p w14:paraId="6B962509" w14:textId="77777777" w:rsidR="00434A5F" w:rsidRDefault="00434A5F" w:rsidP="005B097D">
      <w:pPr>
        <w:pStyle w:val="BodyText"/>
      </w:pPr>
      <w:r>
        <w:rPr>
          <w:noProof/>
        </w:rPr>
        <w:drawing>
          <wp:anchor distT="0" distB="0" distL="114300" distR="114300" simplePos="0" relativeHeight="251718656" behindDoc="1" locked="0" layoutInCell="1" allowOverlap="1" wp14:anchorId="02A670B0" wp14:editId="463DBEFE">
            <wp:simplePos x="0" y="0"/>
            <wp:positionH relativeFrom="column">
              <wp:posOffset>-142875</wp:posOffset>
            </wp:positionH>
            <wp:positionV relativeFrom="paragraph">
              <wp:posOffset>437515</wp:posOffset>
            </wp:positionV>
            <wp:extent cx="6191250" cy="609600"/>
            <wp:effectExtent l="0" t="0" r="0" b="0"/>
            <wp:wrapTight wrapText="bothSides">
              <wp:wrapPolygon edited="0">
                <wp:start x="0" y="0"/>
                <wp:lineTo x="0" y="20925"/>
                <wp:lineTo x="21534" y="20925"/>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190" t="52452" r="5284" b="37895"/>
                    <a:stretch/>
                  </pic:blipFill>
                  <pic:spPr bwMode="auto">
                    <a:xfrm>
                      <a:off x="0" y="0"/>
                      <a:ext cx="619125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 w:history="1">
        <w:r w:rsidRPr="00C76C4B">
          <w:rPr>
            <w:rStyle w:val="Hyperlink"/>
          </w:rPr>
          <w:t>http://www.carlosrosario.org/studentinfo/courses/computerlit.html</w:t>
        </w:r>
      </w:hyperlink>
    </w:p>
    <w:tbl>
      <w:tblPr>
        <w:tblpPr w:leftFromText="180" w:rightFromText="180" w:vertAnchor="page" w:horzAnchor="margin" w:tblpY="5146"/>
        <w:tblW w:w="932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114"/>
        <w:gridCol w:w="6210"/>
      </w:tblGrid>
      <w:tr w:rsidR="00434A5F" w:rsidRPr="00210C48" w14:paraId="2461EE04" w14:textId="77777777" w:rsidTr="00434A5F">
        <w:tc>
          <w:tcPr>
            <w:tcW w:w="3114" w:type="dxa"/>
            <w:shd w:val="clear" w:color="auto" w:fill="C0C0C0"/>
            <w:vAlign w:val="center"/>
          </w:tcPr>
          <w:p w14:paraId="7A17CDC4" w14:textId="77777777" w:rsidR="00434A5F" w:rsidRPr="00731574" w:rsidRDefault="00434A5F" w:rsidP="00434A5F">
            <w:pPr>
              <w:pStyle w:val="BodyTextNoSpace"/>
              <w:rPr>
                <w:rFonts w:hAnsi="Arial"/>
                <w:spacing w:val="-5"/>
                <w:sz w:val="36"/>
              </w:rPr>
            </w:pPr>
            <w:r w:rsidRPr="00731574">
              <w:rPr>
                <w:rFonts w:hAnsi="Arial"/>
                <w:spacing w:val="-5"/>
                <w:sz w:val="36"/>
              </w:rPr>
              <w:tab/>
              <w:t>Part</w:t>
            </w:r>
          </w:p>
        </w:tc>
        <w:tc>
          <w:tcPr>
            <w:tcW w:w="6210" w:type="dxa"/>
            <w:shd w:val="clear" w:color="auto" w:fill="C0C0C0"/>
            <w:vAlign w:val="center"/>
          </w:tcPr>
          <w:p w14:paraId="7E3DD003" w14:textId="77777777" w:rsidR="00434A5F" w:rsidRPr="00731574" w:rsidRDefault="00434A5F" w:rsidP="00434A5F">
            <w:pPr>
              <w:pStyle w:val="BodyTextNoSpace"/>
              <w:rPr>
                <w:rFonts w:hAnsi="Arial"/>
                <w:spacing w:val="-5"/>
                <w:sz w:val="36"/>
              </w:rPr>
            </w:pPr>
            <w:r w:rsidRPr="00731574">
              <w:rPr>
                <w:rFonts w:hAnsi="Arial"/>
                <w:spacing w:val="-5"/>
                <w:sz w:val="36"/>
              </w:rPr>
              <w:t>Description</w:t>
            </w:r>
          </w:p>
        </w:tc>
      </w:tr>
      <w:tr w:rsidR="00434A5F" w:rsidRPr="00210C48" w14:paraId="1F18545F" w14:textId="77777777" w:rsidTr="00434A5F">
        <w:tc>
          <w:tcPr>
            <w:tcW w:w="3114" w:type="dxa"/>
            <w:shd w:val="clear" w:color="auto" w:fill="F2F2F2" w:themeFill="background1" w:themeFillShade="F2"/>
          </w:tcPr>
          <w:p w14:paraId="5BF4CAB8" w14:textId="77777777" w:rsidR="00434A5F" w:rsidRPr="00731574" w:rsidRDefault="00434A5F" w:rsidP="00434A5F">
            <w:pPr>
              <w:pStyle w:val="BodyText0"/>
              <w:rPr>
                <w:rFonts w:ascii="Times New Roman" w:hAnsi="Times New Roman"/>
                <w:b/>
                <w:sz w:val="32"/>
                <w:szCs w:val="24"/>
              </w:rPr>
            </w:pPr>
            <w:r w:rsidRPr="00731574">
              <w:rPr>
                <w:rFonts w:ascii="Times New Roman" w:hAnsi="Times New Roman"/>
                <w:b/>
                <w:sz w:val="32"/>
                <w:szCs w:val="24"/>
              </w:rPr>
              <w:t>http://</w:t>
            </w:r>
          </w:p>
        </w:tc>
        <w:tc>
          <w:tcPr>
            <w:tcW w:w="6210" w:type="dxa"/>
            <w:shd w:val="clear" w:color="auto" w:fill="F2F2F2" w:themeFill="background1" w:themeFillShade="F2"/>
          </w:tcPr>
          <w:p w14:paraId="5911E8AF" w14:textId="77777777" w:rsidR="00434A5F" w:rsidRPr="00210C48" w:rsidRDefault="00434A5F" w:rsidP="00434A5F">
            <w:pPr>
              <w:pStyle w:val="BodyText0"/>
              <w:rPr>
                <w:rFonts w:ascii="Times New Roman" w:hAnsi="Times New Roman"/>
                <w:sz w:val="24"/>
                <w:szCs w:val="24"/>
              </w:rPr>
            </w:pPr>
            <w:r w:rsidRPr="008900F9">
              <w:rPr>
                <w:rFonts w:hAnsi="Arial"/>
                <w:spacing w:val="-5"/>
                <w:sz w:val="26"/>
              </w:rPr>
              <w:t xml:space="preserve">This stands for </w:t>
            </w:r>
            <w:r w:rsidRPr="00731574">
              <w:rPr>
                <w:rFonts w:hAnsi="Arial"/>
                <w:b/>
                <w:spacing w:val="-5"/>
                <w:sz w:val="26"/>
                <w:u w:val="single"/>
              </w:rPr>
              <w:t>h</w:t>
            </w:r>
            <w:r w:rsidRPr="00731574">
              <w:rPr>
                <w:rFonts w:hAnsi="Arial"/>
                <w:b/>
                <w:spacing w:val="-5"/>
                <w:sz w:val="26"/>
              </w:rPr>
              <w:t>yper</w:t>
            </w:r>
            <w:r w:rsidRPr="00731574">
              <w:rPr>
                <w:rFonts w:hAnsi="Arial"/>
                <w:b/>
                <w:spacing w:val="-5"/>
                <w:sz w:val="26"/>
                <w:u w:val="single"/>
              </w:rPr>
              <w:t>t</w:t>
            </w:r>
            <w:r w:rsidRPr="00731574">
              <w:rPr>
                <w:rFonts w:hAnsi="Arial"/>
                <w:b/>
                <w:spacing w:val="-5"/>
                <w:sz w:val="26"/>
              </w:rPr>
              <w:t xml:space="preserve">ext </w:t>
            </w:r>
            <w:r w:rsidRPr="00731574">
              <w:rPr>
                <w:rFonts w:hAnsi="Arial"/>
                <w:b/>
                <w:spacing w:val="-5"/>
                <w:sz w:val="26"/>
                <w:u w:val="single"/>
              </w:rPr>
              <w:t>t</w:t>
            </w:r>
            <w:r w:rsidRPr="00731574">
              <w:rPr>
                <w:rFonts w:hAnsi="Arial"/>
                <w:b/>
                <w:spacing w:val="-5"/>
                <w:sz w:val="26"/>
              </w:rPr>
              <w:t xml:space="preserve">ransfer </w:t>
            </w:r>
            <w:r w:rsidRPr="00731574">
              <w:rPr>
                <w:rFonts w:hAnsi="Arial"/>
                <w:b/>
                <w:spacing w:val="-5"/>
                <w:sz w:val="26"/>
                <w:u w:val="single"/>
              </w:rPr>
              <w:t>p</w:t>
            </w:r>
            <w:r w:rsidRPr="00731574">
              <w:rPr>
                <w:rFonts w:hAnsi="Arial"/>
                <w:b/>
                <w:spacing w:val="-5"/>
                <w:sz w:val="26"/>
              </w:rPr>
              <w:t>rotocol</w:t>
            </w:r>
            <w:r w:rsidRPr="008900F9">
              <w:rPr>
                <w:rFonts w:hAnsi="Arial"/>
                <w:spacing w:val="-5"/>
                <w:sz w:val="26"/>
              </w:rPr>
              <w:t>.  It is the set of rules used to access a file.</w:t>
            </w:r>
          </w:p>
        </w:tc>
      </w:tr>
      <w:tr w:rsidR="00434A5F" w:rsidRPr="00210C48" w14:paraId="136A619D" w14:textId="77777777" w:rsidTr="00434A5F">
        <w:tc>
          <w:tcPr>
            <w:tcW w:w="3114" w:type="dxa"/>
            <w:shd w:val="clear" w:color="auto" w:fill="F2F2F2" w:themeFill="background1" w:themeFillShade="F2"/>
          </w:tcPr>
          <w:p w14:paraId="03698F57" w14:textId="77777777" w:rsidR="00434A5F" w:rsidRPr="00731574" w:rsidRDefault="00434A5F" w:rsidP="00434A5F">
            <w:pPr>
              <w:pStyle w:val="BodyText0"/>
              <w:rPr>
                <w:rFonts w:ascii="Times New Roman" w:hAnsi="Times New Roman"/>
                <w:b/>
                <w:sz w:val="32"/>
                <w:szCs w:val="24"/>
              </w:rPr>
            </w:pPr>
            <w:r w:rsidRPr="00731574">
              <w:rPr>
                <w:rFonts w:ascii="Times New Roman" w:hAnsi="Times New Roman"/>
                <w:b/>
                <w:color w:val="FF0000"/>
                <w:sz w:val="32"/>
                <w:szCs w:val="24"/>
              </w:rPr>
              <w:t>www</w:t>
            </w:r>
          </w:p>
        </w:tc>
        <w:tc>
          <w:tcPr>
            <w:tcW w:w="6210" w:type="dxa"/>
            <w:shd w:val="clear" w:color="auto" w:fill="F2F2F2" w:themeFill="background1" w:themeFillShade="F2"/>
          </w:tcPr>
          <w:p w14:paraId="03ACB362" w14:textId="77777777" w:rsidR="00434A5F" w:rsidRPr="008900F9" w:rsidRDefault="00434A5F" w:rsidP="00434A5F">
            <w:pPr>
              <w:pStyle w:val="BodyText0"/>
              <w:rPr>
                <w:rFonts w:hAnsi="Arial"/>
                <w:spacing w:val="-5"/>
                <w:sz w:val="26"/>
              </w:rPr>
            </w:pPr>
            <w:r w:rsidRPr="008900F9">
              <w:rPr>
                <w:rFonts w:hAnsi="Arial"/>
                <w:spacing w:val="-5"/>
                <w:sz w:val="26"/>
              </w:rPr>
              <w:t>This shows that the Web site is on the Web.</w:t>
            </w:r>
          </w:p>
        </w:tc>
      </w:tr>
      <w:tr w:rsidR="00434A5F" w:rsidRPr="00210C48" w14:paraId="43ED8714" w14:textId="77777777" w:rsidTr="00434A5F">
        <w:tc>
          <w:tcPr>
            <w:tcW w:w="3114" w:type="dxa"/>
            <w:shd w:val="clear" w:color="auto" w:fill="F2F2F2" w:themeFill="background1" w:themeFillShade="F2"/>
          </w:tcPr>
          <w:p w14:paraId="732F818C" w14:textId="77777777" w:rsidR="00434A5F" w:rsidRPr="00731574" w:rsidRDefault="00434A5F" w:rsidP="00434A5F">
            <w:pPr>
              <w:pStyle w:val="BodyText0"/>
              <w:rPr>
                <w:rFonts w:ascii="Times New Roman" w:hAnsi="Times New Roman"/>
                <w:b/>
                <w:sz w:val="32"/>
                <w:szCs w:val="24"/>
              </w:rPr>
            </w:pPr>
            <w:r w:rsidRPr="00731574">
              <w:rPr>
                <w:rFonts w:ascii="Times New Roman" w:hAnsi="Times New Roman"/>
                <w:b/>
                <w:color w:val="00B050"/>
                <w:sz w:val="32"/>
                <w:szCs w:val="24"/>
              </w:rPr>
              <w:t>.</w:t>
            </w:r>
            <w:proofErr w:type="spellStart"/>
            <w:r w:rsidRPr="00731574">
              <w:rPr>
                <w:rFonts w:ascii="Times New Roman" w:hAnsi="Times New Roman"/>
                <w:b/>
                <w:color w:val="00B050"/>
                <w:sz w:val="32"/>
                <w:szCs w:val="24"/>
              </w:rPr>
              <w:t>carlosrosario</w:t>
            </w:r>
            <w:proofErr w:type="spellEnd"/>
          </w:p>
        </w:tc>
        <w:tc>
          <w:tcPr>
            <w:tcW w:w="6210" w:type="dxa"/>
            <w:shd w:val="clear" w:color="auto" w:fill="F2F2F2" w:themeFill="background1" w:themeFillShade="F2"/>
          </w:tcPr>
          <w:p w14:paraId="0089DCF0" w14:textId="77777777" w:rsidR="00434A5F" w:rsidRPr="008900F9" w:rsidRDefault="00434A5F" w:rsidP="00434A5F">
            <w:pPr>
              <w:pStyle w:val="BodyText0"/>
              <w:rPr>
                <w:rFonts w:hAnsi="Arial"/>
                <w:spacing w:val="-5"/>
                <w:sz w:val="26"/>
              </w:rPr>
            </w:pPr>
            <w:r w:rsidRPr="008900F9">
              <w:rPr>
                <w:rFonts w:hAnsi="Arial"/>
                <w:spacing w:val="-5"/>
                <w:sz w:val="26"/>
              </w:rPr>
              <w:t>This is the name of the domain (known as “</w:t>
            </w:r>
            <w:r w:rsidRPr="00731574">
              <w:rPr>
                <w:rFonts w:hAnsi="Arial"/>
                <w:b/>
                <w:spacing w:val="-5"/>
                <w:sz w:val="26"/>
              </w:rPr>
              <w:t>Domain Name</w:t>
            </w:r>
            <w:r w:rsidRPr="008900F9">
              <w:rPr>
                <w:rFonts w:hAnsi="Arial"/>
                <w:spacing w:val="-5"/>
                <w:sz w:val="26"/>
              </w:rPr>
              <w:t>”.  A domain is the main website and usually tells you who owns the site.</w:t>
            </w:r>
          </w:p>
        </w:tc>
      </w:tr>
      <w:tr w:rsidR="00434A5F" w:rsidRPr="00210C48" w14:paraId="415A9EF5" w14:textId="77777777" w:rsidTr="00434A5F">
        <w:tc>
          <w:tcPr>
            <w:tcW w:w="3114" w:type="dxa"/>
            <w:shd w:val="clear" w:color="auto" w:fill="F2F2F2" w:themeFill="background1" w:themeFillShade="F2"/>
          </w:tcPr>
          <w:p w14:paraId="0A63E456" w14:textId="77777777" w:rsidR="00434A5F" w:rsidRPr="00731574" w:rsidRDefault="00434A5F" w:rsidP="00434A5F">
            <w:pPr>
              <w:pStyle w:val="BodyText0"/>
              <w:rPr>
                <w:rFonts w:ascii="Times New Roman" w:hAnsi="Times New Roman"/>
                <w:b/>
                <w:sz w:val="32"/>
                <w:szCs w:val="24"/>
              </w:rPr>
            </w:pPr>
            <w:r w:rsidRPr="00731574">
              <w:rPr>
                <w:rFonts w:ascii="Times New Roman" w:hAnsi="Times New Roman"/>
                <w:b/>
                <w:color w:val="7030A0"/>
                <w:sz w:val="32"/>
                <w:szCs w:val="24"/>
              </w:rPr>
              <w:t>.org</w:t>
            </w:r>
          </w:p>
        </w:tc>
        <w:tc>
          <w:tcPr>
            <w:tcW w:w="6210" w:type="dxa"/>
            <w:shd w:val="clear" w:color="auto" w:fill="F2F2F2" w:themeFill="background1" w:themeFillShade="F2"/>
          </w:tcPr>
          <w:p w14:paraId="353B5C8F" w14:textId="77777777" w:rsidR="00434A5F" w:rsidRPr="008900F9" w:rsidRDefault="00434A5F" w:rsidP="00434A5F">
            <w:pPr>
              <w:pStyle w:val="BodyText0"/>
              <w:rPr>
                <w:rFonts w:hAnsi="Arial"/>
                <w:spacing w:val="-5"/>
                <w:sz w:val="26"/>
              </w:rPr>
            </w:pPr>
            <w:r w:rsidRPr="008900F9">
              <w:rPr>
                <w:rFonts w:hAnsi="Arial"/>
                <w:spacing w:val="-5"/>
                <w:sz w:val="26"/>
              </w:rPr>
              <w:t xml:space="preserve">This is an </w:t>
            </w:r>
            <w:r w:rsidRPr="00731574">
              <w:rPr>
                <w:rFonts w:hAnsi="Arial"/>
                <w:b/>
                <w:spacing w:val="-5"/>
                <w:sz w:val="26"/>
              </w:rPr>
              <w:t>extension</w:t>
            </w:r>
            <w:r w:rsidRPr="008900F9">
              <w:rPr>
                <w:rFonts w:hAnsi="Arial"/>
                <w:spacing w:val="-5"/>
                <w:sz w:val="26"/>
              </w:rPr>
              <w:t xml:space="preserve"> and it shows you the type of domain.</w:t>
            </w:r>
          </w:p>
        </w:tc>
      </w:tr>
      <w:tr w:rsidR="00434A5F" w:rsidRPr="00210C48" w14:paraId="0C07762E" w14:textId="77777777" w:rsidTr="00434A5F">
        <w:tc>
          <w:tcPr>
            <w:tcW w:w="3114" w:type="dxa"/>
            <w:shd w:val="clear" w:color="auto" w:fill="F2F2F2" w:themeFill="background1" w:themeFillShade="F2"/>
          </w:tcPr>
          <w:p w14:paraId="4C910202" w14:textId="77777777" w:rsidR="00434A5F" w:rsidRPr="00731574" w:rsidRDefault="00434A5F" w:rsidP="00434A5F">
            <w:pPr>
              <w:pStyle w:val="BodyText0"/>
              <w:rPr>
                <w:rFonts w:ascii="Times New Roman" w:hAnsi="Times New Roman"/>
                <w:b/>
                <w:color w:val="984806" w:themeColor="accent6" w:themeShade="80"/>
                <w:sz w:val="32"/>
                <w:szCs w:val="24"/>
              </w:rPr>
            </w:pPr>
            <w:r w:rsidRPr="00731574">
              <w:rPr>
                <w:rFonts w:ascii="Times New Roman" w:hAnsi="Times New Roman"/>
                <w:b/>
                <w:color w:val="984806" w:themeColor="accent6" w:themeShade="80"/>
                <w:sz w:val="32"/>
                <w:szCs w:val="24"/>
              </w:rPr>
              <w:t>computerlit.html</w:t>
            </w:r>
          </w:p>
        </w:tc>
        <w:tc>
          <w:tcPr>
            <w:tcW w:w="6210" w:type="dxa"/>
            <w:shd w:val="clear" w:color="auto" w:fill="F2F2F2" w:themeFill="background1" w:themeFillShade="F2"/>
          </w:tcPr>
          <w:p w14:paraId="7206DADE" w14:textId="77777777" w:rsidR="00434A5F" w:rsidRPr="008900F9" w:rsidRDefault="00434A5F" w:rsidP="00434A5F">
            <w:pPr>
              <w:pStyle w:val="BodyText0"/>
              <w:rPr>
                <w:rFonts w:hAnsi="Arial"/>
                <w:spacing w:val="-5"/>
                <w:sz w:val="26"/>
              </w:rPr>
            </w:pPr>
            <w:r w:rsidRPr="008900F9">
              <w:rPr>
                <w:rFonts w:hAnsi="Arial"/>
                <w:spacing w:val="-5"/>
                <w:sz w:val="26"/>
              </w:rPr>
              <w:t>This tells you the exact web page that you are on.</w:t>
            </w:r>
          </w:p>
        </w:tc>
      </w:tr>
    </w:tbl>
    <w:p w14:paraId="154D7C2F" w14:textId="77777777" w:rsidR="00434A5F" w:rsidRPr="00C1628A" w:rsidRDefault="00434A5F" w:rsidP="00434A5F">
      <w:pPr>
        <w:pStyle w:val="Heading1"/>
        <w:rPr>
          <w:rStyle w:val="Strong"/>
          <w:b w:val="0"/>
          <w:bCs w:val="0"/>
        </w:rPr>
      </w:pPr>
      <w:r w:rsidRPr="00434A5F">
        <w:rPr>
          <w:rStyle w:val="Strong"/>
          <w:b w:val="0"/>
          <w:bCs w:val="0"/>
        </w:rPr>
        <w:t xml:space="preserve"> </w:t>
      </w:r>
      <w:r w:rsidRPr="00C1628A">
        <w:rPr>
          <w:rStyle w:val="Strong"/>
          <w:b w:val="0"/>
          <w:bCs w:val="0"/>
        </w:rPr>
        <w:t>Extensions</w:t>
      </w:r>
    </w:p>
    <w:p w14:paraId="58A1D6C3" w14:textId="77777777" w:rsidR="00434A5F" w:rsidRPr="0060003E" w:rsidRDefault="00434A5F" w:rsidP="00434A5F">
      <w:pPr>
        <w:pStyle w:val="BodyText"/>
      </w:pPr>
      <w:r w:rsidRPr="0060003E">
        <w:t>Every web address has an extension. The extension tells you what kind of organization the website belongs to. Here are some common extensions:</w:t>
      </w:r>
    </w:p>
    <w:p w14:paraId="53B8DFD0" w14:textId="77777777" w:rsidR="00434A5F" w:rsidRPr="0060003E" w:rsidRDefault="00731574" w:rsidP="00434A5F">
      <w:pPr>
        <w:pStyle w:val="BodyText"/>
        <w:numPr>
          <w:ilvl w:val="0"/>
          <w:numId w:val="19"/>
        </w:numPr>
      </w:pPr>
      <w:r>
        <w:rPr>
          <w:rFonts w:cs="Arial"/>
          <w:noProof/>
          <w:sz w:val="20"/>
        </w:rPr>
        <w:drawing>
          <wp:anchor distT="0" distB="0" distL="114300" distR="114300" simplePos="0" relativeHeight="251720704" behindDoc="1" locked="0" layoutInCell="1" allowOverlap="1" wp14:anchorId="49D4F2D0" wp14:editId="0973EC8F">
            <wp:simplePos x="0" y="0"/>
            <wp:positionH relativeFrom="column">
              <wp:posOffset>5143500</wp:posOffset>
            </wp:positionH>
            <wp:positionV relativeFrom="paragraph">
              <wp:posOffset>154305</wp:posOffset>
            </wp:positionV>
            <wp:extent cx="904875" cy="533400"/>
            <wp:effectExtent l="0" t="0" r="9525" b="0"/>
            <wp:wrapTight wrapText="bothSides">
              <wp:wrapPolygon edited="0">
                <wp:start x="5002" y="771"/>
                <wp:lineTo x="3183" y="4629"/>
                <wp:lineTo x="0" y="12343"/>
                <wp:lineTo x="0" y="20829"/>
                <wp:lineTo x="15916" y="20829"/>
                <wp:lineTo x="21373" y="20057"/>
                <wp:lineTo x="21373" y="5400"/>
                <wp:lineTo x="20008" y="4629"/>
                <wp:lineTo x="7731" y="771"/>
                <wp:lineTo x="5002" y="771"/>
              </wp:wrapPolygon>
            </wp:wrapTight>
            <wp:docPr id="31" name="il_fi" descr="http://www.linkwebservices.com/mm5/graphics/00000001/com_domain_name_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webservices.com/mm5/graphics/00000001/com_domain_name_registration.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95" b="23157"/>
                    <a:stretch/>
                  </pic:blipFill>
                  <pic:spPr bwMode="auto">
                    <a:xfrm>
                      <a:off x="0" y="0"/>
                      <a:ext cx="90487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A5F" w:rsidRPr="005D1300">
        <w:rPr>
          <w:b/>
        </w:rPr>
        <w:t>.com</w:t>
      </w:r>
      <w:r w:rsidR="00434A5F" w:rsidRPr="0060003E">
        <w:t xml:space="preserve"> is a commercial website</w:t>
      </w:r>
    </w:p>
    <w:p w14:paraId="766F1AC2" w14:textId="77777777" w:rsidR="00434A5F" w:rsidRPr="0060003E" w:rsidRDefault="00434A5F" w:rsidP="00434A5F">
      <w:pPr>
        <w:pStyle w:val="BodyText"/>
        <w:numPr>
          <w:ilvl w:val="0"/>
          <w:numId w:val="19"/>
        </w:numPr>
      </w:pPr>
      <w:r w:rsidRPr="005D1300">
        <w:rPr>
          <w:b/>
        </w:rPr>
        <w:t>.</w:t>
      </w:r>
      <w:proofErr w:type="spellStart"/>
      <w:r w:rsidRPr="005D1300">
        <w:rPr>
          <w:b/>
        </w:rPr>
        <w:t>gov</w:t>
      </w:r>
      <w:proofErr w:type="spellEnd"/>
      <w:r w:rsidRPr="0060003E">
        <w:t xml:space="preserve"> is a government website</w:t>
      </w:r>
    </w:p>
    <w:p w14:paraId="1F626968" w14:textId="77777777" w:rsidR="00434A5F" w:rsidRPr="0060003E" w:rsidRDefault="00731574" w:rsidP="00434A5F">
      <w:pPr>
        <w:pStyle w:val="BodyText"/>
        <w:numPr>
          <w:ilvl w:val="0"/>
          <w:numId w:val="19"/>
        </w:numPr>
      </w:pPr>
      <w:r>
        <w:rPr>
          <w:rFonts w:cs="Arial"/>
          <w:noProof/>
          <w:sz w:val="20"/>
        </w:rPr>
        <w:drawing>
          <wp:anchor distT="0" distB="0" distL="114300" distR="114300" simplePos="0" relativeHeight="251722752" behindDoc="1" locked="0" layoutInCell="1" allowOverlap="1" wp14:anchorId="3F46D901" wp14:editId="1BFFD7E7">
            <wp:simplePos x="0" y="0"/>
            <wp:positionH relativeFrom="column">
              <wp:posOffset>5295900</wp:posOffset>
            </wp:positionH>
            <wp:positionV relativeFrom="paragraph">
              <wp:posOffset>70485</wp:posOffset>
            </wp:positionV>
            <wp:extent cx="942975" cy="476250"/>
            <wp:effectExtent l="0" t="0" r="9525" b="0"/>
            <wp:wrapTight wrapText="bothSides">
              <wp:wrapPolygon edited="0">
                <wp:start x="0" y="0"/>
                <wp:lineTo x="0" y="20736"/>
                <wp:lineTo x="21382" y="20736"/>
                <wp:lineTo x="21382" y="0"/>
                <wp:lineTo x="0" y="0"/>
              </wp:wrapPolygon>
            </wp:wrapTight>
            <wp:docPr id="32" name="il_fi" descr="http://2.bp.blogspot.com/-NFIRQ-VyZ8Y/TjulAYKGp0I/AAAAAAAABpE/nd5oQulMyck/s1600/edu-back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NFIRQ-VyZ8Y/TjulAYKGp0I/AAAAAAAABpE/nd5oQulMyck/s1600/edu-backlink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386" t="30242" r="30028" b="33065"/>
                    <a:stretch/>
                  </pic:blipFill>
                  <pic:spPr bwMode="auto">
                    <a:xfrm>
                      <a:off x="0" y="0"/>
                      <a:ext cx="94297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0"/>
        </w:rPr>
        <w:drawing>
          <wp:anchor distT="0" distB="0" distL="114300" distR="114300" simplePos="0" relativeHeight="251719680" behindDoc="1" locked="0" layoutInCell="1" allowOverlap="1" wp14:anchorId="410A78E8" wp14:editId="49CD3AC4">
            <wp:simplePos x="0" y="0"/>
            <wp:positionH relativeFrom="column">
              <wp:posOffset>4237990</wp:posOffset>
            </wp:positionH>
            <wp:positionV relativeFrom="paragraph">
              <wp:posOffset>73660</wp:posOffset>
            </wp:positionV>
            <wp:extent cx="1057275" cy="730250"/>
            <wp:effectExtent l="0" t="0" r="0" b="0"/>
            <wp:wrapTight wrapText="bothSides">
              <wp:wrapPolygon edited="0">
                <wp:start x="13232" y="563"/>
                <wp:lineTo x="6227" y="3944"/>
                <wp:lineTo x="2335" y="7325"/>
                <wp:lineTo x="1946" y="11833"/>
                <wp:lineTo x="2335" y="15214"/>
                <wp:lineTo x="3892" y="19158"/>
                <wp:lineTo x="6227" y="19158"/>
                <wp:lineTo x="19459" y="11833"/>
                <wp:lineTo x="20238" y="7325"/>
                <wp:lineTo x="19070" y="3944"/>
                <wp:lineTo x="16346" y="563"/>
                <wp:lineTo x="13232" y="563"/>
              </wp:wrapPolygon>
            </wp:wrapTight>
            <wp:docPr id="30" name="il_fi" descr="http://www.domaintradedeals.com/wp-content/uploads/2010/05/dot-org-do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maintradedeals.com/wp-content/uploads/2010/05/dot-org-domains.jp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727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A5F" w:rsidRPr="005D1300">
        <w:rPr>
          <w:b/>
        </w:rPr>
        <w:t>.</w:t>
      </w:r>
      <w:proofErr w:type="spellStart"/>
      <w:r w:rsidR="00434A5F" w:rsidRPr="005D1300">
        <w:rPr>
          <w:b/>
        </w:rPr>
        <w:t>edu</w:t>
      </w:r>
      <w:proofErr w:type="spellEnd"/>
      <w:r w:rsidR="00434A5F" w:rsidRPr="0060003E">
        <w:t xml:space="preserve"> is a website from an school or university</w:t>
      </w:r>
    </w:p>
    <w:p w14:paraId="1D728809" w14:textId="77777777" w:rsidR="00434A5F" w:rsidRDefault="00731574" w:rsidP="00434A5F">
      <w:pPr>
        <w:pStyle w:val="BodyText"/>
        <w:numPr>
          <w:ilvl w:val="0"/>
          <w:numId w:val="19"/>
        </w:numPr>
      </w:pPr>
      <w:r>
        <w:rPr>
          <w:rFonts w:cs="Arial"/>
          <w:noProof/>
          <w:sz w:val="20"/>
        </w:rPr>
        <w:drawing>
          <wp:anchor distT="0" distB="0" distL="114300" distR="114300" simplePos="0" relativeHeight="251723776" behindDoc="1" locked="0" layoutInCell="1" allowOverlap="1" wp14:anchorId="61544CEA" wp14:editId="7A17936E">
            <wp:simplePos x="0" y="0"/>
            <wp:positionH relativeFrom="column">
              <wp:posOffset>4886325</wp:posOffset>
            </wp:positionH>
            <wp:positionV relativeFrom="paragraph">
              <wp:posOffset>367665</wp:posOffset>
            </wp:positionV>
            <wp:extent cx="904875" cy="427355"/>
            <wp:effectExtent l="0" t="0" r="9525" b="0"/>
            <wp:wrapTight wrapText="bothSides">
              <wp:wrapPolygon edited="0">
                <wp:start x="0" y="0"/>
                <wp:lineTo x="0" y="20220"/>
                <wp:lineTo x="21373" y="20220"/>
                <wp:lineTo x="21373" y="0"/>
                <wp:lineTo x="0" y="0"/>
              </wp:wrapPolygon>
            </wp:wrapTight>
            <wp:docPr id="33" name="il_fi" descr="http://img.ehowcdn.com/article-new/ehow/images/a06/hn/s6/do-non_commercial-sites-internet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6/hn/s6/do-non_commercial-sites-internet_-800x80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250" t="12000" r="22500" b="56333"/>
                    <a:stretch/>
                  </pic:blipFill>
                  <pic:spPr bwMode="auto">
                    <a:xfrm>
                      <a:off x="0" y="0"/>
                      <a:ext cx="904875" cy="42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A5F" w:rsidRPr="005D1300">
        <w:rPr>
          <w:b/>
        </w:rPr>
        <w:t>.org</w:t>
      </w:r>
      <w:r w:rsidR="00434A5F" w:rsidRPr="0060003E">
        <w:t xml:space="preserve"> is a website from a non-profit organization</w:t>
      </w:r>
    </w:p>
    <w:p w14:paraId="4DD97F29" w14:textId="77777777" w:rsidR="00434A5F" w:rsidRDefault="00434A5F" w:rsidP="00434A5F">
      <w:pPr>
        <w:rPr>
          <w:rFonts w:ascii="Times New Roman" w:hAnsi="Times New Roman"/>
          <w:sz w:val="24"/>
          <w:szCs w:val="24"/>
        </w:rPr>
      </w:pPr>
    </w:p>
    <w:p w14:paraId="2BF02315" w14:textId="77777777" w:rsidR="00E92D93" w:rsidRDefault="00E92D93" w:rsidP="005B097D">
      <w:pPr>
        <w:pStyle w:val="BodyText"/>
      </w:pPr>
    </w:p>
    <w:p w14:paraId="367EB8A4" w14:textId="77777777" w:rsidR="00E92D93" w:rsidRDefault="00E92D93" w:rsidP="00E92D93">
      <w:pPr>
        <w:ind w:firstLine="360"/>
        <w:jc w:val="center"/>
        <w:rPr>
          <w:rFonts w:ascii="Times New Roman" w:hAnsi="Times New Roman"/>
          <w:sz w:val="24"/>
          <w:szCs w:val="24"/>
        </w:rPr>
      </w:pPr>
    </w:p>
    <w:p w14:paraId="367E4784" w14:textId="77777777" w:rsidR="00E92D93" w:rsidRDefault="00E92D93" w:rsidP="00E92D93">
      <w:pPr>
        <w:rPr>
          <w:rFonts w:ascii="Times New Roman" w:hAnsi="Times New Roman"/>
          <w:b/>
          <w:sz w:val="24"/>
          <w:szCs w:val="24"/>
        </w:rPr>
      </w:pPr>
    </w:p>
    <w:p w14:paraId="258A67EC" w14:textId="77777777" w:rsidR="00E92D93" w:rsidRPr="0060003E" w:rsidRDefault="00E92D93" w:rsidP="00E92D93">
      <w:pPr>
        <w:rPr>
          <w:rFonts w:ascii="Times New Roman" w:hAnsi="Times New Roman"/>
        </w:rPr>
      </w:pPr>
    </w:p>
    <w:p w14:paraId="49C1A1D3" w14:textId="77777777" w:rsidR="00E92D93" w:rsidRPr="00C1628A" w:rsidRDefault="00B955DF" w:rsidP="00A760FD">
      <w:pPr>
        <w:pStyle w:val="Heading1"/>
        <w:rPr>
          <w:rStyle w:val="Strong"/>
          <w:b w:val="0"/>
          <w:bCs w:val="0"/>
        </w:rPr>
      </w:pPr>
      <w:r>
        <w:rPr>
          <w:noProof/>
        </w:rPr>
        <mc:AlternateContent>
          <mc:Choice Requires="wps">
            <w:drawing>
              <wp:anchor distT="0" distB="0" distL="114300" distR="114300" simplePos="0" relativeHeight="251737088" behindDoc="1" locked="0" layoutInCell="1" allowOverlap="1" wp14:anchorId="757FEEC6" wp14:editId="47F82009">
                <wp:simplePos x="0" y="0"/>
                <wp:positionH relativeFrom="column">
                  <wp:posOffset>-438149</wp:posOffset>
                </wp:positionH>
                <wp:positionV relativeFrom="paragraph">
                  <wp:posOffset>-161925</wp:posOffset>
                </wp:positionV>
                <wp:extent cx="6800850" cy="8334375"/>
                <wp:effectExtent l="0" t="0" r="0" b="9525"/>
                <wp:wrapNone/>
                <wp:docPr id="43" name="Rectangle 43"/>
                <wp:cNvGraphicFramePr/>
                <a:graphic xmlns:a="http://schemas.openxmlformats.org/drawingml/2006/main">
                  <a:graphicData uri="http://schemas.microsoft.com/office/word/2010/wordprocessingShape">
                    <wps:wsp>
                      <wps:cNvSpPr/>
                      <wps:spPr>
                        <a:xfrm>
                          <a:off x="0" y="0"/>
                          <a:ext cx="6800850" cy="8334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4.5pt;margin-top:-12.75pt;width:535.5pt;height:656.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" fillcolor="#d8d8d8 [2732]" stroked="f" strokeweight="2pt"/>
            </w:pict>
          </mc:Fallback>
        </mc:AlternateContent>
      </w:r>
      <w:r w:rsidR="00E92D93" w:rsidRPr="00C1628A">
        <w:rPr>
          <w:rStyle w:val="Strong"/>
          <w:b w:val="0"/>
          <w:bCs w:val="0"/>
        </w:rPr>
        <w:t>Hyperlinks</w:t>
      </w:r>
    </w:p>
    <w:p w14:paraId="2469F45F" w14:textId="77777777" w:rsidR="0019572E" w:rsidRDefault="00A760FD" w:rsidP="005B097D">
      <w:pPr>
        <w:pStyle w:val="BodyText"/>
      </w:pPr>
      <w:r>
        <w:rPr>
          <w:rFonts w:cs="Arial"/>
          <w:noProof/>
          <w:sz w:val="20"/>
        </w:rPr>
        <w:drawing>
          <wp:anchor distT="0" distB="0" distL="114300" distR="114300" simplePos="0" relativeHeight="251738112" behindDoc="1" locked="0" layoutInCell="1" allowOverlap="1" wp14:anchorId="14F1C7B9" wp14:editId="1A87BE81">
            <wp:simplePos x="0" y="0"/>
            <wp:positionH relativeFrom="column">
              <wp:posOffset>2105025</wp:posOffset>
            </wp:positionH>
            <wp:positionV relativeFrom="paragraph">
              <wp:posOffset>1049655</wp:posOffset>
            </wp:positionV>
            <wp:extent cx="476250" cy="616585"/>
            <wp:effectExtent l="0" t="0" r="0" b="0"/>
            <wp:wrapTight wrapText="bothSides">
              <wp:wrapPolygon edited="0">
                <wp:start x="4320" y="0"/>
                <wp:lineTo x="0" y="6006"/>
                <wp:lineTo x="0" y="12012"/>
                <wp:lineTo x="4320" y="20688"/>
                <wp:lineTo x="20736" y="20688"/>
                <wp:lineTo x="20736" y="7341"/>
                <wp:lineTo x="10368" y="0"/>
                <wp:lineTo x="4320" y="0"/>
              </wp:wrapPolygon>
            </wp:wrapTight>
            <wp:docPr id="34" name="il_fi" descr="http://burneylawfirm.com/blog/wp-content/uploads/2010/11/hyperlink-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rneylawfirm.com/blog/wp-content/uploads/2010/11/hyperlink-hand.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D93" w:rsidRPr="0060003E">
        <w:t xml:space="preserve">Many of the text and images on a webpage contain hyperlinks. Hyperlinks are electronic connections to other web </w:t>
      </w:r>
      <w:r w:rsidR="00E92D93">
        <w:t xml:space="preserve">pages. When you move your cursor </w:t>
      </w:r>
      <w:r w:rsidR="00E92D93" w:rsidRPr="0060003E">
        <w:t xml:space="preserve">to a hyperlink your </w:t>
      </w:r>
      <w:r w:rsidR="00E92D93">
        <w:t>cursor</w:t>
      </w:r>
      <w:r w:rsidR="00E92D93" w:rsidRPr="0060003E">
        <w:t xml:space="preserve"> changes to look like a hand. Click the hand on a hyperlink and your</w:t>
      </w:r>
      <w:r w:rsidR="00E92D93" w:rsidRPr="0060003E">
        <w:rPr>
          <w:b/>
        </w:rPr>
        <w:t xml:space="preserve"> </w:t>
      </w:r>
      <w:r w:rsidR="00E92D93" w:rsidRPr="0060003E">
        <w:t>browser will take you to new websites and web pages.</w:t>
      </w:r>
    </w:p>
    <w:p w14:paraId="0FD09663" w14:textId="77777777" w:rsidR="00A760FD" w:rsidRDefault="00A760FD" w:rsidP="005B097D">
      <w:pPr>
        <w:pStyle w:val="BodyText"/>
      </w:pPr>
    </w:p>
    <w:p w14:paraId="50261E71" w14:textId="77777777" w:rsidR="00A760FD" w:rsidRDefault="00A760FD" w:rsidP="005B097D">
      <w:pPr>
        <w:pStyle w:val="BodyText"/>
      </w:pPr>
    </w:p>
    <w:p w14:paraId="616AC405" w14:textId="77777777" w:rsidR="0019572E" w:rsidRDefault="00E92D93" w:rsidP="0019572E">
      <w:pPr>
        <w:pStyle w:val="BodyText"/>
      </w:pPr>
      <w:r>
        <w:t xml:space="preserve">If you want a hyperlink to open into a new Tab (see below for information about Tabs), hold down the CTRL key as you click on the link!  Try it </w:t>
      </w:r>
      <w:r w:rsidRPr="0022686F">
        <w:sym w:font="Wingdings" w:char="F0E0"/>
      </w:r>
      <w:r w:rsidR="0019572E">
        <w:t xml:space="preserve">  “CTRL + click” </w:t>
      </w:r>
      <w:r>
        <w:t>on a hyperlink and watch what happens.</w:t>
      </w:r>
    </w:p>
    <w:p w14:paraId="57EECE07" w14:textId="77777777" w:rsidR="00E92D93" w:rsidRPr="00C1628A" w:rsidRDefault="00E92D93" w:rsidP="00C1628A">
      <w:pPr>
        <w:pStyle w:val="Heading1"/>
        <w:rPr>
          <w:rStyle w:val="Strong"/>
          <w:b w:val="0"/>
          <w:bCs w:val="0"/>
        </w:rPr>
      </w:pPr>
      <w:r w:rsidRPr="00C1628A">
        <w:rPr>
          <w:rStyle w:val="Strong"/>
          <w:b w:val="0"/>
          <w:bCs w:val="0"/>
        </w:rPr>
        <w:t>Tabs – Opening, Closing, and Quick Tab</w:t>
      </w:r>
    </w:p>
    <w:p w14:paraId="7F62D70E" w14:textId="77777777" w:rsidR="001D1749" w:rsidRDefault="00B955DF" w:rsidP="005B097D">
      <w:pPr>
        <w:pStyle w:val="BodyText"/>
      </w:pPr>
      <w:r>
        <w:rPr>
          <w:noProof/>
        </w:rPr>
        <w:drawing>
          <wp:anchor distT="0" distB="0" distL="114300" distR="114300" simplePos="0" relativeHeight="251726848" behindDoc="0" locked="0" layoutInCell="1" allowOverlap="1" wp14:anchorId="64A41A7A" wp14:editId="06989C55">
            <wp:simplePos x="0" y="0"/>
            <wp:positionH relativeFrom="column">
              <wp:posOffset>-390525</wp:posOffset>
            </wp:positionH>
            <wp:positionV relativeFrom="paragraph">
              <wp:posOffset>328930</wp:posOffset>
            </wp:positionV>
            <wp:extent cx="6705600" cy="6375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90385"/>
                    <a:stretch/>
                  </pic:blipFill>
                  <pic:spPr bwMode="auto">
                    <a:xfrm>
                      <a:off x="0" y="0"/>
                      <a:ext cx="670560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749">
        <w:rPr>
          <w:noProof/>
        </w:rPr>
        <mc:AlternateContent>
          <mc:Choice Requires="wps">
            <w:drawing>
              <wp:anchor distT="0" distB="0" distL="114300" distR="114300" simplePos="0" relativeHeight="251729920" behindDoc="0" locked="0" layoutInCell="1" allowOverlap="1" wp14:anchorId="27B20C79" wp14:editId="74953C25">
                <wp:simplePos x="0" y="0"/>
                <wp:positionH relativeFrom="column">
                  <wp:posOffset>818515</wp:posOffset>
                </wp:positionH>
                <wp:positionV relativeFrom="paragraph">
                  <wp:posOffset>721995</wp:posOffset>
                </wp:positionV>
                <wp:extent cx="1114425" cy="23812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1114425" cy="238125"/>
                        </a:xfrm>
                        <a:prstGeom prst="roundRect">
                          <a:avLst/>
                        </a:prstGeom>
                        <a:noFill/>
                        <a:ln w="285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8" o:spid="_x0000_s1026" style="position:absolute;margin-left:64.45pt;margin-top:56.85pt;width:87.75pt;height:18.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" filled="f" strokecolor="black [3213]" strokeweight="2.25pt"/>
            </w:pict>
          </mc:Fallback>
        </mc:AlternateContent>
      </w:r>
      <w:r w:rsidR="001D1749">
        <w:rPr>
          <w:noProof/>
        </w:rPr>
        <mc:AlternateContent>
          <mc:Choice Requires="wps">
            <w:drawing>
              <wp:anchor distT="0" distB="0" distL="114300" distR="114300" simplePos="0" relativeHeight="251727872" behindDoc="0" locked="0" layoutInCell="1" allowOverlap="1" wp14:anchorId="1C314E81" wp14:editId="2A9D7678">
                <wp:simplePos x="0" y="0"/>
                <wp:positionH relativeFrom="column">
                  <wp:posOffset>-390525</wp:posOffset>
                </wp:positionH>
                <wp:positionV relativeFrom="paragraph">
                  <wp:posOffset>721995</wp:posOffset>
                </wp:positionV>
                <wp:extent cx="1162050" cy="238125"/>
                <wp:effectExtent l="19050" t="19050" r="19050" b="28575"/>
                <wp:wrapNone/>
                <wp:docPr id="37" name="Rounded Rectangle 37"/>
                <wp:cNvGraphicFramePr/>
                <a:graphic xmlns:a="http://schemas.openxmlformats.org/drawingml/2006/main">
                  <a:graphicData uri="http://schemas.microsoft.com/office/word/2010/wordprocessingShape">
                    <wps:wsp>
                      <wps:cNvSpPr/>
                      <wps:spPr>
                        <a:xfrm>
                          <a:off x="0" y="0"/>
                          <a:ext cx="1162050"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7" o:spid="_x0000_s1026" style="position:absolute;margin-left:-30.75pt;margin-top:56.85pt;width:91.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" filled="f" strokecolor="red" strokeweight="2.25pt"/>
            </w:pict>
          </mc:Fallback>
        </mc:AlternateContent>
      </w:r>
      <w:r w:rsidR="001D1749">
        <w:rPr>
          <w:noProof/>
        </w:rPr>
        <mc:AlternateContent>
          <mc:Choice Requires="wps">
            <w:drawing>
              <wp:anchor distT="0" distB="0" distL="114300" distR="114300" simplePos="0" relativeHeight="251731968" behindDoc="0" locked="0" layoutInCell="1" allowOverlap="1" wp14:anchorId="75D697A2" wp14:editId="44840AFA">
                <wp:simplePos x="0" y="0"/>
                <wp:positionH relativeFrom="column">
                  <wp:posOffset>1971675</wp:posOffset>
                </wp:positionH>
                <wp:positionV relativeFrom="paragraph">
                  <wp:posOffset>731520</wp:posOffset>
                </wp:positionV>
                <wp:extent cx="1114425" cy="238125"/>
                <wp:effectExtent l="19050" t="19050" r="28575" b="28575"/>
                <wp:wrapNone/>
                <wp:docPr id="39" name="Rounded Rectangle 39"/>
                <wp:cNvGraphicFramePr/>
                <a:graphic xmlns:a="http://schemas.openxmlformats.org/drawingml/2006/main">
                  <a:graphicData uri="http://schemas.microsoft.com/office/word/2010/wordprocessingShape">
                    <wps:wsp>
                      <wps:cNvSpPr/>
                      <wps:spPr>
                        <a:xfrm>
                          <a:off x="0" y="0"/>
                          <a:ext cx="1114425" cy="2381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9" o:spid="_x0000_s1026" style="position:absolute;margin-left:155.25pt;margin-top:57.6pt;width:87.75pt;height:18.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" filled="f" strokecolor="red" strokeweight="2.25pt"/>
            </w:pict>
          </mc:Fallback>
        </mc:AlternateContent>
      </w:r>
      <w:r w:rsidR="00E92D93">
        <w:t>In Internet Explorer, you can create Tabs!  Tabs look like this:</w:t>
      </w:r>
    </w:p>
    <w:p w14:paraId="0DE11F3D" w14:textId="77777777" w:rsidR="00B955DF" w:rsidRDefault="00B955DF" w:rsidP="005B097D">
      <w:pPr>
        <w:pStyle w:val="BodyText"/>
      </w:pPr>
    </w:p>
    <w:p w14:paraId="1078110C" w14:textId="77777777" w:rsidR="00B955DF" w:rsidRDefault="00B955DF" w:rsidP="005B097D">
      <w:pPr>
        <w:pStyle w:val="BodyText"/>
      </w:pPr>
    </w:p>
    <w:p w14:paraId="6932C170" w14:textId="77777777" w:rsidR="00E92D93" w:rsidRDefault="00E92D93" w:rsidP="005B097D">
      <w:pPr>
        <w:pStyle w:val="BodyText"/>
      </w:pPr>
      <w:r>
        <w:t xml:space="preserve">There are two ways to </w:t>
      </w:r>
      <w:r w:rsidRPr="001446CE">
        <w:rPr>
          <w:u w:val="single"/>
        </w:rPr>
        <w:t>open</w:t>
      </w:r>
      <w:r>
        <w:t xml:space="preserve"> a new Tab.  One way is to</w:t>
      </w:r>
      <w:r w:rsidR="0019572E">
        <w:t xml:space="preserve"> hold down CTRL and then press</w:t>
      </w:r>
      <w:r w:rsidR="001D1749">
        <w:t xml:space="preserve"> the letter “t</w:t>
      </w:r>
      <w:r w:rsidRPr="00122E5C">
        <w:t xml:space="preserve">” (CTRL +T).  Try it!  </w:t>
      </w:r>
      <w:r>
        <w:t>The other way is to click on the small tab to the right</w:t>
      </w:r>
      <w:r w:rsidR="00485E54">
        <w:t>.</w:t>
      </w:r>
    </w:p>
    <w:p w14:paraId="5B33DBD9" w14:textId="77777777" w:rsidR="00E92D93" w:rsidRDefault="00B955DF" w:rsidP="0019572E">
      <w:pPr>
        <w:pStyle w:val="BodyText"/>
      </w:pPr>
      <w:r>
        <w:rPr>
          <w:noProof/>
        </w:rPr>
        <w:drawing>
          <wp:anchor distT="0" distB="0" distL="114300" distR="114300" simplePos="0" relativeHeight="251734016" behindDoc="0" locked="0" layoutInCell="1" allowOverlap="1" wp14:anchorId="18A5ECAB" wp14:editId="3075196A">
            <wp:simplePos x="0" y="0"/>
            <wp:positionH relativeFrom="column">
              <wp:posOffset>-438150</wp:posOffset>
            </wp:positionH>
            <wp:positionV relativeFrom="paragraph">
              <wp:posOffset>525780</wp:posOffset>
            </wp:positionV>
            <wp:extent cx="6753225" cy="63754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90385"/>
                    <a:stretch/>
                  </pic:blipFill>
                  <pic:spPr bwMode="auto">
                    <a:xfrm>
                      <a:off x="0" y="0"/>
                      <a:ext cx="6753225"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D93" w:rsidRPr="00122E5C">
        <w:t xml:space="preserve">To </w:t>
      </w:r>
      <w:r w:rsidR="00E92D93" w:rsidRPr="00122E5C">
        <w:rPr>
          <w:u w:val="single"/>
        </w:rPr>
        <w:t>close</w:t>
      </w:r>
      <w:r w:rsidR="00E92D93" w:rsidRPr="00122E5C">
        <w:t xml:space="preserve"> a </w:t>
      </w:r>
      <w:r w:rsidR="0019572E">
        <w:t>Tab, hold down CTRL and then press</w:t>
      </w:r>
      <w:r w:rsidR="00E92D93" w:rsidRPr="00122E5C">
        <w:t xml:space="preserve"> the letter “w” (CTRL + W).  Try it!</w:t>
      </w:r>
      <w:r w:rsidR="00E92D93">
        <w:t xml:space="preserve">  You can also hit the “X” in the right corner of the Tab.</w:t>
      </w:r>
    </w:p>
    <w:p w14:paraId="6F85FED4" w14:textId="77777777" w:rsidR="00B955DF" w:rsidRDefault="00B955DF" w:rsidP="0019572E">
      <w:pPr>
        <w:pStyle w:val="BodyText"/>
      </w:pPr>
      <w:r>
        <w:rPr>
          <w:noProof/>
        </w:rPr>
        <mc:AlternateContent>
          <mc:Choice Requires="wps">
            <w:drawing>
              <wp:anchor distT="0" distB="0" distL="114300" distR="114300" simplePos="0" relativeHeight="251736064" behindDoc="0" locked="0" layoutInCell="1" allowOverlap="1" wp14:anchorId="175CC151" wp14:editId="5C70F0AE">
                <wp:simplePos x="0" y="0"/>
                <wp:positionH relativeFrom="column">
                  <wp:posOffset>3028950</wp:posOffset>
                </wp:positionH>
                <wp:positionV relativeFrom="paragraph">
                  <wp:posOffset>288925</wp:posOffset>
                </wp:positionV>
                <wp:extent cx="257175" cy="238125"/>
                <wp:effectExtent l="19050" t="19050" r="28575" b="28575"/>
                <wp:wrapNone/>
                <wp:docPr id="42" name="Rounded Rectangle 42"/>
                <wp:cNvGraphicFramePr/>
                <a:graphic xmlns:a="http://schemas.openxmlformats.org/drawingml/2006/main">
                  <a:graphicData uri="http://schemas.microsoft.com/office/word/2010/wordprocessingShape">
                    <wps:wsp>
                      <wps:cNvSpPr/>
                      <wps:spPr>
                        <a:xfrm>
                          <a:off x="0" y="0"/>
                          <a:ext cx="257175" cy="2381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2" o:spid="_x0000_s1026" style="position:absolute;margin-left:238.5pt;margin-top:22.75pt;width:20.25pt;height:18.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" filled="f" strokecolor="red" strokeweight="2.25pt"/>
            </w:pict>
          </mc:Fallback>
        </mc:AlternateContent>
      </w:r>
    </w:p>
    <w:p w14:paraId="028DF38B" w14:textId="77777777" w:rsidR="00B955DF" w:rsidRDefault="00B955DF" w:rsidP="0019572E">
      <w:pPr>
        <w:pStyle w:val="BodyText"/>
        <w:rPr>
          <w:rFonts w:ascii="Times New Roman" w:hAnsi="Times New Roman"/>
          <w:b/>
          <w:sz w:val="28"/>
          <w:szCs w:val="28"/>
        </w:rPr>
      </w:pPr>
    </w:p>
    <w:p w14:paraId="1AC4DDF6" w14:textId="77777777" w:rsidR="00E92D93" w:rsidRPr="00C1628A" w:rsidRDefault="00E92D93" w:rsidP="00C1628A">
      <w:pPr>
        <w:pStyle w:val="Heading1"/>
        <w:rPr>
          <w:rStyle w:val="Strong"/>
          <w:b w:val="0"/>
          <w:bCs w:val="0"/>
        </w:rPr>
      </w:pPr>
      <w:r w:rsidRPr="00C1628A">
        <w:rPr>
          <w:rStyle w:val="Strong"/>
          <w:b w:val="0"/>
          <w:bCs w:val="0"/>
        </w:rPr>
        <w:t>Scrolling (up/down and right/left)</w:t>
      </w:r>
    </w:p>
    <w:p w14:paraId="0D83DE45" w14:textId="77777777" w:rsidR="006022DE" w:rsidRDefault="00E92D93" w:rsidP="001D1749">
      <w:pPr>
        <w:pStyle w:val="BodyText"/>
      </w:pPr>
      <w:r w:rsidRPr="00C80033">
        <w:t>You can move up and down a page by using the arrow keys on your keyboard</w:t>
      </w:r>
      <w:r>
        <w:t>, the ball on your mouse,</w:t>
      </w:r>
      <w:r w:rsidRPr="00C80033">
        <w:t xml:space="preserve"> OR by clicking </w:t>
      </w:r>
      <w:r>
        <w:t xml:space="preserve">and holding </w:t>
      </w:r>
      <w:r w:rsidRPr="00C80033">
        <w:t>your mouse on the scroll bars</w:t>
      </w:r>
      <w:r>
        <w:t xml:space="preserve"> located on the right and bottom of your screen.  Try all three (arrow keys, mouse ball, and scroll bars)!</w:t>
      </w:r>
    </w:p>
    <w:p w14:paraId="16F2B484" w14:textId="77777777" w:rsidR="006022DE" w:rsidRDefault="006022DE" w:rsidP="006022DE"/>
    <w:p w14:paraId="7803EF50" w14:textId="77777777" w:rsidR="006022DE" w:rsidRDefault="006022DE" w:rsidP="006022DE">
      <w:pPr>
        <w:pStyle w:val="Title"/>
      </w:pPr>
      <w:r>
        <w:br w:type="page"/>
      </w:r>
      <w:r w:rsidR="00485E54" w:rsidRPr="00485E54">
        <w:rPr>
          <w:spacing w:val="-25"/>
          <w:sz w:val="32"/>
        </w:rPr>
        <w:lastRenderedPageBreak/>
        <w:t>Task 1 – Fill In The Blanks</w:t>
      </w:r>
    </w:p>
    <w:p w14:paraId="4A00B537" w14:textId="77777777" w:rsidR="0064373A" w:rsidRDefault="0064373A" w:rsidP="005B097D">
      <w:pPr>
        <w:pStyle w:val="BodyText"/>
        <w:numPr>
          <w:ilvl w:val="0"/>
          <w:numId w:val="6"/>
        </w:numPr>
      </w:pPr>
      <w:r>
        <w:t>Internet Explorer is a type of _______________________________.</w:t>
      </w:r>
    </w:p>
    <w:p w14:paraId="1834E137" w14:textId="77777777" w:rsidR="0064373A" w:rsidRDefault="0064373A" w:rsidP="005B097D">
      <w:pPr>
        <w:pStyle w:val="BodyText"/>
        <w:numPr>
          <w:ilvl w:val="0"/>
          <w:numId w:val="6"/>
        </w:numPr>
      </w:pPr>
      <w:r>
        <w:t>A ______________________</w:t>
      </w:r>
      <w:proofErr w:type="gramStart"/>
      <w:r>
        <w:t>_  is</w:t>
      </w:r>
      <w:proofErr w:type="gramEnd"/>
      <w:r>
        <w:t xml:space="preserve"> usually a collection of many webpages.</w:t>
      </w:r>
    </w:p>
    <w:p w14:paraId="3FB0B37A" w14:textId="77777777" w:rsidR="0064373A" w:rsidRDefault="0064373A" w:rsidP="005B097D">
      <w:pPr>
        <w:pStyle w:val="BodyText"/>
        <w:numPr>
          <w:ilvl w:val="0"/>
          <w:numId w:val="6"/>
        </w:numPr>
      </w:pPr>
      <w:r>
        <w:t>A ________________________ is part of a website.</w:t>
      </w:r>
    </w:p>
    <w:p w14:paraId="78E22782" w14:textId="77777777" w:rsidR="0064373A" w:rsidRDefault="0064373A" w:rsidP="005B097D">
      <w:pPr>
        <w:pStyle w:val="BodyText"/>
        <w:numPr>
          <w:ilvl w:val="0"/>
          <w:numId w:val="6"/>
        </w:numPr>
      </w:pPr>
      <w:r>
        <w:t>URL stands for ___________________________________.</w:t>
      </w:r>
    </w:p>
    <w:p w14:paraId="17129E6A" w14:textId="77777777" w:rsidR="0064373A" w:rsidRDefault="0064373A" w:rsidP="005B097D">
      <w:pPr>
        <w:pStyle w:val="BodyText"/>
        <w:numPr>
          <w:ilvl w:val="0"/>
          <w:numId w:val="6"/>
        </w:numPr>
      </w:pPr>
      <w:r>
        <w:t>“</w:t>
      </w:r>
      <w:proofErr w:type="gramStart"/>
      <w:r>
        <w:t>http</w:t>
      </w:r>
      <w:proofErr w:type="gramEnd"/>
      <w:r>
        <w:t>” stands for ____________________________________________.</w:t>
      </w:r>
    </w:p>
    <w:p w14:paraId="40540979" w14:textId="77777777" w:rsidR="0064373A" w:rsidRDefault="0064373A" w:rsidP="005B097D">
      <w:pPr>
        <w:pStyle w:val="BodyText"/>
        <w:numPr>
          <w:ilvl w:val="0"/>
          <w:numId w:val="6"/>
        </w:numPr>
      </w:pPr>
      <w:r>
        <w:t>Look at the website below.  Fill in the boxes to describe the two circled parts of the web address:</w:t>
      </w:r>
    </w:p>
    <w:p w14:paraId="72FC2CF0" w14:textId="77777777" w:rsidR="0064373A" w:rsidRDefault="00602474" w:rsidP="0064373A">
      <w:pPr>
        <w:pStyle w:val="ListParagraph"/>
        <w:rPr>
          <w:b/>
          <w:sz w:val="28"/>
          <w:szCs w:val="28"/>
        </w:rPr>
      </w:pPr>
      <w:r>
        <w:rPr>
          <w:b/>
          <w:noProof/>
          <w:sz w:val="40"/>
          <w:szCs w:val="28"/>
        </w:rPr>
        <mc:AlternateContent>
          <mc:Choice Requires="wps">
            <w:drawing>
              <wp:anchor distT="0" distB="0" distL="114300" distR="114300" simplePos="0" relativeHeight="251674624" behindDoc="0" locked="0" layoutInCell="1" allowOverlap="1" wp14:anchorId="73CE1C26" wp14:editId="451ACEF2">
                <wp:simplePos x="0" y="0"/>
                <wp:positionH relativeFrom="column">
                  <wp:posOffset>4819650</wp:posOffset>
                </wp:positionH>
                <wp:positionV relativeFrom="paragraph">
                  <wp:posOffset>194945</wp:posOffset>
                </wp:positionV>
                <wp:extent cx="704850" cy="495300"/>
                <wp:effectExtent l="19050" t="19050" r="19050" b="19050"/>
                <wp:wrapNone/>
                <wp:docPr id="38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95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79.5pt;margin-top:15.35pt;width:55.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" filled="f" strokecolor="red" strokeweight="2.25pt"/>
            </w:pict>
          </mc:Fallback>
        </mc:AlternateContent>
      </w:r>
      <w:r>
        <w:rPr>
          <w:b/>
          <w:noProof/>
          <w:sz w:val="28"/>
          <w:szCs w:val="28"/>
        </w:rPr>
        <mc:AlternateContent>
          <mc:Choice Requires="wps">
            <w:drawing>
              <wp:anchor distT="0" distB="0" distL="114300" distR="114300" simplePos="0" relativeHeight="251672576" behindDoc="0" locked="0" layoutInCell="1" allowOverlap="1" wp14:anchorId="3081FE8B" wp14:editId="060EF22B">
                <wp:simplePos x="0" y="0"/>
                <wp:positionH relativeFrom="column">
                  <wp:posOffset>3857625</wp:posOffset>
                </wp:positionH>
                <wp:positionV relativeFrom="paragraph">
                  <wp:posOffset>71120</wp:posOffset>
                </wp:positionV>
                <wp:extent cx="962025" cy="619125"/>
                <wp:effectExtent l="19050" t="19050" r="28575" b="28575"/>
                <wp:wrapNone/>
                <wp:docPr id="389"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19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03.75pt;margin-top:5.6pt;width:75.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" filled="f" strokecolor="red" strokeweight="2.25pt"/>
            </w:pict>
          </mc:Fallback>
        </mc:AlternateContent>
      </w:r>
    </w:p>
    <w:p w14:paraId="4F54E60D" w14:textId="77777777" w:rsidR="0064373A" w:rsidRDefault="00B544BE" w:rsidP="0064373A">
      <w:pPr>
        <w:jc w:val="center"/>
        <w:rPr>
          <w:b/>
          <w:sz w:val="36"/>
          <w:szCs w:val="36"/>
        </w:rPr>
      </w:pPr>
      <w:hyperlink r:id="rId24" w:history="1">
        <w:r w:rsidR="0019572E" w:rsidRPr="00A32D32">
          <w:rPr>
            <w:rStyle w:val="Hyperlink"/>
            <w:b/>
            <w:sz w:val="48"/>
            <w:szCs w:val="36"/>
          </w:rPr>
          <w:t>www.computerliteracyeve.weebly.com</w:t>
        </w:r>
      </w:hyperlink>
    </w:p>
    <w:p w14:paraId="070A6C19" w14:textId="77777777" w:rsidR="0064373A" w:rsidRDefault="0064373A" w:rsidP="0064373A">
      <w:pPr>
        <w:jc w:val="center"/>
        <w:rPr>
          <w:b/>
          <w:sz w:val="36"/>
          <w:szCs w:val="36"/>
        </w:rPr>
      </w:pPr>
    </w:p>
    <w:p w14:paraId="35E1B9B9" w14:textId="77777777" w:rsidR="0064373A" w:rsidRDefault="00C1628A" w:rsidP="0064373A">
      <w:pPr>
        <w:jc w:val="center"/>
        <w:rPr>
          <w:b/>
          <w:sz w:val="36"/>
          <w:szCs w:val="36"/>
        </w:rPr>
      </w:pPr>
      <w:r>
        <w:rPr>
          <w:b/>
          <w:noProof/>
          <w:sz w:val="28"/>
          <w:szCs w:val="28"/>
        </w:rPr>
        <mc:AlternateContent>
          <mc:Choice Requires="wps">
            <w:drawing>
              <wp:anchor distT="0" distB="0" distL="114300" distR="114300" simplePos="0" relativeHeight="251673600" behindDoc="0" locked="0" layoutInCell="1" allowOverlap="1" wp14:anchorId="066CFCAB" wp14:editId="1E25E392">
                <wp:simplePos x="0" y="0"/>
                <wp:positionH relativeFrom="column">
                  <wp:posOffset>2489200</wp:posOffset>
                </wp:positionH>
                <wp:positionV relativeFrom="paragraph">
                  <wp:posOffset>223520</wp:posOffset>
                </wp:positionV>
                <wp:extent cx="914400" cy="609600"/>
                <wp:effectExtent l="19050" t="419100" r="666750" b="19050"/>
                <wp:wrapNone/>
                <wp:docPr id="3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108333"/>
                            <a:gd name="adj3" fmla="val -64792"/>
                            <a:gd name="adj4" fmla="val 171042"/>
                          </a:avLst>
                        </a:prstGeom>
                        <a:solidFill>
                          <a:srgbClr val="FFFFFF"/>
                        </a:solidFill>
                        <a:ln w="28575">
                          <a:solidFill>
                            <a:srgbClr val="FF0000"/>
                          </a:solidFill>
                          <a:miter lim="800000"/>
                          <a:headEnd/>
                          <a:tailEnd/>
                        </a:ln>
                      </wps:spPr>
                      <wps:txbx>
                        <w:txbxContent>
                          <w:p w14:paraId="19078C70" w14:textId="77777777" w:rsidR="00DB4122" w:rsidRDefault="00DB4122" w:rsidP="00643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6" o:spid="_x0000_s1032" type="#_x0000_t47" style="position:absolute;left:0;text-align:left;margin-left:196pt;margin-top:17.6pt;width:1in;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" adj="36945,-13995,23400" strokecolor="red" strokeweight="2.25pt">
                <v:textbox>
                  <w:txbxContent>
                    <w:p w:rsidR="00DB4122" w:rsidRDefault="00DB4122" w:rsidP="0064373A"/>
                  </w:txbxContent>
                </v:textbox>
                <o:callout v:ext="edit" minusx="t"/>
              </v:shape>
            </w:pict>
          </mc:Fallback>
        </mc:AlternateContent>
      </w:r>
    </w:p>
    <w:p w14:paraId="2F9EC25A" w14:textId="77777777" w:rsidR="0064373A" w:rsidRDefault="00C1628A" w:rsidP="0064373A">
      <w:pPr>
        <w:jc w:val="center"/>
        <w:rPr>
          <w:b/>
          <w:sz w:val="36"/>
          <w:szCs w:val="36"/>
        </w:rPr>
      </w:pPr>
      <w:r>
        <w:rPr>
          <w:b/>
          <w:noProof/>
          <w:sz w:val="28"/>
          <w:szCs w:val="28"/>
        </w:rPr>
        <mc:AlternateContent>
          <mc:Choice Requires="wps">
            <w:drawing>
              <wp:anchor distT="0" distB="0" distL="114300" distR="114300" simplePos="0" relativeHeight="251675648" behindDoc="0" locked="0" layoutInCell="1" allowOverlap="1" wp14:anchorId="2E981B67" wp14:editId="1C5FFD36">
                <wp:simplePos x="0" y="0"/>
                <wp:positionH relativeFrom="column">
                  <wp:posOffset>5740400</wp:posOffset>
                </wp:positionH>
                <wp:positionV relativeFrom="paragraph">
                  <wp:posOffset>85090</wp:posOffset>
                </wp:positionV>
                <wp:extent cx="914400" cy="609600"/>
                <wp:effectExtent l="590550" t="514350" r="19050" b="19050"/>
                <wp:wrapNone/>
                <wp:docPr id="38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82190"/>
                            <a:gd name="adj4" fmla="val -61875"/>
                          </a:avLst>
                        </a:prstGeom>
                        <a:solidFill>
                          <a:srgbClr val="FFFFFF"/>
                        </a:solidFill>
                        <a:ln w="28575">
                          <a:solidFill>
                            <a:srgbClr val="FF0000"/>
                          </a:solidFill>
                          <a:miter lim="800000"/>
                          <a:headEnd/>
                          <a:tailEnd/>
                        </a:ln>
                      </wps:spPr>
                      <wps:txbx>
                        <w:txbxContent>
                          <w:p w14:paraId="02A812DD" w14:textId="77777777" w:rsidR="00DB4122" w:rsidRDefault="00DB4122" w:rsidP="00643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33" type="#_x0000_t47" style="position:absolute;left:0;text-align:left;margin-left:452pt;margin-top:6.7pt;width:1in;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" adj="-13365,-17753" strokecolor="red" strokeweight="2.25pt">
                <v:textbox>
                  <w:txbxContent>
                    <w:p w:rsidR="00DB4122" w:rsidRDefault="00DB4122" w:rsidP="0064373A"/>
                  </w:txbxContent>
                </v:textbox>
              </v:shape>
            </w:pict>
          </mc:Fallback>
        </mc:AlternateContent>
      </w:r>
    </w:p>
    <w:p w14:paraId="7892CFDB" w14:textId="77777777" w:rsidR="0064373A" w:rsidRDefault="0064373A" w:rsidP="0064373A">
      <w:pPr>
        <w:jc w:val="center"/>
        <w:rPr>
          <w:b/>
          <w:sz w:val="36"/>
          <w:szCs w:val="36"/>
        </w:rPr>
      </w:pPr>
    </w:p>
    <w:p w14:paraId="333D0A9B" w14:textId="77777777" w:rsidR="0064373A" w:rsidRDefault="0064373A" w:rsidP="0064373A">
      <w:pPr>
        <w:jc w:val="center"/>
        <w:rPr>
          <w:b/>
          <w:sz w:val="36"/>
          <w:szCs w:val="36"/>
        </w:rPr>
      </w:pPr>
    </w:p>
    <w:p w14:paraId="47CCB480" w14:textId="77777777" w:rsidR="0064373A" w:rsidRDefault="0064373A" w:rsidP="0064373A">
      <w:pPr>
        <w:jc w:val="center"/>
        <w:rPr>
          <w:b/>
          <w:sz w:val="36"/>
          <w:szCs w:val="36"/>
        </w:rPr>
      </w:pPr>
    </w:p>
    <w:p w14:paraId="13356453" w14:textId="77777777" w:rsidR="00734346" w:rsidRDefault="0064373A" w:rsidP="005B097D">
      <w:pPr>
        <w:pStyle w:val="BodyText"/>
        <w:numPr>
          <w:ilvl w:val="0"/>
          <w:numId w:val="6"/>
        </w:numPr>
      </w:pPr>
      <w:r>
        <w:t>Name two different types of extensions and what they refer to _______________________________</w:t>
      </w:r>
      <w:r w:rsidR="00734346">
        <w:t>______________________________</w:t>
      </w:r>
    </w:p>
    <w:p w14:paraId="0256851F" w14:textId="77777777" w:rsidR="00734346" w:rsidRDefault="00734346" w:rsidP="00734346">
      <w:pPr>
        <w:pStyle w:val="BodyText"/>
        <w:ind w:left="720"/>
      </w:pPr>
      <w:r>
        <w:t>_____________________________________________________________</w:t>
      </w:r>
    </w:p>
    <w:p w14:paraId="4C3D95E2" w14:textId="77777777" w:rsidR="0064373A" w:rsidRDefault="0064373A" w:rsidP="005B097D">
      <w:pPr>
        <w:pStyle w:val="BodyText"/>
        <w:numPr>
          <w:ilvl w:val="0"/>
          <w:numId w:val="6"/>
        </w:numPr>
      </w:pPr>
      <w:r>
        <w:t>Text or graphics that take you to other web pages are called _____________.</w:t>
      </w:r>
    </w:p>
    <w:p w14:paraId="71ABCB9A" w14:textId="77777777" w:rsidR="0064373A" w:rsidRDefault="0064373A" w:rsidP="005B097D">
      <w:pPr>
        <w:pStyle w:val="BodyText"/>
        <w:numPr>
          <w:ilvl w:val="0"/>
          <w:numId w:val="6"/>
        </w:numPr>
      </w:pPr>
      <w:r>
        <w:t>Describe how to open a new tab.  __________________________________.</w:t>
      </w:r>
    </w:p>
    <w:p w14:paraId="66AED53E" w14:textId="77777777" w:rsidR="0064373A" w:rsidRDefault="0064373A" w:rsidP="005B097D">
      <w:pPr>
        <w:pStyle w:val="BodyText"/>
        <w:numPr>
          <w:ilvl w:val="0"/>
          <w:numId w:val="6"/>
        </w:numPr>
      </w:pPr>
      <w:r>
        <w:t>Describe how to close a tab. ______________________________________.</w:t>
      </w:r>
    </w:p>
    <w:p w14:paraId="5C37A6EE" w14:textId="77777777" w:rsidR="0064373A" w:rsidRDefault="0064373A" w:rsidP="005B097D">
      <w:pPr>
        <w:pStyle w:val="BodyText"/>
        <w:numPr>
          <w:ilvl w:val="0"/>
          <w:numId w:val="6"/>
        </w:numPr>
      </w:pPr>
      <w:r>
        <w:t>Moving up and down on a page is called ___________________________.</w:t>
      </w:r>
    </w:p>
    <w:p w14:paraId="5E0BD884" w14:textId="77777777" w:rsidR="0064373A" w:rsidRDefault="0064373A" w:rsidP="005B097D">
      <w:pPr>
        <w:pStyle w:val="BodyText"/>
        <w:numPr>
          <w:ilvl w:val="0"/>
          <w:numId w:val="6"/>
        </w:numPr>
      </w:pPr>
      <w:r>
        <w:t>What do you do in the Address Bar / URL Bar? ______________________.</w:t>
      </w:r>
    </w:p>
    <w:p w14:paraId="077E3AEA" w14:textId="77777777" w:rsidR="0064373A" w:rsidRDefault="00D12ED7" w:rsidP="006022DE">
      <w:pPr>
        <w:pStyle w:val="Title"/>
      </w:pPr>
      <w:r>
        <w:lastRenderedPageBreak/>
        <w:t>Internet Favorites!</w:t>
      </w:r>
    </w:p>
    <w:p w14:paraId="10A6D942" w14:textId="77777777" w:rsidR="00D12ED7" w:rsidRPr="00D11159" w:rsidRDefault="00D12ED7" w:rsidP="009360AA">
      <w:pPr>
        <w:pStyle w:val="Heading2"/>
      </w:pPr>
      <w:r w:rsidRPr="00D11159">
        <w:t>Exercise description</w:t>
      </w:r>
    </w:p>
    <w:p w14:paraId="6BE97FEE" w14:textId="77777777" w:rsidR="00D12ED7" w:rsidRDefault="00D12ED7" w:rsidP="005B097D">
      <w:pPr>
        <w:pStyle w:val="BodyText"/>
      </w:pPr>
      <w:r>
        <w:t>In Internet Explorer you can save your “favorite” websites so that you don’t have to type the address every time!  I</w:t>
      </w:r>
      <w:r w:rsidRPr="00D11159">
        <w:t xml:space="preserve">n this exercise you </w:t>
      </w:r>
      <w:r>
        <w:t xml:space="preserve">will </w:t>
      </w:r>
      <w:r w:rsidRPr="00D11159">
        <w:t xml:space="preserve">go to the Internet and find </w:t>
      </w:r>
      <w:r>
        <w:t>our class website</w:t>
      </w:r>
      <w:r w:rsidRPr="00D11159">
        <w:t xml:space="preserve">. Then you will add it to the Favorites menu on your computer. </w:t>
      </w:r>
    </w:p>
    <w:p w14:paraId="77DDCE2F" w14:textId="77777777" w:rsidR="00D12ED7" w:rsidRPr="00D11159" w:rsidRDefault="00D12ED7" w:rsidP="009360AA">
      <w:pPr>
        <w:pStyle w:val="Heading2"/>
      </w:pPr>
      <w:r>
        <w:t xml:space="preserve">Instructions - </w:t>
      </w:r>
      <w:r w:rsidRPr="00D11159">
        <w:t xml:space="preserve">Make </w:t>
      </w:r>
      <w:r>
        <w:t>the class</w:t>
      </w:r>
      <w:r w:rsidRPr="00D11159">
        <w:t xml:space="preserve"> website a Favorite</w:t>
      </w:r>
      <w:r>
        <w:t>!</w:t>
      </w:r>
    </w:p>
    <w:p w14:paraId="133BE3AD" w14:textId="77777777" w:rsidR="00D12ED7" w:rsidRDefault="00D12ED7" w:rsidP="005B097D">
      <w:pPr>
        <w:pStyle w:val="BodyText"/>
      </w:pPr>
      <w:r>
        <w:t xml:space="preserve">In order to save a website as a favorite, you have to first go to that website!  Be sure that Internet Explorer is open.  Then type our class website into the </w:t>
      </w:r>
      <w:r w:rsidRPr="00750E52">
        <w:rPr>
          <w:b/>
        </w:rPr>
        <w:t>address bar</w:t>
      </w:r>
      <w:r>
        <w:t>.</w:t>
      </w:r>
    </w:p>
    <w:p w14:paraId="7B9A2E66" w14:textId="77777777" w:rsidR="00D12ED7" w:rsidRPr="00D11159" w:rsidRDefault="00D12ED7" w:rsidP="005B097D">
      <w:pPr>
        <w:pStyle w:val="BodyText"/>
        <w:numPr>
          <w:ilvl w:val="0"/>
          <w:numId w:val="7"/>
        </w:numPr>
      </w:pPr>
      <w:r w:rsidRPr="00D11159">
        <w:t xml:space="preserve">In the Menu bar click on </w:t>
      </w:r>
      <w:r>
        <w:t>“</w:t>
      </w:r>
      <w:r w:rsidRPr="00D11159">
        <w:t>Favorites</w:t>
      </w:r>
      <w:r>
        <w:t>”</w:t>
      </w:r>
    </w:p>
    <w:p w14:paraId="64F2F4FD" w14:textId="77777777" w:rsidR="00D12ED7" w:rsidRPr="00D11159" w:rsidRDefault="00D12ED7" w:rsidP="005B097D">
      <w:pPr>
        <w:pStyle w:val="BodyText"/>
        <w:numPr>
          <w:ilvl w:val="0"/>
          <w:numId w:val="7"/>
        </w:numPr>
      </w:pPr>
      <w:r>
        <w:t>Click on “Add to Favorites”</w:t>
      </w:r>
    </w:p>
    <w:p w14:paraId="57AD8A84" w14:textId="77777777" w:rsidR="00D12ED7" w:rsidRDefault="00D12ED7" w:rsidP="005B097D">
      <w:pPr>
        <w:pStyle w:val="BodyText"/>
        <w:numPr>
          <w:ilvl w:val="0"/>
          <w:numId w:val="7"/>
        </w:numPr>
      </w:pPr>
      <w:r w:rsidRPr="00D11159">
        <w:t xml:space="preserve">The </w:t>
      </w:r>
      <w:r>
        <w:t>class</w:t>
      </w:r>
      <w:r w:rsidRPr="00D11159">
        <w:t xml:space="preserve"> website will be added to your list of Favorites.</w:t>
      </w:r>
    </w:p>
    <w:p w14:paraId="37A7C66A" w14:textId="77777777" w:rsidR="00D12ED7" w:rsidRDefault="00461459" w:rsidP="005B097D">
      <w:pPr>
        <w:pStyle w:val="BodyText"/>
      </w:pPr>
      <w:r>
        <w:rPr>
          <w:rFonts w:cs="Arial"/>
          <w:noProof/>
          <w:sz w:val="20"/>
        </w:rPr>
        <w:drawing>
          <wp:anchor distT="0" distB="0" distL="114300" distR="114300" simplePos="0" relativeHeight="251742208" behindDoc="1" locked="0" layoutInCell="1" allowOverlap="1" wp14:anchorId="2981BC56" wp14:editId="71230029">
            <wp:simplePos x="0" y="0"/>
            <wp:positionH relativeFrom="column">
              <wp:posOffset>631825</wp:posOffset>
            </wp:positionH>
            <wp:positionV relativeFrom="paragraph">
              <wp:posOffset>2087880</wp:posOffset>
            </wp:positionV>
            <wp:extent cx="371475" cy="480695"/>
            <wp:effectExtent l="0" t="0" r="9525" b="0"/>
            <wp:wrapTight wrapText="bothSides">
              <wp:wrapPolygon edited="0">
                <wp:start x="3323" y="0"/>
                <wp:lineTo x="0" y="8560"/>
                <wp:lineTo x="0" y="11984"/>
                <wp:lineTo x="3323" y="20544"/>
                <wp:lineTo x="21046" y="20544"/>
                <wp:lineTo x="21046" y="6848"/>
                <wp:lineTo x="11077" y="0"/>
                <wp:lineTo x="3323" y="0"/>
              </wp:wrapPolygon>
            </wp:wrapTight>
            <wp:docPr id="2" name="il_fi" descr="http://burneylawfirm.com/blog/wp-content/uploads/2010/11/hyperlink-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rneylawfirm.com/blog/wp-content/uploads/2010/11/hyperlink-hand.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FF"/>
          <w:sz w:val="27"/>
          <w:szCs w:val="27"/>
        </w:rPr>
        <w:drawing>
          <wp:anchor distT="0" distB="0" distL="114300" distR="114300" simplePos="0" relativeHeight="251743232" behindDoc="1" locked="0" layoutInCell="1" allowOverlap="1" wp14:anchorId="66CA2BB0" wp14:editId="74FAF672">
            <wp:simplePos x="0" y="0"/>
            <wp:positionH relativeFrom="column">
              <wp:posOffset>704850</wp:posOffset>
            </wp:positionH>
            <wp:positionV relativeFrom="paragraph">
              <wp:posOffset>1162050</wp:posOffset>
            </wp:positionV>
            <wp:extent cx="219075" cy="320040"/>
            <wp:effectExtent l="0" t="0" r="9525" b="3810"/>
            <wp:wrapThrough wrapText="bothSides">
              <wp:wrapPolygon edited="0">
                <wp:start x="0" y="0"/>
                <wp:lineTo x="0" y="20571"/>
                <wp:lineTo x="20661" y="20571"/>
                <wp:lineTo x="20661" y="0"/>
                <wp:lineTo x="0" y="0"/>
              </wp:wrapPolygon>
            </wp:wrapThrough>
            <wp:docPr id="3" name="rg_hi" descr="https://encrypted-tbn1.google.com/images?q=tbn:ANd9GcSHbW_OZr7oGLSQIy0PQyfpmwQ6U6Z79Uj8CTClWtzdswXbHHliD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HbW_OZr7oGLSQIy0PQyfpmwQ6U6Z79Uj8CTClWtzdswXbHHliDA">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30953" t="12884" r="26190" b="8820"/>
                    <a:stretch/>
                  </pic:blipFill>
                  <pic:spPr bwMode="auto">
                    <a:xfrm>
                      <a:off x="0" y="0"/>
                      <a:ext cx="219075"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5ACD68C0" wp14:editId="153878FA">
            <wp:simplePos x="0" y="0"/>
            <wp:positionH relativeFrom="column">
              <wp:posOffset>-238125</wp:posOffset>
            </wp:positionH>
            <wp:positionV relativeFrom="paragraph">
              <wp:posOffset>721995</wp:posOffset>
            </wp:positionV>
            <wp:extent cx="6592570" cy="3467100"/>
            <wp:effectExtent l="0" t="0" r="0" b="0"/>
            <wp:wrapTight wrapText="bothSides">
              <wp:wrapPolygon edited="0">
                <wp:start x="0" y="0"/>
                <wp:lineTo x="0" y="21481"/>
                <wp:lineTo x="21533" y="21481"/>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41" r="15931" b="45162"/>
                    <a:stretch/>
                  </pic:blipFill>
                  <pic:spPr bwMode="auto">
                    <a:xfrm>
                      <a:off x="0" y="0"/>
                      <a:ext cx="659257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ED7">
        <w:t xml:space="preserve">Now check to make sure it works.   Open a new tab.  Click on the Favorites menu and </w:t>
      </w:r>
      <w:r w:rsidR="00E862CF">
        <w:t>click on the link to the class website.  Does the class website open in your new tab?</w:t>
      </w:r>
      <w:r w:rsidRPr="00461459">
        <w:rPr>
          <w:rFonts w:cs="Arial"/>
          <w:noProof/>
          <w:sz w:val="20"/>
        </w:rPr>
        <w:t xml:space="preserve"> </w:t>
      </w:r>
    </w:p>
    <w:p w14:paraId="3A73AFE4" w14:textId="77777777" w:rsidR="00E862CF" w:rsidRDefault="00461459" w:rsidP="005B097D">
      <w:pPr>
        <w:pStyle w:val="BodyText"/>
      </w:pPr>
      <w:r w:rsidRPr="00ED1648">
        <w:rPr>
          <w:noProof/>
        </w:rPr>
        <w:drawing>
          <wp:anchor distT="0" distB="0" distL="114300" distR="114300" simplePos="0" relativeHeight="251703296" behindDoc="0" locked="0" layoutInCell="1" allowOverlap="1" wp14:anchorId="3285BF86" wp14:editId="50115411">
            <wp:simplePos x="0" y="0"/>
            <wp:positionH relativeFrom="column">
              <wp:posOffset>6229350</wp:posOffset>
            </wp:positionH>
            <wp:positionV relativeFrom="paragraph">
              <wp:posOffset>2863215</wp:posOffset>
            </wp:positionV>
            <wp:extent cx="238125" cy="371475"/>
            <wp:effectExtent l="0" t="0" r="9525" b="9525"/>
            <wp:wrapNone/>
            <wp:docPr id="23" name="il_fi" descr="http://image.shutterstock.com/display_pic_with_logo/5493/5493,1242307740,2/stock-vector-cursor-hand-3022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5493/5493,1242307740,2/stock-vector-cursor-hand-30228925.jpg"/>
                    <pic:cNvPicPr>
                      <a:picLocks noChangeAspect="1" noChangeArrowheads="1"/>
                    </pic:cNvPicPr>
                  </pic:nvPicPr>
                  <pic:blipFill>
                    <a:blip r:embed="rId28">
                      <a:clrChange>
                        <a:clrFrom>
                          <a:srgbClr val="FFFFFF"/>
                        </a:clrFrom>
                        <a:clrTo>
                          <a:srgbClr val="FFFFFF">
                            <a:alpha val="0"/>
                          </a:srgbClr>
                        </a:clrTo>
                      </a:clrChange>
                      <a:duotone>
                        <a:prstClr val="black"/>
                        <a:schemeClr val="tx1">
                          <a:tint val="45000"/>
                          <a:satMod val="400000"/>
                        </a:schemeClr>
                      </a:duotone>
                    </a:blip>
                    <a:srcRect r="78457" b="73404"/>
                    <a:stretch>
                      <a:fillRect/>
                    </a:stretch>
                  </pic:blipFill>
                  <pic:spPr bwMode="auto">
                    <a:xfrm>
                      <a:off x="0" y="0"/>
                      <a:ext cx="238125" cy="371475"/>
                    </a:xfrm>
                    <a:prstGeom prst="rect">
                      <a:avLst/>
                    </a:prstGeom>
                    <a:noFill/>
                    <a:ln w="9525">
                      <a:noFill/>
                      <a:miter lim="800000"/>
                      <a:headEnd/>
                      <a:tailEnd/>
                    </a:ln>
                  </pic:spPr>
                </pic:pic>
              </a:graphicData>
            </a:graphic>
          </wp:anchor>
        </w:drawing>
      </w:r>
      <w:r w:rsidR="00ED1648">
        <w:rPr>
          <w:noProof/>
        </w:rPr>
        <w:drawing>
          <wp:anchor distT="0" distB="0" distL="114300" distR="114300" simplePos="0" relativeHeight="251704320" behindDoc="0" locked="0" layoutInCell="1" allowOverlap="1" wp14:anchorId="43D2E897" wp14:editId="0D31CF96">
            <wp:simplePos x="0" y="0"/>
            <wp:positionH relativeFrom="column">
              <wp:posOffset>6229350</wp:posOffset>
            </wp:positionH>
            <wp:positionV relativeFrom="paragraph">
              <wp:posOffset>3625215</wp:posOffset>
            </wp:positionV>
            <wp:extent cx="428625" cy="533400"/>
            <wp:effectExtent l="0" t="0" r="9525" b="0"/>
            <wp:wrapNone/>
            <wp:docPr id="24" name="il_fi" descr="http://image.shutterstock.com/display_pic_with_logo/5493/5493,1242307740,2/stock-vector-cursor-hand-3022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5493/5493,1242307740,2/stock-vector-cursor-hand-30228925.jpg"/>
                    <pic:cNvPicPr>
                      <a:picLocks noChangeAspect="1" noChangeArrowheads="1"/>
                    </pic:cNvPicPr>
                  </pic:nvPicPr>
                  <pic:blipFill>
                    <a:blip r:embed="rId28"/>
                    <a:srcRect l="65491" t="-5474" r="-4268" b="67157"/>
                    <a:stretch>
                      <a:fillRect/>
                    </a:stretch>
                  </pic:blipFill>
                  <pic:spPr bwMode="auto">
                    <a:xfrm>
                      <a:off x="0" y="0"/>
                      <a:ext cx="428625" cy="533400"/>
                    </a:xfrm>
                    <a:prstGeom prst="rect">
                      <a:avLst/>
                    </a:prstGeom>
                    <a:noFill/>
                    <a:ln w="9525">
                      <a:noFill/>
                      <a:miter lim="800000"/>
                      <a:headEnd/>
                      <a:tailEnd/>
                    </a:ln>
                  </pic:spPr>
                </pic:pic>
              </a:graphicData>
            </a:graphic>
          </wp:anchor>
        </w:drawing>
      </w:r>
    </w:p>
    <w:p w14:paraId="032FA070" w14:textId="77777777" w:rsidR="0064373A" w:rsidRPr="00485E54" w:rsidRDefault="00AA1D3F" w:rsidP="006022DE">
      <w:pPr>
        <w:pStyle w:val="Title"/>
        <w:rPr>
          <w:spacing w:val="-25"/>
          <w:sz w:val="32"/>
        </w:rPr>
      </w:pPr>
      <w:r>
        <w:rPr>
          <w:spacing w:val="-25"/>
          <w:sz w:val="32"/>
        </w:rPr>
        <w:lastRenderedPageBreak/>
        <w:t>Task 2 – Inte</w:t>
      </w:r>
      <w:r w:rsidR="00E862CF" w:rsidRPr="00485E54">
        <w:rPr>
          <w:spacing w:val="-25"/>
          <w:sz w:val="32"/>
        </w:rPr>
        <w:t>rnet</w:t>
      </w:r>
      <w:r>
        <w:rPr>
          <w:spacing w:val="-25"/>
          <w:sz w:val="32"/>
        </w:rPr>
        <w:t xml:space="preserve"> Practice Review</w:t>
      </w:r>
    </w:p>
    <w:p w14:paraId="552A9DA9" w14:textId="77777777" w:rsidR="00E862CF" w:rsidRPr="0096434F" w:rsidRDefault="00E862CF" w:rsidP="005B097D">
      <w:pPr>
        <w:pStyle w:val="BodyText"/>
        <w:numPr>
          <w:ilvl w:val="0"/>
          <w:numId w:val="8"/>
        </w:numPr>
      </w:pPr>
      <w:r w:rsidRPr="004E5FA7">
        <w:t>Close all of your windows so that all you see is your desktop (this is what you see when you first log on).</w:t>
      </w:r>
    </w:p>
    <w:p w14:paraId="5EEF4658" w14:textId="77777777" w:rsidR="00E862CF" w:rsidRPr="0096434F" w:rsidRDefault="00E862CF" w:rsidP="005B097D">
      <w:pPr>
        <w:pStyle w:val="BodyText"/>
        <w:numPr>
          <w:ilvl w:val="0"/>
          <w:numId w:val="8"/>
        </w:numPr>
      </w:pPr>
      <w:r w:rsidRPr="004E5FA7">
        <w:t xml:space="preserve">Open Internet Explorer. </w:t>
      </w:r>
    </w:p>
    <w:p w14:paraId="1C6A88AB" w14:textId="77777777" w:rsidR="00E862CF" w:rsidRPr="0096434F" w:rsidRDefault="00E862CF" w:rsidP="005B097D">
      <w:pPr>
        <w:pStyle w:val="BodyText"/>
        <w:numPr>
          <w:ilvl w:val="0"/>
          <w:numId w:val="8"/>
        </w:numPr>
      </w:pPr>
      <w:r w:rsidRPr="004E5FA7">
        <w:t>Open our class website from Favorites.</w:t>
      </w:r>
    </w:p>
    <w:p w14:paraId="3E09D4C6" w14:textId="77777777" w:rsidR="00E862CF" w:rsidRPr="0096434F" w:rsidRDefault="00E862CF" w:rsidP="005B097D">
      <w:pPr>
        <w:pStyle w:val="BodyText"/>
        <w:numPr>
          <w:ilvl w:val="0"/>
          <w:numId w:val="8"/>
        </w:numPr>
      </w:pPr>
      <w:r w:rsidRPr="004E5FA7">
        <w:t xml:space="preserve">Open a new tab. </w:t>
      </w:r>
      <w:r>
        <w:t>Type</w:t>
      </w:r>
      <w:r w:rsidRPr="004E5FA7">
        <w:t xml:space="preserve"> </w:t>
      </w:r>
      <w:r w:rsidRPr="004E5FA7">
        <w:rPr>
          <w:b/>
        </w:rPr>
        <w:t>yahoo.com</w:t>
      </w:r>
      <w:r w:rsidRPr="004E5FA7">
        <w:t xml:space="preserve"> in the </w:t>
      </w:r>
      <w:r w:rsidRPr="00E40D2F">
        <w:rPr>
          <w:i/>
        </w:rPr>
        <w:t>address bar</w:t>
      </w:r>
      <w:r w:rsidRPr="004E5FA7">
        <w:t xml:space="preserve">. </w:t>
      </w:r>
    </w:p>
    <w:p w14:paraId="1A3482CE" w14:textId="77777777" w:rsidR="00E862CF" w:rsidRPr="0096434F" w:rsidRDefault="00E862CF" w:rsidP="005B097D">
      <w:pPr>
        <w:pStyle w:val="BodyText"/>
        <w:numPr>
          <w:ilvl w:val="0"/>
          <w:numId w:val="8"/>
        </w:numPr>
      </w:pPr>
      <w:r w:rsidRPr="004E5FA7">
        <w:t>Open a</w:t>
      </w:r>
      <w:r>
        <w:t>nother</w:t>
      </w:r>
      <w:r w:rsidRPr="004E5FA7">
        <w:t xml:space="preserve"> new tab. </w:t>
      </w:r>
      <w:r>
        <w:t>Type</w:t>
      </w:r>
      <w:r w:rsidRPr="004E5FA7">
        <w:t xml:space="preserve"> </w:t>
      </w:r>
      <w:r w:rsidRPr="004E5FA7">
        <w:rPr>
          <w:b/>
        </w:rPr>
        <w:t>google.com</w:t>
      </w:r>
      <w:r w:rsidRPr="004E5FA7">
        <w:t xml:space="preserve"> com in the </w:t>
      </w:r>
      <w:r w:rsidRPr="00E40D2F">
        <w:rPr>
          <w:i/>
        </w:rPr>
        <w:t>address bar</w:t>
      </w:r>
      <w:r w:rsidRPr="004E5FA7">
        <w:t>.</w:t>
      </w:r>
    </w:p>
    <w:p w14:paraId="6B8AC843" w14:textId="77777777" w:rsidR="00E862CF" w:rsidRPr="0096434F" w:rsidRDefault="00E862CF" w:rsidP="005B097D">
      <w:pPr>
        <w:pStyle w:val="BodyText"/>
        <w:numPr>
          <w:ilvl w:val="0"/>
          <w:numId w:val="8"/>
        </w:numPr>
      </w:pPr>
      <w:r w:rsidRPr="004E5FA7">
        <w:t>Click each tab to see each website.</w:t>
      </w:r>
    </w:p>
    <w:p w14:paraId="4631B1B8" w14:textId="77777777" w:rsidR="00E862CF" w:rsidRPr="0096434F" w:rsidRDefault="00E862CF" w:rsidP="005B097D">
      <w:pPr>
        <w:pStyle w:val="BodyText"/>
        <w:numPr>
          <w:ilvl w:val="0"/>
          <w:numId w:val="8"/>
        </w:numPr>
      </w:pPr>
      <w:r w:rsidRPr="004E5FA7">
        <w:t xml:space="preserve">Click on the Google.com website.  </w:t>
      </w:r>
    </w:p>
    <w:p w14:paraId="7B7BB196" w14:textId="77777777" w:rsidR="00E862CF" w:rsidRPr="004E5FA7" w:rsidRDefault="00E862CF" w:rsidP="005B097D">
      <w:pPr>
        <w:pStyle w:val="BodyText"/>
        <w:numPr>
          <w:ilvl w:val="0"/>
          <w:numId w:val="8"/>
        </w:numPr>
      </w:pPr>
      <w:r w:rsidRPr="004E5FA7">
        <w:t xml:space="preserve">Type in either </w:t>
      </w:r>
      <w:r>
        <w:t xml:space="preserve">the name of </w:t>
      </w:r>
      <w:r w:rsidRPr="004E5FA7">
        <w:t>your home country or your partner’s home country</w:t>
      </w:r>
      <w:r>
        <w:t xml:space="preserve"> into the </w:t>
      </w:r>
      <w:r w:rsidRPr="00AA1D3F">
        <w:rPr>
          <w:b/>
        </w:rPr>
        <w:t>search box</w:t>
      </w:r>
      <w:r w:rsidRPr="004E5FA7">
        <w:t xml:space="preserve">.  </w:t>
      </w:r>
      <w:r>
        <w:t xml:space="preserve">Hit enter.  </w:t>
      </w:r>
      <w:r w:rsidRPr="004E5FA7">
        <w:t>Select a website from the list that looks interesting and open the hyperlink in a new Tab (hold down CTRL and then click).</w:t>
      </w:r>
    </w:p>
    <w:p w14:paraId="5358CE36" w14:textId="77777777" w:rsidR="00E862CF" w:rsidRPr="004E5FA7" w:rsidRDefault="00E862CF" w:rsidP="005B097D">
      <w:pPr>
        <w:pStyle w:val="BodyText"/>
      </w:pPr>
    </w:p>
    <w:p w14:paraId="10EBDE3D" w14:textId="77777777" w:rsidR="00E862CF" w:rsidRDefault="00E862CF" w:rsidP="005B097D">
      <w:pPr>
        <w:pStyle w:val="BodyText"/>
      </w:pPr>
      <w:r w:rsidRPr="004E5FA7">
        <w:t>ANSWER THESE QUESTIONS:</w:t>
      </w:r>
    </w:p>
    <w:p w14:paraId="43B97DDC" w14:textId="77777777" w:rsidR="002C5B51" w:rsidRPr="002C5B51" w:rsidRDefault="002C5B51" w:rsidP="005B097D">
      <w:pPr>
        <w:pStyle w:val="BodyText"/>
        <w:rPr>
          <w:sz w:val="2"/>
        </w:rPr>
      </w:pPr>
    </w:p>
    <w:p w14:paraId="3E1E4780" w14:textId="77777777" w:rsidR="002C5B51" w:rsidRDefault="002C5B51" w:rsidP="002C5B51">
      <w:pPr>
        <w:spacing w:after="120"/>
        <w:rPr>
          <w:rFonts w:ascii="Arial" w:hAnsi="Arial" w:cs="Arial"/>
          <w:sz w:val="26"/>
          <w:szCs w:val="26"/>
        </w:rPr>
      </w:pPr>
      <w:r w:rsidRPr="00823511">
        <w:rPr>
          <w:rFonts w:ascii="Arial" w:hAnsi="Arial" w:cs="Arial"/>
          <w:sz w:val="26"/>
          <w:szCs w:val="26"/>
        </w:rPr>
        <w:t xml:space="preserve">What is the name of the website? </w:t>
      </w:r>
    </w:p>
    <w:p w14:paraId="2AA9C687" w14:textId="77777777" w:rsidR="002C5B51" w:rsidRPr="00823511" w:rsidRDefault="002C5B51" w:rsidP="002C5B51">
      <w:pPr>
        <w:spacing w:after="120"/>
        <w:rPr>
          <w:rFonts w:ascii="Arial" w:hAnsi="Arial" w:cs="Arial"/>
          <w:sz w:val="26"/>
          <w:szCs w:val="26"/>
        </w:rPr>
      </w:pPr>
      <w:r w:rsidRPr="00823511">
        <w:rPr>
          <w:rFonts w:ascii="Arial" w:hAnsi="Arial" w:cs="Arial"/>
          <w:sz w:val="26"/>
          <w:szCs w:val="26"/>
        </w:rPr>
        <w:t>__________________________________________________________</w:t>
      </w:r>
      <w:r>
        <w:rPr>
          <w:rFonts w:ascii="Arial" w:hAnsi="Arial" w:cs="Arial"/>
          <w:sz w:val="26"/>
          <w:szCs w:val="26"/>
        </w:rPr>
        <w:t>______</w:t>
      </w:r>
    </w:p>
    <w:p w14:paraId="4E31F864" w14:textId="77777777" w:rsidR="002C5B51" w:rsidRDefault="002C5B51" w:rsidP="002C5B51">
      <w:pPr>
        <w:spacing w:after="120"/>
        <w:rPr>
          <w:rFonts w:ascii="Arial" w:hAnsi="Arial" w:cs="Arial"/>
          <w:sz w:val="26"/>
          <w:szCs w:val="26"/>
        </w:rPr>
      </w:pPr>
      <w:r w:rsidRPr="00823511">
        <w:rPr>
          <w:rFonts w:ascii="Arial" w:hAnsi="Arial" w:cs="Arial"/>
          <w:sz w:val="26"/>
          <w:szCs w:val="26"/>
        </w:rPr>
        <w:t xml:space="preserve">What is the domain name? </w:t>
      </w:r>
    </w:p>
    <w:p w14:paraId="6E12FBE0" w14:textId="77777777" w:rsidR="002C5B51" w:rsidRPr="00823511" w:rsidRDefault="002C5B51" w:rsidP="002C5B51">
      <w:pPr>
        <w:spacing w:after="120"/>
        <w:rPr>
          <w:rFonts w:ascii="Arial" w:hAnsi="Arial" w:cs="Arial"/>
          <w:sz w:val="26"/>
          <w:szCs w:val="26"/>
        </w:rPr>
      </w:pPr>
      <w:r w:rsidRPr="00823511">
        <w:rPr>
          <w:rFonts w:ascii="Arial" w:hAnsi="Arial" w:cs="Arial"/>
          <w:sz w:val="26"/>
          <w:szCs w:val="26"/>
        </w:rPr>
        <w:t>________________________________________________________________</w:t>
      </w:r>
    </w:p>
    <w:p w14:paraId="6955C1A0" w14:textId="77777777" w:rsidR="002C5B51" w:rsidRDefault="002C5B51" w:rsidP="002C5B51">
      <w:pPr>
        <w:spacing w:after="120"/>
        <w:rPr>
          <w:rFonts w:ascii="Arial" w:hAnsi="Arial" w:cs="Arial"/>
          <w:sz w:val="26"/>
          <w:szCs w:val="26"/>
        </w:rPr>
      </w:pPr>
      <w:r w:rsidRPr="00823511">
        <w:rPr>
          <w:rFonts w:ascii="Arial" w:hAnsi="Arial" w:cs="Arial"/>
          <w:sz w:val="26"/>
          <w:szCs w:val="26"/>
        </w:rPr>
        <w:t>Name two web pages that can be found on this website?</w:t>
      </w:r>
    </w:p>
    <w:p w14:paraId="19F1FDB4" w14:textId="77777777" w:rsidR="002C5B51" w:rsidRPr="00823511" w:rsidRDefault="002C5B51" w:rsidP="002C5B51">
      <w:pPr>
        <w:spacing w:after="120"/>
        <w:rPr>
          <w:rFonts w:ascii="Arial" w:hAnsi="Arial" w:cs="Arial"/>
          <w:sz w:val="26"/>
          <w:szCs w:val="26"/>
        </w:rPr>
      </w:pPr>
      <w:r w:rsidRPr="00823511">
        <w:rPr>
          <w:rFonts w:ascii="Arial" w:hAnsi="Arial" w:cs="Arial"/>
          <w:sz w:val="26"/>
          <w:szCs w:val="26"/>
        </w:rPr>
        <w:t xml:space="preserve"> ________________________________________</w:t>
      </w:r>
      <w:r>
        <w:rPr>
          <w:rFonts w:ascii="Arial" w:hAnsi="Arial" w:cs="Arial"/>
          <w:sz w:val="26"/>
          <w:szCs w:val="26"/>
        </w:rPr>
        <w:t>________________________</w:t>
      </w:r>
    </w:p>
    <w:p w14:paraId="739EAF6A" w14:textId="77777777" w:rsidR="002C5B51" w:rsidRDefault="002C5B51" w:rsidP="002C5B51">
      <w:pPr>
        <w:spacing w:after="120"/>
        <w:rPr>
          <w:rFonts w:ascii="Arial" w:hAnsi="Arial" w:cs="Arial"/>
          <w:sz w:val="26"/>
          <w:szCs w:val="26"/>
        </w:rPr>
      </w:pPr>
      <w:r w:rsidRPr="00823511">
        <w:rPr>
          <w:rFonts w:ascii="Arial" w:hAnsi="Arial" w:cs="Arial"/>
          <w:sz w:val="26"/>
          <w:szCs w:val="26"/>
        </w:rPr>
        <w:t xml:space="preserve">What is the extension of this website? </w:t>
      </w:r>
    </w:p>
    <w:p w14:paraId="29BC6B39" w14:textId="77777777" w:rsidR="002C5B51" w:rsidRDefault="002C5B51" w:rsidP="002C5B51">
      <w:pPr>
        <w:spacing w:after="120"/>
      </w:pPr>
      <w:r w:rsidRPr="00823511">
        <w:rPr>
          <w:rFonts w:ascii="Arial" w:hAnsi="Arial" w:cs="Arial"/>
          <w:sz w:val="26"/>
          <w:szCs w:val="26"/>
        </w:rPr>
        <w:t>_______________________________________________________</w:t>
      </w:r>
      <w:r>
        <w:rPr>
          <w:rFonts w:ascii="Arial" w:hAnsi="Arial" w:cs="Arial"/>
          <w:sz w:val="26"/>
          <w:szCs w:val="26"/>
        </w:rPr>
        <w:t>_________</w:t>
      </w:r>
    </w:p>
    <w:p w14:paraId="3C6A2AF8" w14:textId="77777777" w:rsidR="00E862CF" w:rsidRDefault="00E862CF" w:rsidP="002C5B51">
      <w:pPr>
        <w:pStyle w:val="BodyText"/>
        <w:spacing w:after="120"/>
      </w:pPr>
    </w:p>
    <w:p w14:paraId="4FFF4DF3" w14:textId="77777777" w:rsidR="00E862CF" w:rsidRPr="00485E54" w:rsidRDefault="00E862CF" w:rsidP="006022DE">
      <w:pPr>
        <w:pStyle w:val="Title"/>
        <w:rPr>
          <w:spacing w:val="-25"/>
          <w:sz w:val="32"/>
        </w:rPr>
      </w:pPr>
      <w:r w:rsidRPr="00485E54">
        <w:rPr>
          <w:spacing w:val="-25"/>
          <w:sz w:val="32"/>
        </w:rPr>
        <w:lastRenderedPageBreak/>
        <w:t xml:space="preserve">Task </w:t>
      </w:r>
      <w:r w:rsidR="00AA1D3F">
        <w:rPr>
          <w:spacing w:val="-25"/>
          <w:sz w:val="32"/>
        </w:rPr>
        <w:t>3 – More Internet Practice Review</w:t>
      </w:r>
    </w:p>
    <w:p w14:paraId="105E45A9" w14:textId="77777777" w:rsidR="00E862CF" w:rsidRDefault="00E862CF" w:rsidP="005B097D">
      <w:pPr>
        <w:pStyle w:val="BodyText"/>
        <w:numPr>
          <w:ilvl w:val="0"/>
          <w:numId w:val="9"/>
        </w:numPr>
        <w:rPr>
          <w:b/>
        </w:rPr>
      </w:pPr>
      <w:r>
        <w:t xml:space="preserve">Open a new tab and go to </w:t>
      </w:r>
      <w:r>
        <w:rPr>
          <w:b/>
        </w:rPr>
        <w:t>Google.com</w:t>
      </w:r>
    </w:p>
    <w:p w14:paraId="0BA32AD5" w14:textId="77777777" w:rsidR="00E862CF" w:rsidRDefault="00E862CF" w:rsidP="005B097D">
      <w:pPr>
        <w:pStyle w:val="BodyText"/>
        <w:numPr>
          <w:ilvl w:val="0"/>
          <w:numId w:val="9"/>
        </w:numPr>
      </w:pPr>
      <w:r>
        <w:t>Search for “Washington DC”</w:t>
      </w:r>
      <w:r w:rsidR="001B0483">
        <w:t xml:space="preserve"> using the search box</w:t>
      </w:r>
    </w:p>
    <w:p w14:paraId="0DAED6F8" w14:textId="77777777" w:rsidR="00E862CF" w:rsidRDefault="00E862CF" w:rsidP="005B097D">
      <w:pPr>
        <w:pStyle w:val="BodyText"/>
        <w:numPr>
          <w:ilvl w:val="0"/>
          <w:numId w:val="9"/>
        </w:numPr>
      </w:pPr>
      <w:r>
        <w:t>Find the Official Tourism Site of Washington DC</w:t>
      </w:r>
    </w:p>
    <w:p w14:paraId="0779944E" w14:textId="77777777" w:rsidR="00E862CF" w:rsidRDefault="00E862CF" w:rsidP="005B097D">
      <w:pPr>
        <w:pStyle w:val="BodyText"/>
        <w:numPr>
          <w:ilvl w:val="0"/>
          <w:numId w:val="9"/>
        </w:numPr>
      </w:pPr>
      <w:r>
        <w:t>Click on the hyperlink for the Official Tourism Site of Washington DC</w:t>
      </w:r>
    </w:p>
    <w:p w14:paraId="5E3B2E41" w14:textId="77777777" w:rsidR="00E862CF" w:rsidRDefault="00E862CF" w:rsidP="005B097D">
      <w:pPr>
        <w:pStyle w:val="BodyText"/>
        <w:numPr>
          <w:ilvl w:val="0"/>
          <w:numId w:val="9"/>
        </w:numPr>
      </w:pPr>
      <w:r>
        <w:t>What is the domain name? _______________________________________</w:t>
      </w:r>
    </w:p>
    <w:p w14:paraId="1F6A5D1D" w14:textId="77777777" w:rsidR="00E862CF" w:rsidRDefault="00E862CF" w:rsidP="005B097D">
      <w:pPr>
        <w:pStyle w:val="BodyText"/>
        <w:numPr>
          <w:ilvl w:val="0"/>
          <w:numId w:val="9"/>
        </w:numPr>
      </w:pPr>
      <w:r>
        <w:t>What is the extension for this website?  _____________________________</w:t>
      </w:r>
    </w:p>
    <w:p w14:paraId="4E82F1C8" w14:textId="77777777" w:rsidR="00E862CF" w:rsidRDefault="00E862CF" w:rsidP="005B097D">
      <w:pPr>
        <w:pStyle w:val="BodyText"/>
        <w:numPr>
          <w:ilvl w:val="0"/>
          <w:numId w:val="9"/>
        </w:numPr>
      </w:pPr>
      <w:r>
        <w:t xml:space="preserve">Make sure to scroll up and down each page so that you see all the details.  What do you see at the very bottom of the page?   Is it different from one page to another on this website?  Or is it the same?  </w:t>
      </w:r>
    </w:p>
    <w:p w14:paraId="1082741B" w14:textId="77777777" w:rsidR="00E862CF" w:rsidRDefault="00E862CF" w:rsidP="005B097D">
      <w:pPr>
        <w:pStyle w:val="BodyText"/>
        <w:numPr>
          <w:ilvl w:val="0"/>
          <w:numId w:val="9"/>
        </w:numPr>
      </w:pPr>
      <w:r>
        <w:t>Describe what you see at the very bottom of the page ____________________________________________</w:t>
      </w:r>
      <w:r w:rsidR="00AA1D3F">
        <w:t>________________</w:t>
      </w:r>
    </w:p>
    <w:p w14:paraId="77ACD93E" w14:textId="77777777" w:rsidR="00E862CF" w:rsidRDefault="00E862CF" w:rsidP="005B097D">
      <w:pPr>
        <w:pStyle w:val="BodyText"/>
        <w:numPr>
          <w:ilvl w:val="0"/>
          <w:numId w:val="9"/>
        </w:numPr>
      </w:pPr>
      <w:r>
        <w:t>Is it the same or is it different from the other web pages on this website?</w:t>
      </w:r>
    </w:p>
    <w:p w14:paraId="3D170A86" w14:textId="77777777" w:rsidR="00E862CF" w:rsidRDefault="00E862CF" w:rsidP="00AA1D3F">
      <w:pPr>
        <w:pStyle w:val="BodyText"/>
        <w:ind w:left="720"/>
      </w:pPr>
      <w:r>
        <w:t>____________________________________________</w:t>
      </w:r>
      <w:r w:rsidR="00AA1D3F">
        <w:t>________________</w:t>
      </w:r>
    </w:p>
    <w:p w14:paraId="37FB78D8" w14:textId="77777777" w:rsidR="00AA1D3F" w:rsidRDefault="00AA1D3F" w:rsidP="005B097D">
      <w:pPr>
        <w:pStyle w:val="BodyText"/>
        <w:numPr>
          <w:ilvl w:val="0"/>
          <w:numId w:val="9"/>
        </w:numPr>
      </w:pPr>
      <w:r>
        <w:t xml:space="preserve">Find Amazon.com - </w:t>
      </w:r>
      <w:r w:rsidR="00E862CF">
        <w:t xml:space="preserve">What can you do on this website? </w:t>
      </w:r>
    </w:p>
    <w:p w14:paraId="4557B8DB" w14:textId="77777777" w:rsidR="00AA1D3F" w:rsidRDefault="00AA1D3F" w:rsidP="00AA1D3F">
      <w:pPr>
        <w:pStyle w:val="BodyText"/>
        <w:ind w:left="720"/>
      </w:pPr>
      <w:r>
        <w:t>_____________________________________________________________</w:t>
      </w:r>
    </w:p>
    <w:p w14:paraId="515B80D9" w14:textId="77777777" w:rsidR="00AA1D3F" w:rsidRDefault="00AA1D3F" w:rsidP="005B097D">
      <w:pPr>
        <w:pStyle w:val="BodyText"/>
        <w:numPr>
          <w:ilvl w:val="0"/>
          <w:numId w:val="9"/>
        </w:numPr>
      </w:pPr>
      <w:r>
        <w:t>Find CNN.com -</w:t>
      </w:r>
      <w:r w:rsidR="00E862CF">
        <w:t xml:space="preserve"> What can you do on this website? </w:t>
      </w:r>
    </w:p>
    <w:p w14:paraId="3E6AF620" w14:textId="77777777" w:rsidR="00E862CF" w:rsidRDefault="00E862CF" w:rsidP="00AA1D3F">
      <w:pPr>
        <w:pStyle w:val="BodyText"/>
        <w:ind w:left="720"/>
      </w:pPr>
      <w:r>
        <w:t xml:space="preserve"> __________________</w:t>
      </w:r>
      <w:r w:rsidR="00AA1D3F">
        <w:t>__________________________________________</w:t>
      </w:r>
    </w:p>
    <w:p w14:paraId="2870F5AE" w14:textId="77777777" w:rsidR="00AA1D3F" w:rsidRDefault="00AA1D3F" w:rsidP="005B097D">
      <w:pPr>
        <w:pStyle w:val="BodyText"/>
        <w:numPr>
          <w:ilvl w:val="0"/>
          <w:numId w:val="9"/>
        </w:numPr>
      </w:pPr>
      <w:r>
        <w:t xml:space="preserve">Find Ebay.com - </w:t>
      </w:r>
      <w:r w:rsidR="00E862CF">
        <w:t xml:space="preserve">What can you do on this website?  </w:t>
      </w:r>
    </w:p>
    <w:p w14:paraId="108DD5B4" w14:textId="77777777" w:rsidR="00E862CF" w:rsidRDefault="00E862CF" w:rsidP="00AA1D3F">
      <w:pPr>
        <w:pStyle w:val="BodyText"/>
        <w:ind w:left="720"/>
      </w:pPr>
      <w:r>
        <w:t>_________________</w:t>
      </w:r>
      <w:r w:rsidR="00AA1D3F">
        <w:t>___________________________________________</w:t>
      </w:r>
    </w:p>
    <w:p w14:paraId="2C4C046D" w14:textId="77777777" w:rsidR="00BB7EB8" w:rsidRDefault="00BB7EB8">
      <w:pPr>
        <w:rPr>
          <w:rFonts w:ascii="Arial" w:hAnsi="Arial"/>
          <w:spacing w:val="-5"/>
          <w:sz w:val="26"/>
        </w:rPr>
      </w:pPr>
      <w:r>
        <w:br w:type="page"/>
      </w:r>
    </w:p>
    <w:p w14:paraId="7B529F9D" w14:textId="77777777" w:rsidR="00E862CF" w:rsidRPr="00485E54" w:rsidRDefault="002D7CDA" w:rsidP="00BB7EB8">
      <w:pPr>
        <w:pStyle w:val="Title"/>
        <w:rPr>
          <w:spacing w:val="-25"/>
          <w:sz w:val="32"/>
        </w:rPr>
      </w:pPr>
      <w:r>
        <w:rPr>
          <w:spacing w:val="-25"/>
          <w:sz w:val="32"/>
        </w:rPr>
        <w:lastRenderedPageBreak/>
        <w:t>Task 4</w:t>
      </w:r>
      <w:r w:rsidR="00EA056B">
        <w:rPr>
          <w:spacing w:val="-25"/>
          <w:sz w:val="32"/>
        </w:rPr>
        <w:t xml:space="preserve"> – Fill In The Blanks</w:t>
      </w:r>
    </w:p>
    <w:p w14:paraId="2BC237F5" w14:textId="77777777" w:rsidR="009360AA" w:rsidRDefault="009360AA" w:rsidP="009360AA">
      <w:pPr>
        <w:rPr>
          <w:rFonts w:ascii="Arial" w:hAnsi="Arial"/>
          <w:spacing w:val="-5"/>
          <w:sz w:val="26"/>
        </w:rPr>
      </w:pPr>
      <w:r w:rsidRPr="00445BFC">
        <w:rPr>
          <w:rFonts w:ascii="Arial Black" w:hAnsi="Arial Black"/>
          <w:spacing w:val="-10"/>
          <w:kern w:val="28"/>
          <w:sz w:val="24"/>
          <w:szCs w:val="16"/>
          <w:u w:val="single"/>
        </w:rPr>
        <w:t>Directions:</w:t>
      </w:r>
      <w:r w:rsidRPr="00445BFC">
        <w:rPr>
          <w:rFonts w:ascii="Arial" w:hAnsi="Arial"/>
          <w:spacing w:val="-5"/>
          <w:sz w:val="26"/>
        </w:rPr>
        <w:t xml:space="preserve">  </w:t>
      </w:r>
    </w:p>
    <w:p w14:paraId="54E97776" w14:textId="77777777" w:rsidR="009360AA" w:rsidRDefault="009360AA" w:rsidP="009360AA">
      <w:pPr>
        <w:pStyle w:val="Heading2"/>
      </w:pPr>
    </w:p>
    <w:p w14:paraId="1B98D252" w14:textId="77777777" w:rsidR="0004770B" w:rsidRPr="0004770B" w:rsidRDefault="0004770B" w:rsidP="0004770B">
      <w:pPr>
        <w:pStyle w:val="BodyText"/>
      </w:pPr>
      <w:r w:rsidRPr="0004770B">
        <w:rPr>
          <w:rFonts w:ascii="Arial Black" w:hAnsi="Arial Black"/>
          <w:spacing w:val="-10"/>
          <w:kern w:val="28"/>
          <w:sz w:val="24"/>
          <w:szCs w:val="16"/>
          <w:u w:val="single"/>
        </w:rPr>
        <w:t>Part 1:</w:t>
      </w:r>
      <w:r>
        <w:t xml:space="preserve"> Fill in the Blanks below with the appropriate word</w:t>
      </w:r>
    </w:p>
    <w:p w14:paraId="50C94F35" w14:textId="77777777" w:rsidR="00BB7EB8" w:rsidRDefault="00BB7EB8" w:rsidP="005B097D">
      <w:pPr>
        <w:pStyle w:val="BodyText"/>
      </w:pPr>
      <w:r>
        <w:t>Web Browser</w:t>
      </w:r>
      <w:r>
        <w:tab/>
      </w:r>
      <w:r>
        <w:tab/>
        <w:t xml:space="preserve">Web Address </w:t>
      </w:r>
      <w:r>
        <w:tab/>
      </w:r>
      <w:r>
        <w:tab/>
        <w:t>Extensions</w:t>
      </w:r>
    </w:p>
    <w:p w14:paraId="55F07FAA" w14:textId="77777777" w:rsidR="00BB7EB8" w:rsidRDefault="00BB7EB8" w:rsidP="005B097D">
      <w:pPr>
        <w:pStyle w:val="BodyText"/>
      </w:pPr>
      <w:r>
        <w:t>Hyperlinks</w:t>
      </w:r>
      <w:r>
        <w:tab/>
      </w:r>
      <w:r>
        <w:tab/>
      </w:r>
      <w:r>
        <w:tab/>
        <w:t>Tabs</w:t>
      </w:r>
    </w:p>
    <w:p w14:paraId="065E8DAE" w14:textId="77777777" w:rsidR="00B5527B" w:rsidRPr="00B5527B" w:rsidRDefault="00B5527B" w:rsidP="005B097D">
      <w:pPr>
        <w:pStyle w:val="BodyText"/>
        <w:rPr>
          <w:sz w:val="2"/>
        </w:rPr>
      </w:pPr>
    </w:p>
    <w:p w14:paraId="746DF56B" w14:textId="77777777" w:rsidR="00BB7EB8" w:rsidRDefault="00BB7EB8" w:rsidP="005B097D">
      <w:pPr>
        <w:pStyle w:val="BodyText"/>
        <w:numPr>
          <w:ilvl w:val="0"/>
          <w:numId w:val="10"/>
        </w:numPr>
      </w:pPr>
      <w:r>
        <w:t>Internet Explorer is a type of _______________________________.</w:t>
      </w:r>
    </w:p>
    <w:p w14:paraId="396D0654" w14:textId="77777777" w:rsidR="00BB7EB8" w:rsidRDefault="00BB7EB8" w:rsidP="005B097D">
      <w:pPr>
        <w:pStyle w:val="BodyText"/>
        <w:numPr>
          <w:ilvl w:val="0"/>
          <w:numId w:val="10"/>
        </w:numPr>
      </w:pPr>
      <w:r w:rsidRPr="00CD6171">
        <w:rPr>
          <w:b/>
        </w:rPr>
        <w:t>.</w:t>
      </w:r>
      <w:proofErr w:type="spellStart"/>
      <w:r w:rsidRPr="00CD6171">
        <w:rPr>
          <w:b/>
        </w:rPr>
        <w:t>gov</w:t>
      </w:r>
      <w:proofErr w:type="spellEnd"/>
      <w:r>
        <w:t xml:space="preserve">, </w:t>
      </w:r>
      <w:r w:rsidRPr="00CD6171">
        <w:rPr>
          <w:b/>
        </w:rPr>
        <w:t>.com</w:t>
      </w:r>
      <w:r>
        <w:t xml:space="preserve">, and </w:t>
      </w:r>
      <w:r w:rsidRPr="00CD6171">
        <w:rPr>
          <w:b/>
        </w:rPr>
        <w:t>.</w:t>
      </w:r>
      <w:proofErr w:type="spellStart"/>
      <w:r w:rsidRPr="00CD6171">
        <w:rPr>
          <w:b/>
        </w:rPr>
        <w:t>edu</w:t>
      </w:r>
      <w:proofErr w:type="spellEnd"/>
      <w:r>
        <w:t xml:space="preserve"> are examples of _____________________________</w:t>
      </w:r>
    </w:p>
    <w:p w14:paraId="2698931E" w14:textId="77777777" w:rsidR="00BB7EB8" w:rsidRDefault="00BB7EB8" w:rsidP="005B097D">
      <w:pPr>
        <w:pStyle w:val="BodyText"/>
        <w:numPr>
          <w:ilvl w:val="0"/>
          <w:numId w:val="10"/>
        </w:numPr>
      </w:pPr>
      <w:r>
        <w:t>A ______________________ is the address or location of webpage on the Internet.</w:t>
      </w:r>
    </w:p>
    <w:p w14:paraId="4650AE21" w14:textId="77777777" w:rsidR="00BB7EB8" w:rsidRDefault="00BB7EB8" w:rsidP="005B097D">
      <w:pPr>
        <w:pStyle w:val="BodyText"/>
        <w:numPr>
          <w:ilvl w:val="0"/>
          <w:numId w:val="10"/>
        </w:numPr>
      </w:pPr>
      <w:r>
        <w:t>_____________________ are text or images on a webpage that connect you to other webpages.</w:t>
      </w:r>
    </w:p>
    <w:p w14:paraId="203505BA" w14:textId="77777777" w:rsidR="00BB7EB8" w:rsidRDefault="00BB7EB8" w:rsidP="005B097D">
      <w:pPr>
        <w:pStyle w:val="BodyText"/>
        <w:numPr>
          <w:ilvl w:val="0"/>
          <w:numId w:val="10"/>
        </w:numPr>
      </w:pPr>
      <w:r>
        <w:t>______________ in Internet Explorer allow you to have several webpages open in the same window.</w:t>
      </w:r>
    </w:p>
    <w:p w14:paraId="2D296CF7" w14:textId="77777777" w:rsidR="00B5527B" w:rsidRPr="00B5527B" w:rsidRDefault="00B5527B" w:rsidP="0004770B">
      <w:pPr>
        <w:pStyle w:val="BodyText"/>
        <w:rPr>
          <w:rFonts w:ascii="Arial Black" w:hAnsi="Arial Black"/>
          <w:spacing w:val="-10"/>
          <w:kern w:val="28"/>
          <w:sz w:val="6"/>
          <w:szCs w:val="16"/>
          <w:u w:val="single"/>
        </w:rPr>
      </w:pPr>
    </w:p>
    <w:p w14:paraId="294602A5" w14:textId="77777777" w:rsidR="0004770B" w:rsidRPr="004A4EE2" w:rsidRDefault="0004770B" w:rsidP="0004770B">
      <w:pPr>
        <w:pStyle w:val="BodyText"/>
      </w:pPr>
      <w:r w:rsidRPr="0004770B">
        <w:rPr>
          <w:rFonts w:ascii="Arial Black" w:hAnsi="Arial Black"/>
          <w:spacing w:val="-10"/>
          <w:kern w:val="28"/>
          <w:sz w:val="24"/>
          <w:szCs w:val="16"/>
          <w:u w:val="single"/>
        </w:rPr>
        <w:t>Part 2:</w:t>
      </w:r>
      <w:r>
        <w:t xml:space="preserve"> Demonstrate how to do the following</w:t>
      </w:r>
    </w:p>
    <w:p w14:paraId="7DE02F48" w14:textId="77777777" w:rsidR="00BB7EB8" w:rsidRDefault="00BB7EB8" w:rsidP="005B097D">
      <w:pPr>
        <w:pStyle w:val="BodyText"/>
        <w:numPr>
          <w:ilvl w:val="0"/>
          <w:numId w:val="11"/>
        </w:numPr>
      </w:pPr>
      <w:r>
        <w:t>Open a new tab (there are two ways – use both!)</w:t>
      </w:r>
    </w:p>
    <w:p w14:paraId="1C82D7F7" w14:textId="77777777" w:rsidR="00BB7EB8" w:rsidRDefault="00BB7EB8" w:rsidP="005B097D">
      <w:pPr>
        <w:pStyle w:val="BodyText"/>
        <w:numPr>
          <w:ilvl w:val="0"/>
          <w:numId w:val="11"/>
        </w:numPr>
      </w:pPr>
      <w:r>
        <w:t>Close a tab (there are two ways – use both!)</w:t>
      </w:r>
    </w:p>
    <w:p w14:paraId="62A3ED7A" w14:textId="77777777" w:rsidR="00BB7EB8" w:rsidRDefault="00BB7EB8" w:rsidP="005B097D">
      <w:pPr>
        <w:pStyle w:val="BodyText"/>
        <w:numPr>
          <w:ilvl w:val="0"/>
          <w:numId w:val="11"/>
        </w:numPr>
      </w:pPr>
      <w:r>
        <w:t>Add a favorite.</w:t>
      </w:r>
    </w:p>
    <w:p w14:paraId="45DA5DDA" w14:textId="77777777" w:rsidR="00B5527B" w:rsidRPr="00B5527B" w:rsidRDefault="00B5527B" w:rsidP="0004770B">
      <w:pPr>
        <w:pStyle w:val="BodyText"/>
        <w:rPr>
          <w:rFonts w:ascii="Arial Black" w:hAnsi="Arial Black"/>
          <w:spacing w:val="-10"/>
          <w:kern w:val="28"/>
          <w:sz w:val="2"/>
          <w:szCs w:val="16"/>
          <w:u w:val="single"/>
        </w:rPr>
      </w:pPr>
    </w:p>
    <w:p w14:paraId="654F49B0" w14:textId="77777777" w:rsidR="0004770B" w:rsidRDefault="0004770B" w:rsidP="0004770B">
      <w:pPr>
        <w:pStyle w:val="BodyText"/>
      </w:pPr>
      <w:r w:rsidRPr="0004770B">
        <w:rPr>
          <w:rFonts w:ascii="Arial Black" w:hAnsi="Arial Black"/>
          <w:spacing w:val="-10"/>
          <w:kern w:val="28"/>
          <w:sz w:val="24"/>
          <w:szCs w:val="16"/>
          <w:u w:val="single"/>
        </w:rPr>
        <w:t>Part 3:</w:t>
      </w:r>
      <w:r>
        <w:t xml:space="preserve"> Point to the following</w:t>
      </w:r>
    </w:p>
    <w:p w14:paraId="2DCAC872" w14:textId="77777777" w:rsidR="00BB7EB8" w:rsidRDefault="00997EA4" w:rsidP="005B097D">
      <w:pPr>
        <w:pStyle w:val="BodyText"/>
        <w:numPr>
          <w:ilvl w:val="0"/>
          <w:numId w:val="12"/>
        </w:numPr>
      </w:pPr>
      <w:r>
        <w:t>The</w:t>
      </w:r>
      <w:r w:rsidR="00BB7EB8">
        <w:t xml:space="preserve"> </w:t>
      </w:r>
      <w:r w:rsidR="00BB7EB8" w:rsidRPr="00E40D2F">
        <w:rPr>
          <w:i/>
        </w:rPr>
        <w:t>address bar</w:t>
      </w:r>
    </w:p>
    <w:p w14:paraId="57787948" w14:textId="77777777" w:rsidR="00BB7EB8" w:rsidRDefault="00BB7EB8" w:rsidP="005B097D">
      <w:pPr>
        <w:pStyle w:val="BodyText"/>
        <w:numPr>
          <w:ilvl w:val="0"/>
          <w:numId w:val="12"/>
        </w:numPr>
      </w:pPr>
      <w:r>
        <w:t>A hyperlink</w:t>
      </w:r>
    </w:p>
    <w:p w14:paraId="43D19E04" w14:textId="77777777" w:rsidR="00BB7EB8" w:rsidRPr="000D069D" w:rsidRDefault="00BB7EB8" w:rsidP="005B097D">
      <w:pPr>
        <w:pStyle w:val="BodyText"/>
        <w:numPr>
          <w:ilvl w:val="0"/>
          <w:numId w:val="12"/>
        </w:numPr>
      </w:pPr>
      <w:r>
        <w:t>A tab</w:t>
      </w:r>
    </w:p>
    <w:p w14:paraId="5BA7D7A4" w14:textId="77777777" w:rsidR="00BB7EB8" w:rsidRDefault="00553025" w:rsidP="00BB7EB8">
      <w:pPr>
        <w:pStyle w:val="Title"/>
      </w:pPr>
      <w:r>
        <w:rPr>
          <w:rFonts w:ascii="Times New Roman" w:hAnsi="Times New Roman"/>
          <w:noProof/>
        </w:rPr>
        <w:lastRenderedPageBreak/>
        <mc:AlternateContent>
          <mc:Choice Requires="wps">
            <w:drawing>
              <wp:anchor distT="0" distB="0" distL="114300" distR="114300" simplePos="0" relativeHeight="251708416" behindDoc="0" locked="0" layoutInCell="1" allowOverlap="1" wp14:anchorId="4AF56217" wp14:editId="42C0F9D3">
                <wp:simplePos x="0" y="0"/>
                <wp:positionH relativeFrom="column">
                  <wp:posOffset>5772150</wp:posOffset>
                </wp:positionH>
                <wp:positionV relativeFrom="paragraph">
                  <wp:posOffset>561975</wp:posOffset>
                </wp:positionV>
                <wp:extent cx="314325" cy="376555"/>
                <wp:effectExtent l="190500" t="0" r="28575" b="633095"/>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376555"/>
                        </a:xfrm>
                        <a:prstGeom prst="borderCallout1">
                          <a:avLst>
                            <a:gd name="adj1" fmla="val 108645"/>
                            <a:gd name="adj2" fmla="val 21067"/>
                            <a:gd name="adj3" fmla="val 258137"/>
                            <a:gd name="adj4" fmla="val -54212"/>
                          </a:avLst>
                        </a:prstGeom>
                        <a:solidFill>
                          <a:srgbClr val="FFFFFF"/>
                        </a:solidFill>
                        <a:ln w="19050">
                          <a:solidFill>
                            <a:srgbClr val="000000"/>
                          </a:solidFill>
                          <a:miter lim="800000"/>
                          <a:headEnd/>
                          <a:tailEnd/>
                        </a:ln>
                      </wps:spPr>
                      <wps:txbx>
                        <w:txbxContent>
                          <w:p w14:paraId="62A1C7AA" w14:textId="77777777" w:rsidR="00DB4122" w:rsidRPr="00553025" w:rsidRDefault="00553025" w:rsidP="00BB7EB8">
                            <w:pPr>
                              <w:rPr>
                                <w:rFonts w:ascii="Times New Roman" w:hAnsi="Times New Roman"/>
                                <w:b/>
                                <w:sz w:val="24"/>
                              </w:rPr>
                            </w:pPr>
                            <w:r w:rsidRPr="00553025">
                              <w:rPr>
                                <w:rFonts w:ascii="Times New Roman" w:hAnsi="Times New Roman"/>
                                <w:b/>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8" o:spid="_x0000_s1034" type="#_x0000_t47" style="position:absolute;margin-left:454.5pt;margin-top:44.25pt;width:24.75pt;height:2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" adj="-11710,55758,4550,23467" strokeweight="1.5pt">
                <v:textbox>
                  <w:txbxContent>
                    <w:p w:rsidR="00DB4122" w:rsidRPr="00553025" w:rsidRDefault="00553025" w:rsidP="00BB7EB8">
                      <w:pPr>
                        <w:rPr>
                          <w:rFonts w:ascii="Times New Roman" w:hAnsi="Times New Roman"/>
                          <w:b/>
                          <w:sz w:val="24"/>
                        </w:rPr>
                      </w:pPr>
                      <w:r w:rsidRPr="00553025">
                        <w:rPr>
                          <w:rFonts w:ascii="Times New Roman" w:hAnsi="Times New Roman"/>
                          <w:b/>
                          <w:sz w:val="24"/>
                        </w:rPr>
                        <w:t>5</w:t>
                      </w:r>
                    </w:p>
                  </w:txbxContent>
                </v:textbox>
                <o:callout v:ext="edit" minusy="t"/>
              </v:shape>
            </w:pict>
          </mc:Fallback>
        </mc:AlternateContent>
      </w:r>
      <w:r w:rsidR="00BB7EB8">
        <w:t>More Internet Basics</w:t>
      </w:r>
    </w:p>
    <w:p w14:paraId="5108A6C3" w14:textId="77777777" w:rsidR="00BB7EB8" w:rsidRDefault="00BB7EB8" w:rsidP="00BB7EB8">
      <w:pPr>
        <w:rPr>
          <w:rFonts w:ascii="Times New Roman" w:hAnsi="Times New Roman"/>
        </w:rPr>
      </w:pPr>
      <w:bookmarkStart w:id="2" w:name="_GoBack"/>
      <w:bookmarkEnd w:id="2"/>
    </w:p>
    <w:p w14:paraId="53F26E2A" w14:textId="77777777" w:rsidR="00BB7EB8" w:rsidRDefault="00BB7EB8" w:rsidP="00BB7EB8">
      <w:pPr>
        <w:rPr>
          <w:rFonts w:ascii="Times New Roman" w:hAnsi="Times New Roman"/>
        </w:rPr>
      </w:pPr>
    </w:p>
    <w:p w14:paraId="16792D9B" w14:textId="77777777" w:rsidR="00BB7EB8" w:rsidRDefault="00E40D2F" w:rsidP="00BB7EB8">
      <w:pPr>
        <w:rPr>
          <w:rFonts w:ascii="Times New Roman" w:hAnsi="Times New Roman"/>
        </w:rPr>
      </w:pPr>
      <w:r>
        <w:rPr>
          <w:rFonts w:ascii="Times New Roman" w:hAnsi="Times New Roman"/>
          <w:noProof/>
        </w:rPr>
        <mc:AlternateContent>
          <mc:Choice Requires="wps">
            <w:drawing>
              <wp:anchor distT="0" distB="0" distL="114300" distR="114300" simplePos="0" relativeHeight="251705344" behindDoc="0" locked="0" layoutInCell="1" allowOverlap="1" wp14:anchorId="003CFBF5" wp14:editId="3E9A937C">
                <wp:simplePos x="0" y="0"/>
                <wp:positionH relativeFrom="column">
                  <wp:posOffset>-390526</wp:posOffset>
                </wp:positionH>
                <wp:positionV relativeFrom="paragraph">
                  <wp:posOffset>86995</wp:posOffset>
                </wp:positionV>
                <wp:extent cx="276225" cy="254000"/>
                <wp:effectExtent l="0" t="0" r="28575" b="317500"/>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54000"/>
                        </a:xfrm>
                        <a:prstGeom prst="borderCallout1">
                          <a:avLst>
                            <a:gd name="adj1" fmla="val 116250"/>
                            <a:gd name="adj2" fmla="val 41011"/>
                            <a:gd name="adj3" fmla="val 224750"/>
                            <a:gd name="adj4" fmla="val 20505"/>
                          </a:avLst>
                        </a:prstGeom>
                        <a:solidFill>
                          <a:srgbClr val="FFFFFF"/>
                        </a:solidFill>
                        <a:ln w="19050">
                          <a:solidFill>
                            <a:srgbClr val="000000"/>
                          </a:solidFill>
                          <a:miter lim="800000"/>
                          <a:headEnd/>
                          <a:tailEnd/>
                        </a:ln>
                      </wps:spPr>
                      <wps:txbx>
                        <w:txbxContent>
                          <w:p w14:paraId="042DE225" w14:textId="77777777" w:rsidR="00DB4122" w:rsidRPr="00553025" w:rsidRDefault="00553025" w:rsidP="00BB7EB8">
                            <w:pPr>
                              <w:rPr>
                                <w:rFonts w:ascii="Times New Roman" w:hAnsi="Times New Roman"/>
                                <w:b/>
                                <w:sz w:val="22"/>
                              </w:rPr>
                            </w:pPr>
                            <w:r w:rsidRPr="00553025">
                              <w:rPr>
                                <w:rFonts w:ascii="Times New Roman" w:hAnsi="Times New Roman"/>
                                <w:b/>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6" type="#_x0000_t47" style="position:absolute;margin-left:-30.75pt;margin-top:6.85pt;width:21.75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" adj="4429,48546,8858,25110" strokeweight="1.5pt">
                <v:textbox>
                  <w:txbxContent>
                    <w:p w:rsidR="00DB4122" w:rsidRPr="00553025" w:rsidRDefault="00553025" w:rsidP="00BB7EB8">
                      <w:pPr>
                        <w:rPr>
                          <w:rFonts w:ascii="Times New Roman" w:hAnsi="Times New Roman"/>
                          <w:b/>
                          <w:sz w:val="22"/>
                        </w:rPr>
                      </w:pPr>
                      <w:r w:rsidRPr="00553025">
                        <w:rPr>
                          <w:rFonts w:ascii="Times New Roman" w:hAnsi="Times New Roman"/>
                          <w:b/>
                          <w:sz w:val="22"/>
                        </w:rPr>
                        <w:t>1</w:t>
                      </w:r>
                    </w:p>
                  </w:txbxContent>
                </v:textbox>
                <o:callout v:ext="edit" minusy="t"/>
              </v:shape>
            </w:pict>
          </mc:Fallback>
        </mc:AlternateContent>
      </w:r>
    </w:p>
    <w:p w14:paraId="41D75FD0" w14:textId="77777777" w:rsidR="00BB7EB8" w:rsidRDefault="00E40D2F" w:rsidP="00BB7EB8">
      <w:pPr>
        <w:rPr>
          <w:rFonts w:ascii="Times New Roman" w:hAnsi="Times New Roman"/>
        </w:rPr>
      </w:pPr>
      <w:r>
        <w:rPr>
          <w:noProof/>
        </w:rPr>
        <w:drawing>
          <wp:anchor distT="0" distB="0" distL="114300" distR="114300" simplePos="0" relativeHeight="251744256" behindDoc="1" locked="0" layoutInCell="1" allowOverlap="1" wp14:anchorId="4B18DFB4" wp14:editId="144AD496">
            <wp:simplePos x="0" y="0"/>
            <wp:positionH relativeFrom="column">
              <wp:posOffset>-476250</wp:posOffset>
            </wp:positionH>
            <wp:positionV relativeFrom="paragraph">
              <wp:posOffset>274955</wp:posOffset>
            </wp:positionV>
            <wp:extent cx="6743700" cy="990600"/>
            <wp:effectExtent l="0" t="0" r="0" b="0"/>
            <wp:wrapTight wrapText="bothSides">
              <wp:wrapPolygon edited="0">
                <wp:start x="0" y="0"/>
                <wp:lineTo x="0" y="21185"/>
                <wp:lineTo x="21539" y="21185"/>
                <wp:lineTo x="215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b="88034"/>
                    <a:stretch/>
                  </pic:blipFill>
                  <pic:spPr bwMode="auto">
                    <a:xfrm>
                      <a:off x="0" y="0"/>
                      <a:ext cx="67437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3737E" w14:textId="77777777" w:rsidR="00BB7EB8" w:rsidRDefault="00BB7EB8" w:rsidP="00BB7EB8">
      <w:pPr>
        <w:rPr>
          <w:rFonts w:ascii="Times New Roman" w:hAnsi="Times New Roman"/>
        </w:rPr>
      </w:pPr>
    </w:p>
    <w:p w14:paraId="13F2AD2D" w14:textId="77777777" w:rsidR="00BB7EB8" w:rsidRDefault="00E40D2F" w:rsidP="00BB7EB8">
      <w:pPr>
        <w:rPr>
          <w:rFonts w:ascii="Times New Roman" w:hAnsi="Times New Roman"/>
        </w:rPr>
      </w:pPr>
      <w:r>
        <w:rPr>
          <w:rFonts w:ascii="Times New Roman" w:hAnsi="Times New Roman"/>
          <w:noProof/>
        </w:rPr>
        <mc:AlternateContent>
          <mc:Choice Requires="wps">
            <w:drawing>
              <wp:anchor distT="0" distB="0" distL="114300" distR="114300" simplePos="0" relativeHeight="251706368" behindDoc="0" locked="0" layoutInCell="1" allowOverlap="1" wp14:anchorId="15CA29F4" wp14:editId="07B8369B">
                <wp:simplePos x="0" y="0"/>
                <wp:positionH relativeFrom="column">
                  <wp:posOffset>5876925</wp:posOffset>
                </wp:positionH>
                <wp:positionV relativeFrom="paragraph">
                  <wp:posOffset>-219711</wp:posOffset>
                </wp:positionV>
                <wp:extent cx="304800" cy="333375"/>
                <wp:effectExtent l="0" t="419100" r="19050" b="2857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33375"/>
                        </a:xfrm>
                        <a:prstGeom prst="borderCallout1">
                          <a:avLst>
                            <a:gd name="adj1" fmla="val -13390"/>
                            <a:gd name="adj2" fmla="val 62079"/>
                            <a:gd name="adj3" fmla="val -124555"/>
                            <a:gd name="adj4" fmla="val 66293"/>
                          </a:avLst>
                        </a:prstGeom>
                        <a:solidFill>
                          <a:srgbClr val="FFFFFF"/>
                        </a:solidFill>
                        <a:ln w="19050">
                          <a:solidFill>
                            <a:srgbClr val="000000"/>
                          </a:solidFill>
                          <a:miter lim="800000"/>
                          <a:headEnd/>
                          <a:tailEnd/>
                        </a:ln>
                      </wps:spPr>
                      <wps:txbx>
                        <w:txbxContent>
                          <w:p w14:paraId="69A8FAC7" w14:textId="77777777" w:rsidR="00DB4122" w:rsidRPr="00553025" w:rsidRDefault="00553025" w:rsidP="00BB7EB8">
                            <w:pPr>
                              <w:rPr>
                                <w:rFonts w:ascii="Times New Roman" w:hAnsi="Times New Roman"/>
                                <w:b/>
                                <w:sz w:val="22"/>
                              </w:rPr>
                            </w:pPr>
                            <w:r w:rsidRPr="00553025">
                              <w:rPr>
                                <w:rFonts w:ascii="Times New Roman" w:hAnsi="Times New Roman"/>
                                <w:b/>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7" type="#_x0000_t47" style="position:absolute;margin-left:462.75pt;margin-top:-17.3pt;width:24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" adj="14319,-26904,13409,-2892" strokeweight="1.5pt">
                <v:textbox>
                  <w:txbxContent>
                    <w:p w:rsidR="00DB4122" w:rsidRPr="00553025" w:rsidRDefault="00553025" w:rsidP="00BB7EB8">
                      <w:pPr>
                        <w:rPr>
                          <w:rFonts w:ascii="Times New Roman" w:hAnsi="Times New Roman"/>
                          <w:b/>
                          <w:sz w:val="22"/>
                        </w:rPr>
                      </w:pPr>
                      <w:r w:rsidRPr="00553025">
                        <w:rPr>
                          <w:rFonts w:ascii="Times New Roman" w:hAnsi="Times New Roman"/>
                          <w:b/>
                          <w:sz w:val="22"/>
                        </w:rPr>
                        <w:t>2</w:t>
                      </w:r>
                    </w:p>
                  </w:txbxContent>
                </v:textbox>
                <o:callout v:ext="edit" minusx="t"/>
              </v:shape>
            </w:pict>
          </mc:Fallback>
        </mc:AlternateContent>
      </w:r>
    </w:p>
    <w:p w14:paraId="5FEA4953" w14:textId="77777777" w:rsidR="00E40D2F" w:rsidRDefault="00E40D2F" w:rsidP="00BB7EB8">
      <w:pPr>
        <w:rPr>
          <w:rFonts w:ascii="Times New Roman" w:hAnsi="Times New Roman"/>
        </w:rPr>
      </w:pPr>
    </w:p>
    <w:p w14:paraId="3A0BD4E9" w14:textId="77777777" w:rsidR="00E40D2F" w:rsidRDefault="00553025" w:rsidP="00BB7EB8">
      <w:pPr>
        <w:rPr>
          <w:rFonts w:ascii="Times New Roman" w:hAnsi="Times New Roman"/>
        </w:rPr>
      </w:pPr>
      <w:r>
        <w:rPr>
          <w:rFonts w:ascii="Times New Roman" w:hAnsi="Times New Roman"/>
          <w:noProof/>
        </w:rPr>
        <mc:AlternateContent>
          <mc:Choice Requires="wps">
            <w:drawing>
              <wp:anchor distT="0" distB="0" distL="114300" distR="114300" simplePos="0" relativeHeight="251709440" behindDoc="0" locked="0" layoutInCell="1" allowOverlap="1" wp14:anchorId="41139E4B" wp14:editId="28AC6FC0">
                <wp:simplePos x="0" y="0"/>
                <wp:positionH relativeFrom="column">
                  <wp:posOffset>5362575</wp:posOffset>
                </wp:positionH>
                <wp:positionV relativeFrom="paragraph">
                  <wp:posOffset>41910</wp:posOffset>
                </wp:positionV>
                <wp:extent cx="311785" cy="342900"/>
                <wp:effectExtent l="0" t="895350" r="164465" b="1905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42900"/>
                        </a:xfrm>
                        <a:prstGeom prst="borderCallout1">
                          <a:avLst>
                            <a:gd name="adj1" fmla="val -6993"/>
                            <a:gd name="adj2" fmla="val 46348"/>
                            <a:gd name="adj3" fmla="val -257576"/>
                            <a:gd name="adj4" fmla="val 146350"/>
                          </a:avLst>
                        </a:prstGeom>
                        <a:solidFill>
                          <a:srgbClr val="FFFFFF"/>
                        </a:solidFill>
                        <a:ln w="19050">
                          <a:solidFill>
                            <a:srgbClr val="000000"/>
                          </a:solidFill>
                          <a:miter lim="800000"/>
                          <a:headEnd/>
                          <a:tailEnd/>
                        </a:ln>
                      </wps:spPr>
                      <wps:txbx>
                        <w:txbxContent>
                          <w:p w14:paraId="0D7517B7" w14:textId="77777777" w:rsidR="00DB4122" w:rsidRPr="00553025" w:rsidRDefault="00553025" w:rsidP="00BB7EB8">
                            <w:pPr>
                              <w:rPr>
                                <w:rFonts w:ascii="Times New Roman" w:hAnsi="Times New Roman"/>
                                <w:b/>
                                <w:sz w:val="24"/>
                                <w:szCs w:val="24"/>
                              </w:rPr>
                            </w:pPr>
                            <w:r w:rsidRPr="00553025">
                              <w:rPr>
                                <w:rFonts w:ascii="Times New Roman" w:hAnsi="Times New Roman"/>
                                <w:b/>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38" type="#_x0000_t47" style="position:absolute;margin-left:422.25pt;margin-top:3.3pt;width:24.5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" adj="31612,-55636,10011,-1510" strokeweight="1.5pt">
                <v:textbox>
                  <w:txbxContent>
                    <w:p w:rsidR="00DB4122" w:rsidRPr="00553025" w:rsidRDefault="00553025" w:rsidP="00BB7EB8">
                      <w:pPr>
                        <w:rPr>
                          <w:rFonts w:ascii="Times New Roman" w:hAnsi="Times New Roman"/>
                          <w:b/>
                          <w:sz w:val="24"/>
                          <w:szCs w:val="24"/>
                        </w:rPr>
                      </w:pPr>
                      <w:r w:rsidRPr="00553025">
                        <w:rPr>
                          <w:rFonts w:ascii="Times New Roman" w:hAnsi="Times New Roman"/>
                          <w:b/>
                          <w:sz w:val="24"/>
                          <w:szCs w:val="24"/>
                        </w:rPr>
                        <w:t>4</w:t>
                      </w:r>
                    </w:p>
                  </w:txbxContent>
                </v:textbox>
                <o:callout v:ext="edit" minusx="t"/>
              </v:shape>
            </w:pict>
          </mc:Fallback>
        </mc:AlternateContent>
      </w:r>
    </w:p>
    <w:p w14:paraId="72F3CDBA" w14:textId="77777777" w:rsidR="00E40D2F" w:rsidRDefault="00553025" w:rsidP="00BB7EB8">
      <w:pPr>
        <w:rPr>
          <w:rFonts w:ascii="Times New Roman" w:hAnsi="Times New Roman"/>
        </w:rPr>
      </w:pPr>
      <w:r>
        <w:rPr>
          <w:rFonts w:ascii="Times New Roman" w:hAnsi="Times New Roman"/>
          <w:noProof/>
        </w:rPr>
        <mc:AlternateContent>
          <mc:Choice Requires="wps">
            <w:drawing>
              <wp:anchor distT="0" distB="0" distL="114300" distR="114300" simplePos="0" relativeHeight="251710464" behindDoc="0" locked="0" layoutInCell="1" allowOverlap="1" wp14:anchorId="7A47DDAE" wp14:editId="3210609C">
                <wp:simplePos x="0" y="0"/>
                <wp:positionH relativeFrom="column">
                  <wp:posOffset>4619625</wp:posOffset>
                </wp:positionH>
                <wp:positionV relativeFrom="paragraph">
                  <wp:posOffset>26035</wp:posOffset>
                </wp:positionV>
                <wp:extent cx="283210" cy="323850"/>
                <wp:effectExtent l="0" t="971550" r="535940" b="19050"/>
                <wp:wrapNone/>
                <wp:docPr id="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323850"/>
                        </a:xfrm>
                        <a:prstGeom prst="borderCallout1">
                          <a:avLst>
                            <a:gd name="adj1" fmla="val 47245"/>
                            <a:gd name="adj2" fmla="val 133708"/>
                            <a:gd name="adj3" fmla="val -301838"/>
                            <a:gd name="adj4" fmla="val 274440"/>
                          </a:avLst>
                        </a:prstGeom>
                        <a:solidFill>
                          <a:srgbClr val="FFFFFF"/>
                        </a:solidFill>
                        <a:ln w="19050">
                          <a:solidFill>
                            <a:srgbClr val="000000"/>
                          </a:solidFill>
                          <a:miter lim="800000"/>
                          <a:headEnd/>
                          <a:tailEnd/>
                        </a:ln>
                      </wps:spPr>
                      <wps:txbx>
                        <w:txbxContent>
                          <w:p w14:paraId="18182863" w14:textId="77777777" w:rsidR="00DB4122" w:rsidRPr="00553025" w:rsidRDefault="00553025" w:rsidP="00BB7EB8">
                            <w:pPr>
                              <w:rPr>
                                <w:rFonts w:ascii="Times New Roman" w:hAnsi="Times New Roman"/>
                                <w:b/>
                                <w:sz w:val="22"/>
                              </w:rPr>
                            </w:pPr>
                            <w:r w:rsidRPr="00553025">
                              <w:rPr>
                                <w:rFonts w:ascii="Times New Roman" w:hAnsi="Times New Roman"/>
                                <w:b/>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9" type="#_x0000_t47" style="position:absolute;margin-left:363.75pt;margin-top:2.05pt;width:22.3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" adj="59279,-65197,28881,10205" strokeweight="1.5pt">
                <v:textbox>
                  <w:txbxContent>
                    <w:p w:rsidR="00DB4122" w:rsidRPr="00553025" w:rsidRDefault="00553025" w:rsidP="00BB7EB8">
                      <w:pPr>
                        <w:rPr>
                          <w:rFonts w:ascii="Times New Roman" w:hAnsi="Times New Roman"/>
                          <w:b/>
                          <w:sz w:val="22"/>
                        </w:rPr>
                      </w:pPr>
                      <w:r w:rsidRPr="00553025">
                        <w:rPr>
                          <w:rFonts w:ascii="Times New Roman" w:hAnsi="Times New Roman"/>
                          <w:b/>
                          <w:sz w:val="22"/>
                        </w:rPr>
                        <w:t>3</w:t>
                      </w:r>
                    </w:p>
                  </w:txbxContent>
                </v:textbox>
                <o:callout v:ext="edit" minusx="t"/>
              </v:shape>
            </w:pict>
          </mc:Fallback>
        </mc:AlternateContent>
      </w:r>
    </w:p>
    <w:p w14:paraId="0E2845AB" w14:textId="77777777" w:rsidR="00E40D2F" w:rsidRDefault="00E40D2F" w:rsidP="00BB7EB8">
      <w:pPr>
        <w:rPr>
          <w:rFonts w:ascii="Times New Roman" w:hAnsi="Times New Roman"/>
        </w:rPr>
      </w:pPr>
    </w:p>
    <w:p w14:paraId="3A057695" w14:textId="77777777" w:rsidR="00E40D2F" w:rsidRDefault="00E40D2F" w:rsidP="00BB7EB8">
      <w:pPr>
        <w:rPr>
          <w:rFonts w:ascii="Times New Roman" w:hAnsi="Times New Roman"/>
        </w:rPr>
      </w:pPr>
    </w:p>
    <w:p w14:paraId="7EA2F436" w14:textId="77777777" w:rsidR="00BB7EB8" w:rsidRDefault="00BB7EB8" w:rsidP="00BB7EB8">
      <w:pPr>
        <w:rPr>
          <w:rFonts w:ascii="Times New Roman" w:hAnsi="Times New Roman"/>
        </w:rPr>
      </w:pPr>
    </w:p>
    <w:tbl>
      <w:tblPr>
        <w:tblStyle w:val="TableGrid"/>
        <w:tblW w:w="9648" w:type="dxa"/>
        <w:tblLook w:val="04A0" w:firstRow="1" w:lastRow="0" w:firstColumn="1" w:lastColumn="0" w:noHBand="0" w:noVBand="1"/>
      </w:tblPr>
      <w:tblGrid>
        <w:gridCol w:w="1025"/>
        <w:gridCol w:w="8623"/>
      </w:tblGrid>
      <w:tr w:rsidR="00BB7EB8" w:rsidRPr="00DE0938" w14:paraId="18A1C70A" w14:textId="77777777" w:rsidTr="00BB7EB8">
        <w:tc>
          <w:tcPr>
            <w:tcW w:w="1025" w:type="dxa"/>
            <w:shd w:val="clear" w:color="auto" w:fill="FFFF00"/>
          </w:tcPr>
          <w:p w14:paraId="4C7FC3C3" w14:textId="77777777" w:rsidR="00BB7EB8" w:rsidRPr="00DE0938" w:rsidRDefault="00BB7EB8" w:rsidP="00B54E43">
            <w:pPr>
              <w:rPr>
                <w:rFonts w:ascii="Times New Roman" w:hAnsi="Times New Roman"/>
                <w:b/>
                <w:sz w:val="28"/>
                <w:szCs w:val="28"/>
              </w:rPr>
            </w:pPr>
            <w:r w:rsidRPr="00DE0938">
              <w:rPr>
                <w:rFonts w:ascii="Times New Roman" w:hAnsi="Times New Roman"/>
                <w:b/>
                <w:sz w:val="28"/>
                <w:szCs w:val="28"/>
              </w:rPr>
              <w:t>Object</w:t>
            </w:r>
          </w:p>
        </w:tc>
        <w:tc>
          <w:tcPr>
            <w:tcW w:w="8623" w:type="dxa"/>
            <w:shd w:val="clear" w:color="auto" w:fill="FFFF00"/>
          </w:tcPr>
          <w:p w14:paraId="5C85EB53" w14:textId="77777777" w:rsidR="00BB7EB8" w:rsidRPr="00DE0938" w:rsidRDefault="00BB7EB8" w:rsidP="00B54E43">
            <w:pPr>
              <w:rPr>
                <w:rFonts w:ascii="Times New Roman" w:hAnsi="Times New Roman"/>
                <w:b/>
                <w:sz w:val="28"/>
                <w:szCs w:val="28"/>
              </w:rPr>
            </w:pPr>
            <w:r w:rsidRPr="00DE0938">
              <w:rPr>
                <w:rFonts w:ascii="Times New Roman" w:hAnsi="Times New Roman"/>
                <w:b/>
                <w:sz w:val="28"/>
                <w:szCs w:val="28"/>
              </w:rPr>
              <w:t>Function</w:t>
            </w:r>
          </w:p>
        </w:tc>
      </w:tr>
      <w:tr w:rsidR="00BB7EB8" w:rsidRPr="00DE0938" w14:paraId="793F99DE" w14:textId="77777777" w:rsidTr="00BB7EB8">
        <w:tc>
          <w:tcPr>
            <w:tcW w:w="1025" w:type="dxa"/>
          </w:tcPr>
          <w:p w14:paraId="115D9617" w14:textId="77777777" w:rsidR="00BB7EB8" w:rsidRPr="00DE0938" w:rsidRDefault="00BB7EB8" w:rsidP="005B097D">
            <w:pPr>
              <w:pStyle w:val="BodyText"/>
            </w:pPr>
            <w:r w:rsidRPr="00DE0938">
              <w:t>1</w:t>
            </w:r>
          </w:p>
        </w:tc>
        <w:tc>
          <w:tcPr>
            <w:tcW w:w="8623" w:type="dxa"/>
          </w:tcPr>
          <w:p w14:paraId="4E53A075" w14:textId="77777777" w:rsidR="00BB7EB8" w:rsidRPr="00DE0938" w:rsidRDefault="00BB7EB8" w:rsidP="005B097D">
            <w:pPr>
              <w:pStyle w:val="BodyText"/>
            </w:pPr>
            <w:r w:rsidRPr="00DE0938">
              <w:t>The “</w:t>
            </w:r>
            <w:r w:rsidRPr="00DE0938">
              <w:rPr>
                <w:b/>
              </w:rPr>
              <w:t>Back</w:t>
            </w:r>
            <w:r w:rsidRPr="00DE0938">
              <w:t>”</w:t>
            </w:r>
            <w:r w:rsidRPr="00DE0938">
              <w:rPr>
                <w:b/>
              </w:rPr>
              <w:t xml:space="preserve"> </w:t>
            </w:r>
            <w:r w:rsidRPr="00DE0938">
              <w:t>Button allows you to go back to the page you were previously on.</w:t>
            </w:r>
          </w:p>
        </w:tc>
      </w:tr>
      <w:tr w:rsidR="00BB7EB8" w:rsidRPr="00DE0938" w14:paraId="6C61E6FC" w14:textId="77777777" w:rsidTr="00BB7EB8">
        <w:tc>
          <w:tcPr>
            <w:tcW w:w="1025" w:type="dxa"/>
          </w:tcPr>
          <w:p w14:paraId="17FED309" w14:textId="77777777" w:rsidR="00BB7EB8" w:rsidRPr="00DE0938" w:rsidRDefault="00BB7EB8" w:rsidP="005B097D">
            <w:pPr>
              <w:pStyle w:val="BodyText"/>
            </w:pPr>
            <w:r w:rsidRPr="00DE0938">
              <w:t>2</w:t>
            </w:r>
          </w:p>
        </w:tc>
        <w:tc>
          <w:tcPr>
            <w:tcW w:w="8623" w:type="dxa"/>
          </w:tcPr>
          <w:p w14:paraId="25F2BDA3" w14:textId="77777777" w:rsidR="00BB7EB8" w:rsidRPr="00DE0938" w:rsidRDefault="00BB7EB8" w:rsidP="005B097D">
            <w:pPr>
              <w:pStyle w:val="BodyText"/>
            </w:pPr>
            <w:r w:rsidRPr="00DE0938">
              <w:t>The “</w:t>
            </w:r>
            <w:r w:rsidRPr="00DE0938">
              <w:rPr>
                <w:b/>
              </w:rPr>
              <w:t>Favorites Center</w:t>
            </w:r>
            <w:r w:rsidRPr="00DE0938">
              <w:t xml:space="preserve">” </w:t>
            </w:r>
            <w:proofErr w:type="gramStart"/>
            <w:r w:rsidRPr="00DE0938">
              <w:t>allows</w:t>
            </w:r>
            <w:proofErr w:type="gramEnd"/>
            <w:r w:rsidRPr="00DE0938">
              <w:t xml:space="preserve"> you to see a list of your favorites </w:t>
            </w:r>
            <w:r w:rsidRPr="00DE0938">
              <w:rPr>
                <w:b/>
              </w:rPr>
              <w:t>and</w:t>
            </w:r>
            <w:r w:rsidRPr="00DE0938">
              <w:t xml:space="preserve"> your browsing history.</w:t>
            </w:r>
          </w:p>
        </w:tc>
      </w:tr>
      <w:tr w:rsidR="00BB7EB8" w:rsidRPr="00DE0938" w14:paraId="6C1CD336" w14:textId="77777777" w:rsidTr="00BB7EB8">
        <w:tc>
          <w:tcPr>
            <w:tcW w:w="1025" w:type="dxa"/>
          </w:tcPr>
          <w:p w14:paraId="02E74A69" w14:textId="77777777" w:rsidR="00BB7EB8" w:rsidRPr="00DE0938" w:rsidRDefault="00BB7EB8" w:rsidP="005B097D">
            <w:pPr>
              <w:pStyle w:val="BodyText"/>
            </w:pPr>
            <w:r w:rsidRPr="00DE0938">
              <w:t>3</w:t>
            </w:r>
          </w:p>
        </w:tc>
        <w:tc>
          <w:tcPr>
            <w:tcW w:w="8623" w:type="dxa"/>
          </w:tcPr>
          <w:p w14:paraId="7E1E512B" w14:textId="77777777" w:rsidR="00BB7EB8" w:rsidRPr="00DE0938" w:rsidRDefault="00BB7EB8" w:rsidP="005B097D">
            <w:pPr>
              <w:pStyle w:val="BodyText"/>
            </w:pPr>
            <w:r w:rsidRPr="00DE0938">
              <w:t>This is your internet “</w:t>
            </w:r>
            <w:r w:rsidRPr="00DE0938">
              <w:rPr>
                <w:b/>
              </w:rPr>
              <w:t>History</w:t>
            </w:r>
            <w:r w:rsidRPr="00DE0938">
              <w:t>”.  By click on this down arrow, you can see the websites that you have visited recently.  Try it!!</w:t>
            </w:r>
          </w:p>
        </w:tc>
      </w:tr>
      <w:tr w:rsidR="00BB7EB8" w:rsidRPr="00DE0938" w14:paraId="3A41247D" w14:textId="77777777" w:rsidTr="00BB7EB8">
        <w:tc>
          <w:tcPr>
            <w:tcW w:w="1025" w:type="dxa"/>
          </w:tcPr>
          <w:p w14:paraId="28DFA173" w14:textId="77777777" w:rsidR="00BB7EB8" w:rsidRPr="00DE0938" w:rsidRDefault="00BB7EB8" w:rsidP="005B097D">
            <w:pPr>
              <w:pStyle w:val="BodyText"/>
            </w:pPr>
            <w:r w:rsidRPr="00DE0938">
              <w:t>4</w:t>
            </w:r>
          </w:p>
        </w:tc>
        <w:tc>
          <w:tcPr>
            <w:tcW w:w="8623" w:type="dxa"/>
          </w:tcPr>
          <w:p w14:paraId="264182BC" w14:textId="77777777" w:rsidR="00BB7EB8" w:rsidRPr="00DE0938" w:rsidRDefault="00BB7EB8" w:rsidP="005B097D">
            <w:pPr>
              <w:pStyle w:val="BodyText"/>
            </w:pPr>
            <w:r w:rsidRPr="00DE0938">
              <w:t>This Icon is your “</w:t>
            </w:r>
            <w:r w:rsidRPr="00DE0938">
              <w:rPr>
                <w:b/>
              </w:rPr>
              <w:t>Home Button</w:t>
            </w:r>
            <w:r w:rsidRPr="00DE0938">
              <w:t>”.  It will take you to your home page.   You will change your home page in the instructions below.</w:t>
            </w:r>
          </w:p>
        </w:tc>
      </w:tr>
      <w:tr w:rsidR="00BB7EB8" w:rsidRPr="00DE0938" w14:paraId="33683977" w14:textId="77777777" w:rsidTr="00BB7EB8">
        <w:tc>
          <w:tcPr>
            <w:tcW w:w="1025" w:type="dxa"/>
          </w:tcPr>
          <w:p w14:paraId="7021A01B" w14:textId="77777777" w:rsidR="00BB7EB8" w:rsidRPr="00DE0938" w:rsidRDefault="00BB7EB8" w:rsidP="005B097D">
            <w:pPr>
              <w:pStyle w:val="BodyText"/>
            </w:pPr>
            <w:r w:rsidRPr="00DE0938">
              <w:t>5</w:t>
            </w:r>
          </w:p>
        </w:tc>
        <w:tc>
          <w:tcPr>
            <w:tcW w:w="8623" w:type="dxa"/>
          </w:tcPr>
          <w:p w14:paraId="55081DB3" w14:textId="77777777" w:rsidR="00BB7EB8" w:rsidRPr="00DE0938" w:rsidRDefault="00BB7EB8" w:rsidP="005B097D">
            <w:pPr>
              <w:pStyle w:val="BodyText"/>
            </w:pPr>
            <w:r w:rsidRPr="00DE0938">
              <w:t>This Icon is the “</w:t>
            </w:r>
            <w:r w:rsidRPr="00DE0938">
              <w:rPr>
                <w:b/>
              </w:rPr>
              <w:t>Refresh</w:t>
            </w:r>
            <w:r w:rsidRPr="00DE0938">
              <w:t>” Button.  It will refresh your page if it has been updated or if it is slow.</w:t>
            </w:r>
          </w:p>
        </w:tc>
      </w:tr>
    </w:tbl>
    <w:p w14:paraId="4071511D" w14:textId="77777777" w:rsidR="00BB7EB8" w:rsidRDefault="00BB7EB8" w:rsidP="00BB7EB8">
      <w:pPr>
        <w:rPr>
          <w:rFonts w:ascii="Times New Roman" w:hAnsi="Times New Roman"/>
        </w:rPr>
      </w:pPr>
    </w:p>
    <w:p w14:paraId="564198EE" w14:textId="77777777" w:rsidR="00BB7EB8" w:rsidRDefault="00BB7EB8" w:rsidP="00BB7EB8">
      <w:pPr>
        <w:rPr>
          <w:rFonts w:ascii="Times New Roman" w:hAnsi="Times New Roman"/>
        </w:rPr>
      </w:pPr>
    </w:p>
    <w:p w14:paraId="2D94C2AC" w14:textId="77777777" w:rsidR="00BB7EB8" w:rsidRDefault="00BB7EB8">
      <w:pPr>
        <w:rPr>
          <w:rFonts w:ascii="Times New Roman" w:hAnsi="Times New Roman"/>
          <w:b/>
          <w:sz w:val="28"/>
          <w:szCs w:val="28"/>
        </w:rPr>
      </w:pPr>
      <w:r>
        <w:rPr>
          <w:rFonts w:ascii="Times New Roman" w:hAnsi="Times New Roman"/>
          <w:b/>
          <w:sz w:val="28"/>
          <w:szCs w:val="28"/>
        </w:rPr>
        <w:br w:type="page"/>
      </w:r>
    </w:p>
    <w:p w14:paraId="3EFCFCA7" w14:textId="77777777" w:rsidR="00BB7EB8" w:rsidRDefault="00F813ED" w:rsidP="00F813ED">
      <w:pPr>
        <w:pStyle w:val="Title"/>
        <w:rPr>
          <w:rFonts w:ascii="Times New Roman" w:hAnsi="Times New Roman"/>
        </w:rPr>
      </w:pPr>
      <w:r>
        <w:rPr>
          <w:spacing w:val="-25"/>
          <w:sz w:val="32"/>
        </w:rPr>
        <w:lastRenderedPageBreak/>
        <w:t>Task 5 – Internet Favorites Practice Review</w:t>
      </w:r>
    </w:p>
    <w:p w14:paraId="0A75670A" w14:textId="77777777" w:rsidR="00BB7EB8" w:rsidRPr="00166678" w:rsidRDefault="00BB7EB8" w:rsidP="003D24B5">
      <w:pPr>
        <w:pStyle w:val="ListParagraph"/>
        <w:numPr>
          <w:ilvl w:val="0"/>
          <w:numId w:val="13"/>
        </w:numPr>
        <w:spacing w:line="360" w:lineRule="auto"/>
        <w:rPr>
          <w:rFonts w:ascii="Arial" w:hAnsi="Arial" w:cs="Arial"/>
          <w:sz w:val="26"/>
          <w:szCs w:val="26"/>
        </w:rPr>
      </w:pPr>
      <w:r w:rsidRPr="00166678">
        <w:rPr>
          <w:rFonts w:ascii="Arial" w:hAnsi="Arial" w:cs="Arial"/>
          <w:sz w:val="26"/>
          <w:szCs w:val="26"/>
        </w:rPr>
        <w:t xml:space="preserve">Click on the </w:t>
      </w:r>
      <w:r w:rsidRPr="00166678">
        <w:rPr>
          <w:rFonts w:ascii="Arial" w:hAnsi="Arial" w:cs="Arial"/>
          <w:b/>
          <w:sz w:val="26"/>
          <w:szCs w:val="26"/>
        </w:rPr>
        <w:t>Favorites Center</w:t>
      </w:r>
      <w:r w:rsidRPr="00166678">
        <w:rPr>
          <w:rFonts w:ascii="Arial" w:hAnsi="Arial" w:cs="Arial"/>
          <w:sz w:val="26"/>
          <w:szCs w:val="26"/>
        </w:rPr>
        <w:t xml:space="preserve">.  Click on </w:t>
      </w:r>
      <w:r w:rsidRPr="00166678">
        <w:rPr>
          <w:rFonts w:ascii="Arial" w:hAnsi="Arial" w:cs="Arial"/>
          <w:b/>
          <w:sz w:val="26"/>
          <w:szCs w:val="26"/>
        </w:rPr>
        <w:t>Favorites</w:t>
      </w:r>
      <w:r w:rsidRPr="00166678">
        <w:rPr>
          <w:rFonts w:ascii="Arial" w:hAnsi="Arial" w:cs="Arial"/>
          <w:sz w:val="26"/>
          <w:szCs w:val="26"/>
        </w:rPr>
        <w:t xml:space="preserve"> to see your list of favorite websites.  Click on </w:t>
      </w:r>
      <w:r w:rsidRPr="00166678">
        <w:rPr>
          <w:rFonts w:ascii="Arial" w:hAnsi="Arial" w:cs="Arial"/>
          <w:b/>
          <w:sz w:val="26"/>
          <w:szCs w:val="26"/>
        </w:rPr>
        <w:t>History</w:t>
      </w:r>
      <w:r w:rsidRPr="00166678">
        <w:rPr>
          <w:rFonts w:ascii="Arial" w:hAnsi="Arial" w:cs="Arial"/>
          <w:sz w:val="26"/>
          <w:szCs w:val="26"/>
        </w:rPr>
        <w:t xml:space="preserve"> to see the websites that you have visited recently.</w:t>
      </w:r>
    </w:p>
    <w:p w14:paraId="54FEB257" w14:textId="77777777" w:rsidR="00BB7EB8" w:rsidRPr="00166678" w:rsidRDefault="00BB7EB8" w:rsidP="003D24B5">
      <w:pPr>
        <w:spacing w:line="360" w:lineRule="auto"/>
        <w:rPr>
          <w:rFonts w:ascii="Arial" w:hAnsi="Arial" w:cs="Arial"/>
          <w:sz w:val="26"/>
          <w:szCs w:val="26"/>
        </w:rPr>
      </w:pPr>
    </w:p>
    <w:p w14:paraId="4A0C86ED" w14:textId="77777777" w:rsidR="00BB7EB8" w:rsidRPr="00166678" w:rsidRDefault="00BB7EB8" w:rsidP="003D24B5">
      <w:pPr>
        <w:pStyle w:val="ListParagraph"/>
        <w:numPr>
          <w:ilvl w:val="0"/>
          <w:numId w:val="13"/>
        </w:numPr>
        <w:spacing w:line="360" w:lineRule="auto"/>
        <w:rPr>
          <w:rFonts w:ascii="Arial" w:hAnsi="Arial" w:cs="Arial"/>
          <w:sz w:val="26"/>
          <w:szCs w:val="26"/>
        </w:rPr>
      </w:pPr>
      <w:r w:rsidRPr="00166678">
        <w:rPr>
          <w:rFonts w:ascii="Arial" w:hAnsi="Arial" w:cs="Arial"/>
          <w:sz w:val="26"/>
          <w:szCs w:val="26"/>
        </w:rPr>
        <w:t xml:space="preserve">Click on the </w:t>
      </w:r>
      <w:r w:rsidRPr="00166678">
        <w:rPr>
          <w:rFonts w:ascii="Arial" w:hAnsi="Arial" w:cs="Arial"/>
          <w:b/>
          <w:sz w:val="26"/>
          <w:szCs w:val="26"/>
        </w:rPr>
        <w:t>Favorites Center</w:t>
      </w:r>
      <w:r w:rsidRPr="00166678">
        <w:rPr>
          <w:rFonts w:ascii="Arial" w:hAnsi="Arial" w:cs="Arial"/>
          <w:sz w:val="26"/>
          <w:szCs w:val="26"/>
        </w:rPr>
        <w:t xml:space="preserve"> Icon </w:t>
      </w:r>
      <w:r w:rsidRPr="00166678">
        <w:rPr>
          <w:rFonts w:ascii="Arial" w:hAnsi="Arial" w:cs="Arial"/>
          <w:sz w:val="26"/>
          <w:szCs w:val="26"/>
          <w:u w:val="single"/>
        </w:rPr>
        <w:t>again</w:t>
      </w:r>
      <w:r w:rsidRPr="00166678">
        <w:rPr>
          <w:rFonts w:ascii="Arial" w:hAnsi="Arial" w:cs="Arial"/>
          <w:sz w:val="26"/>
          <w:szCs w:val="26"/>
        </w:rPr>
        <w:t xml:space="preserve"> to make it go away.</w:t>
      </w:r>
    </w:p>
    <w:p w14:paraId="5DA10B56" w14:textId="77777777" w:rsidR="00BB7EB8" w:rsidRPr="00166678" w:rsidRDefault="00BB7EB8" w:rsidP="003D24B5">
      <w:pPr>
        <w:spacing w:line="360" w:lineRule="auto"/>
        <w:rPr>
          <w:rFonts w:ascii="Arial" w:hAnsi="Arial" w:cs="Arial"/>
          <w:sz w:val="26"/>
          <w:szCs w:val="26"/>
        </w:rPr>
      </w:pPr>
    </w:p>
    <w:p w14:paraId="063CC8E6" w14:textId="77777777" w:rsidR="00BB7EB8" w:rsidRPr="00166678" w:rsidRDefault="00BB7EB8" w:rsidP="003D24B5">
      <w:pPr>
        <w:pStyle w:val="ListParagraph"/>
        <w:numPr>
          <w:ilvl w:val="0"/>
          <w:numId w:val="13"/>
        </w:numPr>
        <w:spacing w:line="360" w:lineRule="auto"/>
        <w:rPr>
          <w:rFonts w:ascii="Arial" w:hAnsi="Arial" w:cs="Arial"/>
          <w:sz w:val="26"/>
          <w:szCs w:val="26"/>
        </w:rPr>
      </w:pPr>
      <w:r w:rsidRPr="00166678">
        <w:rPr>
          <w:rFonts w:ascii="Arial" w:hAnsi="Arial" w:cs="Arial"/>
          <w:sz w:val="26"/>
          <w:szCs w:val="26"/>
        </w:rPr>
        <w:t xml:space="preserve">Click on the </w:t>
      </w:r>
      <w:r w:rsidRPr="00166678">
        <w:rPr>
          <w:rFonts w:ascii="Arial" w:hAnsi="Arial" w:cs="Arial"/>
          <w:b/>
          <w:sz w:val="26"/>
          <w:szCs w:val="26"/>
        </w:rPr>
        <w:t>Home Button</w:t>
      </w:r>
      <w:r w:rsidRPr="00166678">
        <w:rPr>
          <w:rFonts w:ascii="Arial" w:hAnsi="Arial" w:cs="Arial"/>
          <w:sz w:val="26"/>
          <w:szCs w:val="26"/>
        </w:rPr>
        <w:t>.    It will take you to the Carlos Rosario Home Page.  Let’s change your home page to our class website!  Follow these directions:</w:t>
      </w:r>
    </w:p>
    <w:p w14:paraId="64F3CD2F" w14:textId="77777777" w:rsidR="00BB7EB8" w:rsidRPr="00166678" w:rsidRDefault="00BB7EB8" w:rsidP="003D24B5">
      <w:pPr>
        <w:pStyle w:val="ListParagraph"/>
        <w:numPr>
          <w:ilvl w:val="1"/>
          <w:numId w:val="13"/>
        </w:numPr>
        <w:spacing w:line="360" w:lineRule="auto"/>
        <w:rPr>
          <w:rFonts w:ascii="Arial" w:hAnsi="Arial" w:cs="Arial"/>
          <w:sz w:val="26"/>
          <w:szCs w:val="26"/>
        </w:rPr>
      </w:pPr>
      <w:r w:rsidRPr="00166678">
        <w:rPr>
          <w:rFonts w:ascii="Arial" w:hAnsi="Arial" w:cs="Arial"/>
          <w:sz w:val="26"/>
          <w:szCs w:val="26"/>
        </w:rPr>
        <w:t>From favorites, go to our class website.</w:t>
      </w:r>
    </w:p>
    <w:p w14:paraId="781375AA" w14:textId="77777777" w:rsidR="00BB7EB8" w:rsidRPr="00166678" w:rsidRDefault="001C5365" w:rsidP="003D24B5">
      <w:pPr>
        <w:pStyle w:val="ListParagraph"/>
        <w:numPr>
          <w:ilvl w:val="1"/>
          <w:numId w:val="13"/>
        </w:numPr>
        <w:spacing w:line="360" w:lineRule="auto"/>
        <w:rPr>
          <w:rFonts w:ascii="Arial" w:hAnsi="Arial" w:cs="Arial"/>
          <w:sz w:val="26"/>
          <w:szCs w:val="26"/>
        </w:rPr>
      </w:pPr>
      <w:r>
        <w:rPr>
          <w:rFonts w:ascii="Arial" w:hAnsi="Arial" w:cs="Arial"/>
          <w:sz w:val="26"/>
          <w:szCs w:val="26"/>
        </w:rPr>
        <w:t xml:space="preserve">Right </w:t>
      </w:r>
      <w:r w:rsidR="00BB7EB8" w:rsidRPr="00166678">
        <w:rPr>
          <w:rFonts w:ascii="Arial" w:hAnsi="Arial" w:cs="Arial"/>
          <w:sz w:val="26"/>
          <w:szCs w:val="26"/>
        </w:rPr>
        <w:t>Click on the Home Button</w:t>
      </w:r>
    </w:p>
    <w:p w14:paraId="1D95E2B0" w14:textId="77777777" w:rsidR="00BB7EB8" w:rsidRPr="00166678" w:rsidRDefault="00BB7EB8" w:rsidP="003D24B5">
      <w:pPr>
        <w:pStyle w:val="ListParagraph"/>
        <w:numPr>
          <w:ilvl w:val="1"/>
          <w:numId w:val="13"/>
        </w:numPr>
        <w:spacing w:line="360" w:lineRule="auto"/>
        <w:rPr>
          <w:rFonts w:ascii="Arial" w:hAnsi="Arial" w:cs="Arial"/>
          <w:sz w:val="26"/>
          <w:szCs w:val="26"/>
        </w:rPr>
      </w:pPr>
      <w:r w:rsidRPr="00166678">
        <w:rPr>
          <w:rFonts w:ascii="Arial" w:hAnsi="Arial" w:cs="Arial"/>
          <w:sz w:val="26"/>
          <w:szCs w:val="26"/>
        </w:rPr>
        <w:t>Choose “Add or Change Home Page”</w:t>
      </w:r>
    </w:p>
    <w:p w14:paraId="1A262B05" w14:textId="77777777" w:rsidR="00BB7EB8" w:rsidRPr="00166678" w:rsidRDefault="00BB7EB8" w:rsidP="003D24B5">
      <w:pPr>
        <w:pStyle w:val="ListParagraph"/>
        <w:numPr>
          <w:ilvl w:val="1"/>
          <w:numId w:val="13"/>
        </w:numPr>
        <w:spacing w:line="360" w:lineRule="auto"/>
        <w:rPr>
          <w:rFonts w:ascii="Arial" w:hAnsi="Arial" w:cs="Arial"/>
          <w:sz w:val="26"/>
          <w:szCs w:val="26"/>
        </w:rPr>
      </w:pPr>
      <w:r w:rsidRPr="00166678">
        <w:rPr>
          <w:rFonts w:ascii="Arial" w:hAnsi="Arial" w:cs="Arial"/>
          <w:sz w:val="26"/>
          <w:szCs w:val="26"/>
        </w:rPr>
        <w:t xml:space="preserve">Choose “Use this </w:t>
      </w:r>
      <w:r w:rsidR="001C5365">
        <w:rPr>
          <w:rFonts w:ascii="Arial" w:hAnsi="Arial" w:cs="Arial"/>
          <w:sz w:val="26"/>
          <w:szCs w:val="26"/>
        </w:rPr>
        <w:t>web</w:t>
      </w:r>
      <w:r w:rsidRPr="00166678">
        <w:rPr>
          <w:rFonts w:ascii="Arial" w:hAnsi="Arial" w:cs="Arial"/>
          <w:sz w:val="26"/>
          <w:szCs w:val="26"/>
        </w:rPr>
        <w:t>page as your only home page”</w:t>
      </w:r>
    </w:p>
    <w:p w14:paraId="454D1151" w14:textId="77777777" w:rsidR="00BB7EB8" w:rsidRPr="00166678" w:rsidRDefault="00BB7EB8" w:rsidP="003D24B5">
      <w:pPr>
        <w:pStyle w:val="ListParagraph"/>
        <w:numPr>
          <w:ilvl w:val="1"/>
          <w:numId w:val="13"/>
        </w:numPr>
        <w:spacing w:line="360" w:lineRule="auto"/>
        <w:rPr>
          <w:rFonts w:ascii="Arial" w:hAnsi="Arial" w:cs="Arial"/>
          <w:sz w:val="26"/>
          <w:szCs w:val="26"/>
        </w:rPr>
      </w:pPr>
      <w:r w:rsidRPr="00166678">
        <w:rPr>
          <w:rFonts w:ascii="Arial" w:hAnsi="Arial" w:cs="Arial"/>
          <w:sz w:val="26"/>
          <w:szCs w:val="26"/>
        </w:rPr>
        <w:t>Test this by going to another website and then clicking on the Home Button!</w:t>
      </w:r>
    </w:p>
    <w:p w14:paraId="389E3A9A" w14:textId="77777777" w:rsidR="00BB7EB8" w:rsidRPr="00166678" w:rsidRDefault="00BB7EB8" w:rsidP="003D24B5">
      <w:pPr>
        <w:pStyle w:val="ListParagraph"/>
        <w:spacing w:line="360" w:lineRule="auto"/>
        <w:ind w:left="1440"/>
        <w:rPr>
          <w:rFonts w:ascii="Arial" w:hAnsi="Arial" w:cs="Arial"/>
          <w:sz w:val="26"/>
          <w:szCs w:val="26"/>
        </w:rPr>
      </w:pPr>
    </w:p>
    <w:p w14:paraId="293AE82F" w14:textId="77777777" w:rsidR="00BB7EB8" w:rsidRPr="00166678" w:rsidRDefault="00BB7EB8" w:rsidP="003D24B5">
      <w:pPr>
        <w:pStyle w:val="ListParagraph"/>
        <w:numPr>
          <w:ilvl w:val="0"/>
          <w:numId w:val="13"/>
        </w:numPr>
        <w:spacing w:line="360" w:lineRule="auto"/>
        <w:rPr>
          <w:rFonts w:ascii="Arial" w:hAnsi="Arial" w:cs="Arial"/>
          <w:sz w:val="26"/>
          <w:szCs w:val="26"/>
        </w:rPr>
      </w:pPr>
      <w:r w:rsidRPr="00166678">
        <w:rPr>
          <w:rFonts w:ascii="Arial" w:hAnsi="Arial" w:cs="Arial"/>
          <w:sz w:val="26"/>
          <w:szCs w:val="26"/>
        </w:rPr>
        <w:t>Type “Washington Post” into the Search Bar.   Read some of the latest news!</w:t>
      </w:r>
    </w:p>
    <w:p w14:paraId="53EA1C6E" w14:textId="77777777" w:rsidR="00BB7EB8" w:rsidRPr="00166678" w:rsidRDefault="00BB7EB8" w:rsidP="003D24B5">
      <w:pPr>
        <w:spacing w:line="360" w:lineRule="auto"/>
        <w:rPr>
          <w:rFonts w:ascii="Arial" w:hAnsi="Arial" w:cs="Arial"/>
          <w:color w:val="808080"/>
          <w:spacing w:val="-35"/>
          <w:kern w:val="28"/>
          <w:sz w:val="44"/>
        </w:rPr>
      </w:pPr>
      <w:r w:rsidRPr="00166678">
        <w:rPr>
          <w:rFonts w:ascii="Arial" w:hAnsi="Arial" w:cs="Arial"/>
        </w:rPr>
        <w:br w:type="page"/>
      </w:r>
    </w:p>
    <w:p w14:paraId="57517B21" w14:textId="77777777" w:rsidR="00BB7EB8" w:rsidRPr="00485E54" w:rsidRDefault="000F1586" w:rsidP="00BB7EB8">
      <w:pPr>
        <w:pStyle w:val="Title"/>
        <w:rPr>
          <w:spacing w:val="-25"/>
          <w:sz w:val="32"/>
        </w:rPr>
      </w:pPr>
      <w:r>
        <w:rPr>
          <w:spacing w:val="-25"/>
          <w:sz w:val="32"/>
        </w:rPr>
        <w:lastRenderedPageBreak/>
        <w:t>Task 6 – Review Questions</w:t>
      </w:r>
    </w:p>
    <w:p w14:paraId="6BED92A7" w14:textId="77777777" w:rsidR="00BB7EB8" w:rsidRDefault="00BB7EB8" w:rsidP="005B097D">
      <w:pPr>
        <w:pStyle w:val="BodyText"/>
        <w:numPr>
          <w:ilvl w:val="0"/>
          <w:numId w:val="14"/>
        </w:numPr>
      </w:pPr>
      <w:r w:rsidRPr="009A6F19">
        <w:t>What is a browser? What is it used for?</w:t>
      </w:r>
    </w:p>
    <w:p w14:paraId="141FFF91" w14:textId="77777777" w:rsidR="000F1586" w:rsidRDefault="000F1586" w:rsidP="000F1586">
      <w:pPr>
        <w:pStyle w:val="BodyText"/>
        <w:ind w:left="720"/>
      </w:pPr>
      <w:r>
        <w:t>__________________________________________________________</w:t>
      </w:r>
    </w:p>
    <w:p w14:paraId="2A9C0A8F" w14:textId="77777777" w:rsidR="00BB7EB8" w:rsidRDefault="00BB7EB8" w:rsidP="005B097D">
      <w:pPr>
        <w:pStyle w:val="BodyText"/>
        <w:numPr>
          <w:ilvl w:val="0"/>
          <w:numId w:val="14"/>
        </w:numPr>
      </w:pPr>
      <w:r w:rsidRPr="009A6F19">
        <w:t>What browser do we have on our computers in the class?</w:t>
      </w:r>
    </w:p>
    <w:p w14:paraId="3F4DE239" w14:textId="77777777" w:rsidR="000F1586" w:rsidRDefault="000F1586" w:rsidP="000F1586">
      <w:pPr>
        <w:pStyle w:val="BodyText"/>
        <w:ind w:left="720"/>
      </w:pPr>
      <w:r>
        <w:t>_________________________________________________________</w:t>
      </w:r>
    </w:p>
    <w:p w14:paraId="29EC691E" w14:textId="77777777" w:rsidR="00BB7EB8" w:rsidRPr="009A6F19" w:rsidRDefault="00BB7EB8" w:rsidP="005B097D">
      <w:pPr>
        <w:pStyle w:val="BodyText"/>
        <w:numPr>
          <w:ilvl w:val="0"/>
          <w:numId w:val="14"/>
        </w:numPr>
      </w:pPr>
      <w:r w:rsidRPr="009A6F19">
        <w:t>Describe AND Demonstrate how to use each of the following tools:</w:t>
      </w:r>
    </w:p>
    <w:p w14:paraId="6D897784" w14:textId="77777777" w:rsidR="00BB7EB8" w:rsidRPr="009A6F19" w:rsidRDefault="00BB7EB8" w:rsidP="005B097D">
      <w:pPr>
        <w:pStyle w:val="BodyText"/>
        <w:numPr>
          <w:ilvl w:val="1"/>
          <w:numId w:val="14"/>
        </w:numPr>
      </w:pPr>
      <w:r w:rsidRPr="009A6F19">
        <w:t>Favorites</w:t>
      </w:r>
    </w:p>
    <w:p w14:paraId="4DBAF811" w14:textId="77777777" w:rsidR="00BB7EB8" w:rsidRPr="009A6F19" w:rsidRDefault="00BB7EB8" w:rsidP="005B097D">
      <w:pPr>
        <w:pStyle w:val="BodyText"/>
        <w:numPr>
          <w:ilvl w:val="1"/>
          <w:numId w:val="14"/>
        </w:numPr>
      </w:pPr>
      <w:r w:rsidRPr="009A6F19">
        <w:t>History</w:t>
      </w:r>
    </w:p>
    <w:p w14:paraId="18CB7A6C" w14:textId="77777777" w:rsidR="00BB7EB8" w:rsidRPr="009A6F19" w:rsidRDefault="00BB7EB8" w:rsidP="005B097D">
      <w:pPr>
        <w:pStyle w:val="BodyText"/>
        <w:numPr>
          <w:ilvl w:val="1"/>
          <w:numId w:val="14"/>
        </w:numPr>
      </w:pPr>
      <w:r w:rsidRPr="009A6F19">
        <w:t>Tabs</w:t>
      </w:r>
    </w:p>
    <w:p w14:paraId="51243755" w14:textId="77777777" w:rsidR="00BB7EB8" w:rsidRDefault="00BB7EB8" w:rsidP="005B097D">
      <w:pPr>
        <w:pStyle w:val="BodyText"/>
        <w:numPr>
          <w:ilvl w:val="1"/>
          <w:numId w:val="14"/>
        </w:numPr>
      </w:pPr>
      <w:r w:rsidRPr="009A6F19">
        <w:t>Home button</w:t>
      </w:r>
    </w:p>
    <w:p w14:paraId="756B9742" w14:textId="77777777" w:rsidR="00BB7EB8" w:rsidRPr="009A6F19" w:rsidRDefault="00BB7EB8" w:rsidP="005B097D">
      <w:pPr>
        <w:pStyle w:val="BodyText"/>
      </w:pPr>
    </w:p>
    <w:p w14:paraId="3B96C7F2" w14:textId="77777777" w:rsidR="00BB7EB8" w:rsidRDefault="00BB7EB8" w:rsidP="005B097D">
      <w:pPr>
        <w:pStyle w:val="BodyText"/>
        <w:numPr>
          <w:ilvl w:val="0"/>
          <w:numId w:val="14"/>
        </w:numPr>
      </w:pPr>
      <w:r w:rsidRPr="009A6F19">
        <w:t xml:space="preserve">What is the Address Bar and how do you use it?  </w:t>
      </w:r>
    </w:p>
    <w:p w14:paraId="22816A41" w14:textId="77777777" w:rsidR="000F1586" w:rsidRDefault="000F1586" w:rsidP="000F1586">
      <w:pPr>
        <w:pStyle w:val="BodyText"/>
        <w:ind w:left="720"/>
      </w:pPr>
      <w:r>
        <w:t>_________________________________________________________</w:t>
      </w:r>
    </w:p>
    <w:p w14:paraId="59D60333" w14:textId="77777777" w:rsidR="00BB7EB8" w:rsidRDefault="00BB7EB8" w:rsidP="005B097D">
      <w:pPr>
        <w:pStyle w:val="BodyText"/>
        <w:numPr>
          <w:ilvl w:val="0"/>
          <w:numId w:val="14"/>
        </w:numPr>
      </w:pPr>
      <w:r w:rsidRPr="009A6F19">
        <w:t>Name two examples of website extensions and what they tell you.</w:t>
      </w:r>
    </w:p>
    <w:p w14:paraId="02458F3A" w14:textId="77777777" w:rsidR="000F1586" w:rsidRDefault="000F1586" w:rsidP="000F1586">
      <w:pPr>
        <w:pStyle w:val="BodyText"/>
        <w:ind w:left="720"/>
      </w:pPr>
      <w:r>
        <w:t>_________________________________________________________</w:t>
      </w:r>
    </w:p>
    <w:p w14:paraId="4194536D" w14:textId="77777777" w:rsidR="000F1586" w:rsidRPr="009A6F19" w:rsidRDefault="000F1586" w:rsidP="000F1586">
      <w:pPr>
        <w:pStyle w:val="BodyText"/>
        <w:ind w:left="720"/>
      </w:pPr>
      <w:r>
        <w:t>_________________________________________________________</w:t>
      </w:r>
    </w:p>
    <w:p w14:paraId="72514EA5" w14:textId="77777777" w:rsidR="00B54E43" w:rsidRDefault="00B54E43">
      <w:pPr>
        <w:rPr>
          <w:rFonts w:ascii="Arial Black" w:hAnsi="Arial Black"/>
          <w:color w:val="808080"/>
          <w:spacing w:val="-35"/>
          <w:kern w:val="28"/>
          <w:sz w:val="44"/>
        </w:rPr>
      </w:pPr>
      <w:r>
        <w:br w:type="page"/>
      </w:r>
    </w:p>
    <w:p w14:paraId="3442FCD0" w14:textId="77777777" w:rsidR="00BB7EB8" w:rsidRDefault="00B54E43" w:rsidP="00BB7EB8">
      <w:pPr>
        <w:pStyle w:val="Title"/>
      </w:pPr>
      <w:r>
        <w:lastRenderedPageBreak/>
        <w:t>Internet Search Engines</w:t>
      </w:r>
    </w:p>
    <w:p w14:paraId="08E98E8F" w14:textId="77777777" w:rsidR="005B097D" w:rsidRDefault="005B097D" w:rsidP="005B097D">
      <w:pPr>
        <w:pStyle w:val="Heading1"/>
      </w:pPr>
      <w:r>
        <w:t>Pre-reading</w:t>
      </w:r>
    </w:p>
    <w:p w14:paraId="030EB302" w14:textId="77777777" w:rsidR="005B097D" w:rsidRDefault="005B097D" w:rsidP="005B097D">
      <w:pPr>
        <w:pStyle w:val="BodyText"/>
      </w:pPr>
      <w:r>
        <w:t>Discuss the following questions with your partner:</w:t>
      </w:r>
    </w:p>
    <w:p w14:paraId="65F609E6" w14:textId="77777777" w:rsidR="005B097D" w:rsidRDefault="005B097D" w:rsidP="002F4679">
      <w:pPr>
        <w:pStyle w:val="BodyText"/>
        <w:numPr>
          <w:ilvl w:val="0"/>
          <w:numId w:val="20"/>
        </w:numPr>
        <w:spacing w:after="0"/>
      </w:pPr>
      <w:r>
        <w:t>How often do you use a search engine like Google or Yahoo?</w:t>
      </w:r>
    </w:p>
    <w:p w14:paraId="2AE6A2E9" w14:textId="77777777" w:rsidR="005B097D" w:rsidRPr="005B097D" w:rsidRDefault="005B097D" w:rsidP="002F4679">
      <w:pPr>
        <w:pStyle w:val="BodyText"/>
        <w:numPr>
          <w:ilvl w:val="0"/>
          <w:numId w:val="20"/>
        </w:numPr>
        <w:spacing w:after="0"/>
      </w:pPr>
      <w:r>
        <w:t>What happens when you search for something on a search engine?</w:t>
      </w:r>
    </w:p>
    <w:p w14:paraId="6D0493C4" w14:textId="77777777" w:rsidR="00BF6A56" w:rsidRPr="00BF6A56" w:rsidRDefault="00B544BE" w:rsidP="005B097D">
      <w:pPr>
        <w:pStyle w:val="Heading1"/>
        <w:spacing w:before="0"/>
        <w:rPr>
          <w:sz w:val="10"/>
        </w:rPr>
      </w:pPr>
      <w:r>
        <w:rPr>
          <w:noProof/>
        </w:rPr>
        <mc:AlternateContent>
          <mc:Choice Requires="wps">
            <w:drawing>
              <wp:anchor distT="0" distB="0" distL="114300" distR="114300" simplePos="0" relativeHeight="251693056" behindDoc="1" locked="0" layoutInCell="1" allowOverlap="1" wp14:anchorId="39571903" wp14:editId="5D6767D9">
                <wp:simplePos x="0" y="0"/>
                <wp:positionH relativeFrom="column">
                  <wp:posOffset>-152400</wp:posOffset>
                </wp:positionH>
                <wp:positionV relativeFrom="paragraph">
                  <wp:posOffset>107315</wp:posOffset>
                </wp:positionV>
                <wp:extent cx="6146800" cy="6174740"/>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0" cy="617474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BD4E5" w14:textId="77777777" w:rsidR="00DB4122" w:rsidRDefault="00DB4122" w:rsidP="005B0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5" o:spid="_x0000_s1039" type="#_x0000_t202" style="position:absolute;margin-left:-11.95pt;margin-top:8.45pt;width:484pt;height:486.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" fillcolor="#d8d8d8 [2732]" stroked="f">
                <v:path arrowok="t"/>
                <v:textbox>
                  <w:txbxContent>
                    <w:p w14:paraId="251BD4E5" w14:textId="77777777" w:rsidR="00DB4122" w:rsidRDefault="00DB4122" w:rsidP="005B097D"/>
                  </w:txbxContent>
                </v:textbox>
              </v:shape>
            </w:pict>
          </mc:Fallback>
        </mc:AlternateContent>
      </w:r>
    </w:p>
    <w:p w14:paraId="63A5BF36" w14:textId="77777777" w:rsidR="005B097D" w:rsidRDefault="001D6E6C" w:rsidP="005B097D">
      <w:pPr>
        <w:pStyle w:val="Heading1"/>
        <w:spacing w:before="0"/>
      </w:pPr>
      <w:r>
        <w:t>Reading</w:t>
      </w:r>
      <w:r w:rsidR="005B097D">
        <w:t xml:space="preserve"> - Search Engines</w:t>
      </w:r>
    </w:p>
    <w:p w14:paraId="68A561F1" w14:textId="77777777" w:rsidR="00B54E43" w:rsidRPr="000434EF" w:rsidRDefault="00B54E43" w:rsidP="009360AA">
      <w:pPr>
        <w:pStyle w:val="Heading2"/>
      </w:pPr>
      <w:r w:rsidRPr="000434EF">
        <w:t>What are search engines?</w:t>
      </w:r>
      <w:r w:rsidRPr="000434EF">
        <w:rPr>
          <w:sz w:val="36"/>
        </w:rPr>
        <w:t xml:space="preserve"> </w:t>
      </w:r>
    </w:p>
    <w:p w14:paraId="2BAB46E6" w14:textId="77777777" w:rsidR="00B54E43" w:rsidRPr="00683542" w:rsidRDefault="00B54E43" w:rsidP="005B097D">
      <w:pPr>
        <w:pStyle w:val="BodyText"/>
      </w:pPr>
      <w:r w:rsidRPr="00683542">
        <w:t>Search engines are programs that help you find information on the World Wide Web. Google and Yahoo are the most popular search engines but there are many others.</w:t>
      </w:r>
    </w:p>
    <w:p w14:paraId="64CBB20E" w14:textId="77777777" w:rsidR="00B54E43" w:rsidRPr="00683542" w:rsidRDefault="00B54E43" w:rsidP="009360AA">
      <w:pPr>
        <w:pStyle w:val="Heading2"/>
      </w:pPr>
      <w:r w:rsidRPr="00683542">
        <w:t>How do search engines work?</w:t>
      </w:r>
    </w:p>
    <w:p w14:paraId="757AAE61" w14:textId="77777777" w:rsidR="00B54E43" w:rsidRPr="00683542" w:rsidRDefault="00B54E43" w:rsidP="005B097D">
      <w:pPr>
        <w:pStyle w:val="BodyText"/>
      </w:pPr>
      <w:r w:rsidRPr="00683542">
        <w:t>When you want to find some information on the World Wide Web you can go to a search engine.  You type a keyword into the search field and press enter. The search engines search for keywords on websites on the WWW.</w:t>
      </w:r>
    </w:p>
    <w:p w14:paraId="7E80C3A2" w14:textId="77777777" w:rsidR="00B54E43" w:rsidRPr="00683542" w:rsidRDefault="00B54E43" w:rsidP="009360AA">
      <w:pPr>
        <w:pStyle w:val="Heading2"/>
      </w:pPr>
      <w:r w:rsidRPr="00683542">
        <w:t>How do I see the results of a search?</w:t>
      </w:r>
    </w:p>
    <w:p w14:paraId="2CDE1C8F" w14:textId="77777777" w:rsidR="00B54E43" w:rsidRPr="00683542" w:rsidRDefault="00B54E43" w:rsidP="005B097D">
      <w:pPr>
        <w:pStyle w:val="BodyText"/>
      </w:pPr>
      <w:r w:rsidRPr="00683542">
        <w:t>Once the engine has searched the web, you will see a page of results on your screen. These results are a list of the web pages that contained your keywords. You must click on and open each webpage to see if it contains the information you need.</w:t>
      </w:r>
    </w:p>
    <w:p w14:paraId="5FFA536B" w14:textId="77777777" w:rsidR="00B54E43" w:rsidRPr="00683542" w:rsidRDefault="00B54E43" w:rsidP="009360AA">
      <w:pPr>
        <w:pStyle w:val="Heading2"/>
      </w:pPr>
      <w:r w:rsidRPr="00683542">
        <w:t>When did Yahoo begin?</w:t>
      </w:r>
    </w:p>
    <w:p w14:paraId="215F15ED" w14:textId="77777777" w:rsidR="00B54E43" w:rsidRPr="00683542" w:rsidRDefault="00B54E43" w:rsidP="005B097D">
      <w:pPr>
        <w:pStyle w:val="BodyText"/>
      </w:pPr>
      <w:r w:rsidRPr="00683542">
        <w:t xml:space="preserve">Yahoo started in 1994. Two college students named Jerry and David were studying at Stanford University in California. They were having problems finding websites on the WWW so they started a database of web pages. Investors heard about their idea and gave them $2 million dollars to go into business. In 2007 Yahoo was worth $38 billion. </w:t>
      </w:r>
    </w:p>
    <w:p w14:paraId="57D8E7B5" w14:textId="77777777" w:rsidR="00B54E43" w:rsidRPr="00683542" w:rsidRDefault="00B54E43" w:rsidP="009360AA">
      <w:pPr>
        <w:pStyle w:val="Heading2"/>
      </w:pPr>
      <w:r w:rsidRPr="00683542">
        <w:t>When did Google begin?</w:t>
      </w:r>
    </w:p>
    <w:p w14:paraId="373DF6F4" w14:textId="77777777" w:rsidR="00B54E43" w:rsidRPr="00683542" w:rsidRDefault="00B54E43" w:rsidP="005B097D">
      <w:pPr>
        <w:pStyle w:val="BodyText"/>
      </w:pPr>
      <w:r w:rsidRPr="00683542">
        <w:t xml:space="preserve">Google began in 1996 as a college research project by two other students at Stanford University named Larry and Sergey. Using $1 million dollars from investors, they set up the Google Company in a friend’s garage in </w:t>
      </w:r>
      <w:r w:rsidR="001D6E6C">
        <w:t xml:space="preserve">1997. In 2007 Google was worth </w:t>
      </w:r>
      <w:r w:rsidRPr="00683542">
        <w:t>$149 billion.</w:t>
      </w:r>
    </w:p>
    <w:p w14:paraId="5F37AD34" w14:textId="77777777" w:rsidR="00B54E43" w:rsidRPr="00485E54" w:rsidRDefault="00AC6424" w:rsidP="00BB7EB8">
      <w:pPr>
        <w:pStyle w:val="Title"/>
        <w:rPr>
          <w:spacing w:val="-25"/>
          <w:sz w:val="32"/>
        </w:rPr>
      </w:pPr>
      <w:r w:rsidRPr="00485E54">
        <w:rPr>
          <w:spacing w:val="-25"/>
          <w:sz w:val="32"/>
        </w:rPr>
        <w:lastRenderedPageBreak/>
        <w:t>Task</w:t>
      </w:r>
      <w:r w:rsidR="002C2E4C" w:rsidRPr="00485E54">
        <w:rPr>
          <w:spacing w:val="-25"/>
          <w:sz w:val="32"/>
        </w:rPr>
        <w:t xml:space="preserve"> </w:t>
      </w:r>
      <w:r w:rsidR="00CA725D">
        <w:rPr>
          <w:spacing w:val="-25"/>
          <w:sz w:val="32"/>
        </w:rPr>
        <w:t>7 – Search Engines Review Questions</w:t>
      </w:r>
    </w:p>
    <w:p w14:paraId="75FC976D" w14:textId="77777777" w:rsidR="0008408E" w:rsidRDefault="00B544BE" w:rsidP="0008408E">
      <w:pPr>
        <w:pStyle w:val="BodyText"/>
        <w:numPr>
          <w:ilvl w:val="0"/>
          <w:numId w:val="17"/>
        </w:numPr>
      </w:pPr>
      <w:r>
        <w:t>What is a search engine</w:t>
      </w:r>
      <w:r w:rsidR="0008408E" w:rsidRPr="009A6F19">
        <w:t>? What is it used for?</w:t>
      </w:r>
    </w:p>
    <w:p w14:paraId="764A343E" w14:textId="77777777" w:rsidR="0008408E" w:rsidRDefault="0008408E" w:rsidP="0008408E">
      <w:pPr>
        <w:pStyle w:val="BodyText"/>
      </w:pPr>
    </w:p>
    <w:p w14:paraId="17C33446" w14:textId="77777777" w:rsidR="0008408E" w:rsidRDefault="0008408E" w:rsidP="0008408E">
      <w:pPr>
        <w:pStyle w:val="BodyText"/>
        <w:ind w:left="360"/>
      </w:pPr>
      <w:r>
        <w:t>2.  Yahoo beg</w:t>
      </w:r>
      <w:r w:rsidR="00B544BE">
        <w:t>an</w:t>
      </w:r>
      <w:r>
        <w:t xml:space="preserve"> in _______________________</w:t>
      </w:r>
    </w:p>
    <w:p w14:paraId="36B91DBF" w14:textId="77777777" w:rsidR="0008408E" w:rsidRDefault="0008408E" w:rsidP="0008408E">
      <w:pPr>
        <w:pStyle w:val="BodyText"/>
        <w:ind w:left="360"/>
      </w:pPr>
    </w:p>
    <w:p w14:paraId="76B70AB1" w14:textId="77777777" w:rsidR="0008408E" w:rsidRDefault="0008408E" w:rsidP="0008408E">
      <w:pPr>
        <w:pStyle w:val="BodyText"/>
        <w:ind w:left="360"/>
      </w:pPr>
      <w:r>
        <w:t>3.  Google beg</w:t>
      </w:r>
      <w:r w:rsidR="00B544BE">
        <w:t>an</w:t>
      </w:r>
      <w:r>
        <w:t xml:space="preserve"> in ______________________</w:t>
      </w:r>
    </w:p>
    <w:p w14:paraId="67220E20" w14:textId="77777777" w:rsidR="0008408E" w:rsidRDefault="0008408E" w:rsidP="0008408E">
      <w:pPr>
        <w:pStyle w:val="BodyText"/>
        <w:ind w:left="360"/>
      </w:pPr>
    </w:p>
    <w:p w14:paraId="2084DC23" w14:textId="77777777" w:rsidR="0008408E" w:rsidRDefault="0008408E" w:rsidP="0008408E">
      <w:pPr>
        <w:pStyle w:val="BodyText"/>
        <w:ind w:left="360"/>
      </w:pPr>
      <w:r>
        <w:t xml:space="preserve">4. Do you know any more search engines </w:t>
      </w:r>
      <w:r w:rsidR="00B544BE">
        <w:t>other than google.com</w:t>
      </w:r>
      <w:r w:rsidR="000C59B4">
        <w:t xml:space="preserve"> and yahoo.com? I</w:t>
      </w:r>
      <w:r>
        <w:t>f so,</w:t>
      </w:r>
      <w:r w:rsidR="000C59B4">
        <w:t xml:space="preserve"> name </w:t>
      </w:r>
      <w:r>
        <w:t>2 of them</w:t>
      </w:r>
      <w:r w:rsidR="000C59B4">
        <w:t>.</w:t>
      </w:r>
    </w:p>
    <w:p w14:paraId="23FDDD85" w14:textId="77777777" w:rsidR="000C59B4" w:rsidRDefault="000C59B4" w:rsidP="0008408E">
      <w:pPr>
        <w:pStyle w:val="BodyText"/>
        <w:ind w:left="360"/>
      </w:pPr>
      <w:r>
        <w:t>________________________________________________________________</w:t>
      </w:r>
    </w:p>
    <w:p w14:paraId="5D27F0A3" w14:textId="77777777" w:rsidR="002C2E4C" w:rsidRDefault="002C2E4C" w:rsidP="002C2E4C">
      <w:pPr>
        <w:pStyle w:val="BodyText"/>
      </w:pPr>
    </w:p>
    <w:p w14:paraId="60477554" w14:textId="77777777" w:rsidR="0008408E" w:rsidRDefault="0008408E" w:rsidP="0008408E">
      <w:pPr>
        <w:pStyle w:val="BodyText"/>
        <w:ind w:left="360"/>
        <w:rPr>
          <w:b/>
          <w:u w:val="single"/>
        </w:rPr>
      </w:pPr>
      <w:r>
        <w:t xml:space="preserve">4.  Using 3 different search engines (ex.: google.com, yahoo.com, bing.com, etc.)        Find out </w:t>
      </w:r>
      <w:r w:rsidRPr="0008408E">
        <w:rPr>
          <w:b/>
          <w:u w:val="single"/>
        </w:rPr>
        <w:t xml:space="preserve">what </w:t>
      </w:r>
      <w:r>
        <w:rPr>
          <w:b/>
          <w:u w:val="single"/>
        </w:rPr>
        <w:t>happened today in history.</w:t>
      </w:r>
    </w:p>
    <w:p w14:paraId="306D08BC" w14:textId="77777777" w:rsidR="0008408E" w:rsidRDefault="0008408E" w:rsidP="0008408E">
      <w:pPr>
        <w:pStyle w:val="BodyText"/>
        <w:ind w:left="360"/>
        <w:rPr>
          <w:b/>
          <w:u w:val="single"/>
        </w:rPr>
      </w:pPr>
    </w:p>
    <w:p w14:paraId="61F4D961" w14:textId="77777777" w:rsidR="0008408E" w:rsidRPr="0008408E" w:rsidRDefault="0008408E" w:rsidP="0008408E">
      <w:pPr>
        <w:pStyle w:val="BodyText"/>
        <w:ind w:left="360"/>
      </w:pPr>
    </w:p>
    <w:p w14:paraId="09444A37" w14:textId="77777777" w:rsidR="0008408E" w:rsidRPr="0008408E" w:rsidRDefault="0008408E" w:rsidP="0008408E">
      <w:pPr>
        <w:pStyle w:val="BodyText"/>
        <w:ind w:left="360"/>
        <w:rPr>
          <w:b/>
          <w:u w:val="single"/>
        </w:rPr>
      </w:pPr>
    </w:p>
    <w:sectPr w:rsidR="0008408E" w:rsidRPr="0008408E" w:rsidSect="00260C42">
      <w:headerReference w:type="even" r:id="rId30"/>
      <w:headerReference w:type="default" r:id="rId31"/>
      <w:footerReference w:type="even" r:id="rId32"/>
      <w:footerReference w:type="default" r:id="rId33"/>
      <w:headerReference w:type="first" r:id="rId34"/>
      <w:footerReference w:type="first" r:id="rId35"/>
      <w:type w:val="continuous"/>
      <w:pgSz w:w="12240" w:h="15840" w:code="1"/>
      <w:pgMar w:top="1440" w:right="1440" w:bottom="810" w:left="1440" w:header="720" w:footer="720" w:gutter="0"/>
      <w:cols w:space="720"/>
      <w:docGrid w:linePitch="2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F0BF4" w14:textId="77777777" w:rsidR="009D4F5C" w:rsidRDefault="009D4F5C">
      <w:r>
        <w:separator/>
      </w:r>
    </w:p>
  </w:endnote>
  <w:endnote w:type="continuationSeparator" w:id="0">
    <w:p w14:paraId="297A04DB" w14:textId="77777777" w:rsidR="009D4F5C" w:rsidRDefault="009D4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72040" w14:textId="77777777" w:rsidR="003F7970" w:rsidRDefault="003F79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CB04E" w14:textId="77777777" w:rsidR="003F7970" w:rsidRPr="00171657" w:rsidRDefault="003F7970" w:rsidP="003F7970">
    <w:pPr>
      <w:pStyle w:val="Footer"/>
      <w:tabs>
        <w:tab w:val="clear" w:pos="8640"/>
        <w:tab w:val="right" w:pos="9360"/>
      </w:tabs>
      <w:jc w:val="left"/>
      <w:rPr>
        <w:rFonts w:ascii="Arial" w:hAnsi="Arial" w:cs="Arial"/>
        <w:sz w:val="18"/>
      </w:rPr>
    </w:pPr>
    <w:r w:rsidRPr="00171657">
      <w:rPr>
        <w:rStyle w:val="PageNumber"/>
        <w:rFonts w:ascii="Arial" w:hAnsi="Arial" w:cs="Arial"/>
        <w:b w:val="0"/>
        <w:sz w:val="18"/>
      </w:rPr>
      <w:t>Computer Literacy – Carlos Rosario International Charter School –</w:t>
    </w:r>
    <w:r>
      <w:rPr>
        <w:rStyle w:val="PageNumber"/>
        <w:rFonts w:ascii="Arial" w:hAnsi="Arial" w:cs="Arial"/>
        <w:b w:val="0"/>
        <w:sz w:val="18"/>
      </w:rPr>
      <w:t xml:space="preserve"> </w:t>
    </w:r>
    <w:r w:rsidRPr="00171657">
      <w:rPr>
        <w:rStyle w:val="PageNumber"/>
        <w:rFonts w:ascii="Arial" w:hAnsi="Arial" w:cs="Arial"/>
        <w:b w:val="0"/>
        <w:sz w:val="18"/>
      </w:rPr>
      <w:t>Fall 2012</w:t>
    </w:r>
    <w:r w:rsidRPr="00171657">
      <w:rPr>
        <w:rStyle w:val="PageNumber"/>
        <w:rFonts w:ascii="Arial" w:hAnsi="Arial" w:cs="Arial"/>
        <w:b w:val="0"/>
        <w:sz w:val="18"/>
      </w:rPr>
      <w:tab/>
      <w:t xml:space="preserve">Page </w:t>
    </w:r>
    <w:r w:rsidRPr="00171657">
      <w:rPr>
        <w:rStyle w:val="PageNumber"/>
        <w:rFonts w:ascii="Arial" w:hAnsi="Arial" w:cs="Arial"/>
        <w:b w:val="0"/>
        <w:sz w:val="18"/>
      </w:rPr>
      <w:fldChar w:fldCharType="begin"/>
    </w:r>
    <w:r w:rsidRPr="00171657">
      <w:rPr>
        <w:rStyle w:val="PageNumber"/>
        <w:rFonts w:ascii="Arial" w:hAnsi="Arial" w:cs="Arial"/>
        <w:b w:val="0"/>
        <w:sz w:val="18"/>
      </w:rPr>
      <w:instrText xml:space="preserve"> PAGE </w:instrText>
    </w:r>
    <w:r w:rsidRPr="00171657">
      <w:rPr>
        <w:rStyle w:val="PageNumber"/>
        <w:rFonts w:ascii="Arial" w:hAnsi="Arial" w:cs="Arial"/>
        <w:b w:val="0"/>
        <w:sz w:val="18"/>
      </w:rPr>
      <w:fldChar w:fldCharType="separate"/>
    </w:r>
    <w:r w:rsidR="00B544BE">
      <w:rPr>
        <w:rStyle w:val="PageNumber"/>
        <w:rFonts w:ascii="Arial" w:hAnsi="Arial" w:cs="Arial"/>
        <w:b w:val="0"/>
        <w:noProof/>
        <w:sz w:val="18"/>
      </w:rPr>
      <w:t>8</w:t>
    </w:r>
    <w:r w:rsidRPr="00171657">
      <w:rPr>
        <w:rStyle w:val="PageNumber"/>
        <w:rFonts w:ascii="Arial" w:hAnsi="Arial" w:cs="Arial"/>
        <w:b w:val="0"/>
        <w:sz w:val="18"/>
      </w:rPr>
      <w:fldChar w:fldCharType="end"/>
    </w:r>
  </w:p>
  <w:p w14:paraId="54149958" w14:textId="77777777" w:rsidR="003F7970" w:rsidRDefault="003F797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E7224" w14:textId="77777777" w:rsidR="003F7970" w:rsidRDefault="003F79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7CEEA" w14:textId="77777777" w:rsidR="009D4F5C" w:rsidRDefault="009D4F5C">
      <w:r>
        <w:separator/>
      </w:r>
    </w:p>
  </w:footnote>
  <w:footnote w:type="continuationSeparator" w:id="0">
    <w:p w14:paraId="516AD544" w14:textId="77777777" w:rsidR="009D4F5C" w:rsidRDefault="009D4F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C8F71" w14:textId="77777777" w:rsidR="003F7970" w:rsidRDefault="003F797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D9CD0" w14:textId="77777777" w:rsidR="003F7970" w:rsidRDefault="003F797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A598" w14:textId="77777777" w:rsidR="00DB4122" w:rsidRDefault="00DB412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32"/>
      </v:shape>
    </w:pict>
  </w:numPicBullet>
  <w:abstractNum w:abstractNumId="0">
    <w:nsid w:val="014F72E4"/>
    <w:multiLevelType w:val="hybridMultilevel"/>
    <w:tmpl w:val="A992D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52E99"/>
    <w:multiLevelType w:val="hybridMultilevel"/>
    <w:tmpl w:val="D2245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9128D"/>
    <w:multiLevelType w:val="hybridMultilevel"/>
    <w:tmpl w:val="9C722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27507"/>
    <w:multiLevelType w:val="hybridMultilevel"/>
    <w:tmpl w:val="D1600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D74CBC"/>
    <w:multiLevelType w:val="hybridMultilevel"/>
    <w:tmpl w:val="05C2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37776"/>
    <w:multiLevelType w:val="hybridMultilevel"/>
    <w:tmpl w:val="5D668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D6910"/>
    <w:multiLevelType w:val="hybridMultilevel"/>
    <w:tmpl w:val="D47AF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9E25BD"/>
    <w:multiLevelType w:val="hybridMultilevel"/>
    <w:tmpl w:val="EAAC57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9083D"/>
    <w:multiLevelType w:val="hybridMultilevel"/>
    <w:tmpl w:val="879A9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6B13A5"/>
    <w:multiLevelType w:val="hybridMultilevel"/>
    <w:tmpl w:val="F1EA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1">
    <w:nsid w:val="4DD93AEC"/>
    <w:multiLevelType w:val="hybridMultilevel"/>
    <w:tmpl w:val="6E345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73669C"/>
    <w:multiLevelType w:val="hybridMultilevel"/>
    <w:tmpl w:val="717AA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ED4BCC"/>
    <w:multiLevelType w:val="hybridMultilevel"/>
    <w:tmpl w:val="508A5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nsid w:val="66F22374"/>
    <w:multiLevelType w:val="hybridMultilevel"/>
    <w:tmpl w:val="9072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926299"/>
    <w:multiLevelType w:val="hybridMultilevel"/>
    <w:tmpl w:val="C9B499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DEB0CDC"/>
    <w:multiLevelType w:val="hybridMultilevel"/>
    <w:tmpl w:val="F1EA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074F7D"/>
    <w:multiLevelType w:val="hybridMultilevel"/>
    <w:tmpl w:val="8944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CF1A53"/>
    <w:multiLevelType w:val="hybridMultilevel"/>
    <w:tmpl w:val="1448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8"/>
  </w:num>
  <w:num w:numId="4">
    <w:abstractNumId w:val="4"/>
  </w:num>
  <w:num w:numId="5">
    <w:abstractNumId w:val="19"/>
  </w:num>
  <w:num w:numId="6">
    <w:abstractNumId w:val="0"/>
  </w:num>
  <w:num w:numId="7">
    <w:abstractNumId w:val="3"/>
  </w:num>
  <w:num w:numId="8">
    <w:abstractNumId w:val="5"/>
  </w:num>
  <w:num w:numId="9">
    <w:abstractNumId w:val="2"/>
  </w:num>
  <w:num w:numId="10">
    <w:abstractNumId w:val="8"/>
  </w:num>
  <w:num w:numId="11">
    <w:abstractNumId w:val="12"/>
  </w:num>
  <w:num w:numId="12">
    <w:abstractNumId w:val="15"/>
  </w:num>
  <w:num w:numId="13">
    <w:abstractNumId w:val="1"/>
  </w:num>
  <w:num w:numId="14">
    <w:abstractNumId w:val="17"/>
  </w:num>
  <w:num w:numId="15">
    <w:abstractNumId w:val="11"/>
  </w:num>
  <w:num w:numId="16">
    <w:abstractNumId w:val="7"/>
  </w:num>
  <w:num w:numId="17">
    <w:abstractNumId w:val="9"/>
  </w:num>
  <w:num w:numId="18">
    <w:abstractNumId w:val="6"/>
  </w:num>
  <w:num w:numId="19">
    <w:abstractNumId w:val="13"/>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3284F"/>
    <w:rsid w:val="000434EF"/>
    <w:rsid w:val="0004770B"/>
    <w:rsid w:val="0005224F"/>
    <w:rsid w:val="000828FF"/>
    <w:rsid w:val="0008408E"/>
    <w:rsid w:val="000C59B4"/>
    <w:rsid w:val="000D5B7F"/>
    <w:rsid w:val="000F0030"/>
    <w:rsid w:val="000F1586"/>
    <w:rsid w:val="00125DB5"/>
    <w:rsid w:val="00130D10"/>
    <w:rsid w:val="00146754"/>
    <w:rsid w:val="00166678"/>
    <w:rsid w:val="001850FA"/>
    <w:rsid w:val="0019572E"/>
    <w:rsid w:val="001B0483"/>
    <w:rsid w:val="001C5365"/>
    <w:rsid w:val="001D1749"/>
    <w:rsid w:val="001D6E6C"/>
    <w:rsid w:val="001F47B2"/>
    <w:rsid w:val="001F7A03"/>
    <w:rsid w:val="00217FB8"/>
    <w:rsid w:val="00245C4B"/>
    <w:rsid w:val="00257A08"/>
    <w:rsid w:val="00260C42"/>
    <w:rsid w:val="00260E04"/>
    <w:rsid w:val="00261B78"/>
    <w:rsid w:val="00264CE0"/>
    <w:rsid w:val="002751B0"/>
    <w:rsid w:val="00277B76"/>
    <w:rsid w:val="002A462F"/>
    <w:rsid w:val="002B402E"/>
    <w:rsid w:val="002C2E4C"/>
    <w:rsid w:val="002C5B51"/>
    <w:rsid w:val="002C643A"/>
    <w:rsid w:val="002D4C6B"/>
    <w:rsid w:val="002D7CDA"/>
    <w:rsid w:val="002F4679"/>
    <w:rsid w:val="0031562B"/>
    <w:rsid w:val="0031634C"/>
    <w:rsid w:val="003871D2"/>
    <w:rsid w:val="003C14F4"/>
    <w:rsid w:val="003D24B5"/>
    <w:rsid w:val="003D2659"/>
    <w:rsid w:val="003F5A78"/>
    <w:rsid w:val="003F7970"/>
    <w:rsid w:val="0040359C"/>
    <w:rsid w:val="00415310"/>
    <w:rsid w:val="00417C63"/>
    <w:rsid w:val="004205D9"/>
    <w:rsid w:val="00422AA1"/>
    <w:rsid w:val="004265DB"/>
    <w:rsid w:val="00433892"/>
    <w:rsid w:val="00434A5F"/>
    <w:rsid w:val="00453C39"/>
    <w:rsid w:val="00461122"/>
    <w:rsid w:val="00461459"/>
    <w:rsid w:val="004619A6"/>
    <w:rsid w:val="0047490A"/>
    <w:rsid w:val="00485E54"/>
    <w:rsid w:val="004A4678"/>
    <w:rsid w:val="004F0713"/>
    <w:rsid w:val="00505C8E"/>
    <w:rsid w:val="005157D8"/>
    <w:rsid w:val="00553025"/>
    <w:rsid w:val="00560ADB"/>
    <w:rsid w:val="0057691D"/>
    <w:rsid w:val="00593683"/>
    <w:rsid w:val="005A23FC"/>
    <w:rsid w:val="005B097D"/>
    <w:rsid w:val="005C0331"/>
    <w:rsid w:val="005C03EB"/>
    <w:rsid w:val="005C3E5C"/>
    <w:rsid w:val="005D1300"/>
    <w:rsid w:val="005D168B"/>
    <w:rsid w:val="005D26B9"/>
    <w:rsid w:val="005E49A4"/>
    <w:rsid w:val="005F6105"/>
    <w:rsid w:val="006022DE"/>
    <w:rsid w:val="00602474"/>
    <w:rsid w:val="00630FB0"/>
    <w:rsid w:val="00634427"/>
    <w:rsid w:val="00635179"/>
    <w:rsid w:val="0064373A"/>
    <w:rsid w:val="006456DC"/>
    <w:rsid w:val="00657443"/>
    <w:rsid w:val="006705B4"/>
    <w:rsid w:val="00684F60"/>
    <w:rsid w:val="006B0C9C"/>
    <w:rsid w:val="006C36ED"/>
    <w:rsid w:val="007025C5"/>
    <w:rsid w:val="00703835"/>
    <w:rsid w:val="0071191B"/>
    <w:rsid w:val="00731574"/>
    <w:rsid w:val="00734346"/>
    <w:rsid w:val="00746386"/>
    <w:rsid w:val="00750E52"/>
    <w:rsid w:val="007741A8"/>
    <w:rsid w:val="00796FF3"/>
    <w:rsid w:val="007A3843"/>
    <w:rsid w:val="007B32EE"/>
    <w:rsid w:val="007B7080"/>
    <w:rsid w:val="007C3C6D"/>
    <w:rsid w:val="007C5FC5"/>
    <w:rsid w:val="007F3DF1"/>
    <w:rsid w:val="00835572"/>
    <w:rsid w:val="0084404F"/>
    <w:rsid w:val="0084757A"/>
    <w:rsid w:val="008533CF"/>
    <w:rsid w:val="008629BC"/>
    <w:rsid w:val="00881D87"/>
    <w:rsid w:val="00885199"/>
    <w:rsid w:val="008900F9"/>
    <w:rsid w:val="008A2C13"/>
    <w:rsid w:val="008B6D14"/>
    <w:rsid w:val="008D4477"/>
    <w:rsid w:val="008E4DF6"/>
    <w:rsid w:val="008E5BD2"/>
    <w:rsid w:val="00900148"/>
    <w:rsid w:val="00903C5E"/>
    <w:rsid w:val="009360AA"/>
    <w:rsid w:val="0095320A"/>
    <w:rsid w:val="00954832"/>
    <w:rsid w:val="00961301"/>
    <w:rsid w:val="009620D9"/>
    <w:rsid w:val="009648EC"/>
    <w:rsid w:val="00977C9A"/>
    <w:rsid w:val="0098037D"/>
    <w:rsid w:val="00981941"/>
    <w:rsid w:val="00990FE1"/>
    <w:rsid w:val="00997EA4"/>
    <w:rsid w:val="009B3610"/>
    <w:rsid w:val="009C5977"/>
    <w:rsid w:val="009D4960"/>
    <w:rsid w:val="009D4F5C"/>
    <w:rsid w:val="00A12D54"/>
    <w:rsid w:val="00A14EF4"/>
    <w:rsid w:val="00A221FE"/>
    <w:rsid w:val="00A27855"/>
    <w:rsid w:val="00A4371F"/>
    <w:rsid w:val="00A73B4A"/>
    <w:rsid w:val="00A760FD"/>
    <w:rsid w:val="00A9667A"/>
    <w:rsid w:val="00AA1D3F"/>
    <w:rsid w:val="00AC6424"/>
    <w:rsid w:val="00AE1AF8"/>
    <w:rsid w:val="00AF5B2E"/>
    <w:rsid w:val="00B121DB"/>
    <w:rsid w:val="00B41464"/>
    <w:rsid w:val="00B544BE"/>
    <w:rsid w:val="00B54E43"/>
    <w:rsid w:val="00B5527B"/>
    <w:rsid w:val="00B619A7"/>
    <w:rsid w:val="00B74824"/>
    <w:rsid w:val="00B75975"/>
    <w:rsid w:val="00B87BCF"/>
    <w:rsid w:val="00B9112D"/>
    <w:rsid w:val="00B955DF"/>
    <w:rsid w:val="00BB7EB8"/>
    <w:rsid w:val="00BC2933"/>
    <w:rsid w:val="00BD27B8"/>
    <w:rsid w:val="00BF6A56"/>
    <w:rsid w:val="00C00EDD"/>
    <w:rsid w:val="00C150FF"/>
    <w:rsid w:val="00C1628A"/>
    <w:rsid w:val="00C82DEC"/>
    <w:rsid w:val="00CA725D"/>
    <w:rsid w:val="00CD6171"/>
    <w:rsid w:val="00CF0D27"/>
    <w:rsid w:val="00D0553E"/>
    <w:rsid w:val="00D05564"/>
    <w:rsid w:val="00D12ED7"/>
    <w:rsid w:val="00D20313"/>
    <w:rsid w:val="00D2219B"/>
    <w:rsid w:val="00D327DD"/>
    <w:rsid w:val="00D61364"/>
    <w:rsid w:val="00D61DD3"/>
    <w:rsid w:val="00D6516D"/>
    <w:rsid w:val="00D828CC"/>
    <w:rsid w:val="00D936A3"/>
    <w:rsid w:val="00DA18CE"/>
    <w:rsid w:val="00DA28BB"/>
    <w:rsid w:val="00DB05AE"/>
    <w:rsid w:val="00DB4122"/>
    <w:rsid w:val="00DB69DF"/>
    <w:rsid w:val="00DC381C"/>
    <w:rsid w:val="00E16EE8"/>
    <w:rsid w:val="00E40D2F"/>
    <w:rsid w:val="00E42D0E"/>
    <w:rsid w:val="00E469DB"/>
    <w:rsid w:val="00E64DEE"/>
    <w:rsid w:val="00E862CF"/>
    <w:rsid w:val="00E87E42"/>
    <w:rsid w:val="00E92D93"/>
    <w:rsid w:val="00E92E70"/>
    <w:rsid w:val="00E979E4"/>
    <w:rsid w:val="00EA056B"/>
    <w:rsid w:val="00ED1648"/>
    <w:rsid w:val="00F026B0"/>
    <w:rsid w:val="00F16189"/>
    <w:rsid w:val="00F25093"/>
    <w:rsid w:val="00F312A2"/>
    <w:rsid w:val="00F41996"/>
    <w:rsid w:val="00F77F9E"/>
    <w:rsid w:val="00F813ED"/>
    <w:rsid w:val="00F8730F"/>
    <w:rsid w:val="00F904C9"/>
    <w:rsid w:val="00F9125C"/>
    <w:rsid w:val="00FC67AC"/>
    <w:rsid w:val="00FD550D"/>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0BD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9360AA"/>
    <w:pPr>
      <w:keepNext/>
      <w:spacing w:after="100"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5B097D"/>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5B097D"/>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9360AA"/>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paragraph" w:customStyle="1" w:styleId="Style1">
    <w:name w:val="Style1"/>
    <w:basedOn w:val="SectionLabel"/>
    <w:qFormat/>
    <w:rsid w:val="00FD55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9360AA"/>
    <w:pPr>
      <w:keepNext/>
      <w:spacing w:after="100"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5B097D"/>
    <w:pPr>
      <w:spacing w:after="240" w:line="276" w:lineRule="auto"/>
    </w:pPr>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5B097D"/>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9360AA"/>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paragraph" w:customStyle="1" w:styleId="Style1">
    <w:name w:val="Style1"/>
    <w:basedOn w:val="SectionLabel"/>
    <w:qFormat/>
    <w:rsid w:val="00FD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computerliteracyeve.weebly.com" TargetMode="External"/><Relationship Id="rId25" Type="http://schemas.openxmlformats.org/officeDocument/2006/relationships/hyperlink" Target="http://www.google.com/imgres?um=1&amp;hl=en&amp;sa=N&amp;biw=1152&amp;bih=672&amp;tbm=isch&amp;tbnid=VSxBD4VzUpDCwM:&amp;imgrefurl=http://dub.washington.edu/pubs/292&amp;imgurl=http://dub.washington.edu/djangosite/media/icons/pubs/mouse-cursor-icon.jpg&amp;w=1280&amp;h=1024&amp;ei=eylGUMe3F4LL6wGPzIDABA&amp;zoom=1&amp;iact=hc&amp;vpx=344&amp;vpy=182&amp;dur=38&amp;hovh=201&amp;hovw=251&amp;tx=134&amp;ty=113&amp;sig=106437306352751177846&amp;page=1&amp;tbnh=138&amp;tbnw=189&amp;start=0&amp;ndsp=18&amp;ved=1t:429,r:1,s:0,i:145" TargetMode="External"/><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2.jpeg"/><Relationship Id="rId33" Type="http://schemas.openxmlformats.org/officeDocument/2006/relationships/footer" Target="footer2.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hyperlink" Target="http://www.google.com/imgres?um=1&amp;hl=en&amp;biw=1280&amp;bih=603&amp;tbm=isch&amp;tbnid=o7_qNKgpLQnNqM:&amp;imgrefurl=http://www.bestinternetbrowser.com/review/market-share-statistics&amp;docid=zP3j07NzQizfcM&amp;imgurl=http://www.bestinternetbrowser.com/review/wp-content/uploads/2009/11/Browsers-3.jpg&amp;w=640&amp;h=229&amp;ei=kTkvT4ucAYn00gH2j6nsCg&amp;zoom=1" TargetMode="External"/><Relationship Id="rId12" Type="http://schemas.openxmlformats.org/officeDocument/2006/relationships/image" Target="media/image4.jpeg"/><Relationship Id="rId13" Type="http://schemas.openxmlformats.org/officeDocument/2006/relationships/image" Target="media/image5.png"/><Relationship Id="rId37" Type="http://schemas.openxmlformats.org/officeDocument/2006/relationships/theme" Target="theme/theme1.xml"/><Relationship Id="rId15" Type="http://schemas.openxmlformats.org/officeDocument/2006/relationships/hyperlink" Target="https://mail.google.com/mail/?ui=2&amp;ik=961a5024f9&amp;view=att&amp;th=13550dcfb0c5c8ff&amp;attid=0.1&amp;disp=inline&amp;realattid=f_gyazjvwm0&amp;safe=1&amp;zw" TargetMode="External"/><Relationship Id="rId16" Type="http://schemas.openxmlformats.org/officeDocument/2006/relationships/image" Target="media/image6.png"/><Relationship Id="rId17" Type="http://schemas.openxmlformats.org/officeDocument/2006/relationships/hyperlink" Target="http://www.carlosrosario.org/studentinfo/courses/computerlit.html" TargetMode="External"/><Relationship Id="rId18" Type="http://schemas.openxmlformats.org/officeDocument/2006/relationships/image" Target="media/image7.png"/><Relationship Id="rId19"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96507-059D-5649-AF70-F87BAB1EF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Settings\hharris\Application Data\Microsoft\Templates\Manual.dot</Template>
  <TotalTime>150</TotalTime>
  <Pages>15</Pages>
  <Words>1872</Words>
  <Characters>10672</Characters>
  <Application>Microsoft Macintosh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heather tatton-harris</cp:lastModifiedBy>
  <cp:revision>33</cp:revision>
  <cp:lastPrinted>2012-01-27T20:44:00Z</cp:lastPrinted>
  <dcterms:created xsi:type="dcterms:W3CDTF">2012-07-12T19:17:00Z</dcterms:created>
  <dcterms:modified xsi:type="dcterms:W3CDTF">2012-10-16T02:22:00Z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