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6105" w:rsidRPr="003F5A78" w:rsidRDefault="001F47B2" w:rsidP="001F47B2">
      <w:pPr>
        <w:pStyle w:val="TitleCover"/>
        <w:spacing w:line="240" w:lineRule="auto"/>
        <w:ind w:left="0" w:right="-30"/>
        <w:jc w:val="center"/>
        <w:rPr>
          <w:rStyle w:val="BookTitle"/>
          <w:sz w:val="96"/>
          <w:szCs w:val="120"/>
        </w:rPr>
      </w:pPr>
      <w:r>
        <w:rPr>
          <w:rStyle w:val="BookTitle"/>
          <w:sz w:val="96"/>
          <w:szCs w:val="120"/>
        </w:rPr>
        <w:t xml:space="preserve">Computer </w:t>
      </w:r>
      <w:r w:rsidR="00BD38E4">
        <w:rPr>
          <w:rStyle w:val="BookTitle"/>
          <w:sz w:val="96"/>
          <w:szCs w:val="120"/>
        </w:rPr>
        <w:t>Software</w:t>
      </w:r>
    </w:p>
    <w:p w:rsidR="00881D87" w:rsidRDefault="00881D87" w:rsidP="0006497D">
      <w:pPr>
        <w:pStyle w:val="Style1"/>
      </w:pPr>
      <w:r>
        <w:t>Objectives</w:t>
      </w:r>
      <w:r w:rsidRPr="0006497D">
        <w:t xml:space="preserve"> </w:t>
      </w:r>
    </w:p>
    <w:p w:rsidR="00881D87" w:rsidRDefault="00881D87" w:rsidP="00AF18BF">
      <w:pPr>
        <w:pStyle w:val="BodyTextKeep"/>
        <w:rPr>
          <w:noProof/>
        </w:rPr>
      </w:pPr>
      <w:r w:rsidRPr="00415310">
        <w:rPr>
          <w:noProof/>
        </w:rPr>
        <w:t>In this chapter you will:</w:t>
      </w:r>
    </w:p>
    <w:p w:rsidR="004572C2" w:rsidRPr="004572C2" w:rsidRDefault="004572C2" w:rsidP="00AF18BF">
      <w:pPr>
        <w:pStyle w:val="BodyText"/>
      </w:pPr>
    </w:p>
    <w:p w:rsidR="00881D87" w:rsidRDefault="00E87E42" w:rsidP="00155551">
      <w:pPr>
        <w:pStyle w:val="BodyText"/>
        <w:numPr>
          <w:ilvl w:val="0"/>
          <w:numId w:val="14"/>
        </w:numPr>
        <w:spacing w:after="240"/>
        <w:ind w:left="1080"/>
      </w:pPr>
      <w:r>
        <w:t xml:space="preserve">Read </w:t>
      </w:r>
      <w:r w:rsidR="00E5565F">
        <w:t>about what software is.</w:t>
      </w:r>
    </w:p>
    <w:p w:rsidR="00560ADB" w:rsidRDefault="00E5565F" w:rsidP="00155551">
      <w:pPr>
        <w:pStyle w:val="BodyText"/>
        <w:numPr>
          <w:ilvl w:val="0"/>
          <w:numId w:val="14"/>
        </w:numPr>
        <w:spacing w:after="240"/>
        <w:ind w:left="1080"/>
      </w:pPr>
      <w:r>
        <w:t>Discuss the different types of software that we use in our classroom.</w:t>
      </w:r>
    </w:p>
    <w:p w:rsidR="00E87E42" w:rsidRPr="00415310" w:rsidRDefault="0006497D" w:rsidP="00155551">
      <w:pPr>
        <w:pStyle w:val="BodyText"/>
        <w:numPr>
          <w:ilvl w:val="0"/>
          <w:numId w:val="14"/>
        </w:numPr>
        <w:spacing w:after="240"/>
        <w:ind w:left="1080"/>
      </w:pPr>
      <w:r>
        <w:t>Learn how to use Windows 7</w:t>
      </w:r>
      <w:r w:rsidR="00E5565F">
        <w:t xml:space="preserve"> Operating System Software tools.</w:t>
      </w:r>
    </w:p>
    <w:p w:rsidR="005F6105" w:rsidRDefault="00F12056" w:rsidP="0047490A">
      <w:pPr>
        <w:pStyle w:val="SectionLabel"/>
        <w:ind w:left="-990"/>
        <w:rPr>
          <w:kern w:val="28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17F15389" wp14:editId="201E7761">
            <wp:simplePos x="0" y="0"/>
            <wp:positionH relativeFrom="column">
              <wp:posOffset>3388995</wp:posOffset>
            </wp:positionH>
            <wp:positionV relativeFrom="paragraph">
              <wp:posOffset>2326005</wp:posOffset>
            </wp:positionV>
            <wp:extent cx="2468245" cy="890270"/>
            <wp:effectExtent l="0" t="0" r="8255" b="5080"/>
            <wp:wrapTight wrapText="bothSides">
              <wp:wrapPolygon edited="0">
                <wp:start x="0" y="0"/>
                <wp:lineTo x="0" y="18488"/>
                <wp:lineTo x="4501" y="21261"/>
                <wp:lineTo x="7835" y="21261"/>
                <wp:lineTo x="19005" y="21261"/>
                <wp:lineTo x="21506" y="19874"/>
                <wp:lineTo x="21506" y="0"/>
                <wp:lineTo x="0" y="0"/>
              </wp:wrapPolygon>
            </wp:wrapTight>
            <wp:docPr id="9" name="Picture 6" descr="http://technology-kp-3rd-grade.templeisd.kpes.schoolfusion.us/modules/groups/homepagefiles/profile/1007021/28303/Image/Logos/Typing%20Pal%20Onl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6" descr="http://technology-kp-3rd-grade.templeisd.kpes.schoolfusion.us/modules/groups/homepagefiles/profile/1007021/28303/Image/Logos/Typing%20Pal%20Onlin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4BD67817" wp14:editId="7DC9D881">
            <wp:simplePos x="0" y="0"/>
            <wp:positionH relativeFrom="column">
              <wp:posOffset>3831590</wp:posOffset>
            </wp:positionH>
            <wp:positionV relativeFrom="paragraph">
              <wp:posOffset>509270</wp:posOffset>
            </wp:positionV>
            <wp:extent cx="1631950" cy="1348740"/>
            <wp:effectExtent l="114300" t="152400" r="120650" b="137160"/>
            <wp:wrapTight wrapText="bothSides">
              <wp:wrapPolygon edited="0">
                <wp:start x="-525" y="-189"/>
                <wp:lineTo x="-572" y="15010"/>
                <wp:lineTo x="-355" y="19922"/>
                <wp:lineTo x="14008" y="21757"/>
                <wp:lineTo x="19646" y="21770"/>
                <wp:lineTo x="19894" y="21716"/>
                <wp:lineTo x="21880" y="21285"/>
                <wp:lineTo x="22041" y="5131"/>
                <wp:lineTo x="21575" y="272"/>
                <wp:lineTo x="21173" y="-2430"/>
                <wp:lineTo x="11927" y="-2588"/>
                <wp:lineTo x="1460" y="-621"/>
                <wp:lineTo x="-525" y="-189"/>
              </wp:wrapPolygon>
            </wp:wrapTight>
            <wp:docPr id="3074" name="Picture 8" descr="http://t0.gstatic.com/images?q=tbn:ANd9GcQtkWcJgs4dRJTSzjgSjzgTpVh7igCK-gL7hehesG4GmR22TI3GjXiNoD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8" descr="http://t0.gstatic.com/images?q=tbn:ANd9GcQtkWcJgs4dRJTSzjgSjzgTpVh7igCK-gL7hehesG4GmR22TI3GjXiNoDKz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1603">
                      <a:off x="0" y="0"/>
                      <a:ext cx="163195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kern w:val="28"/>
        </w:rPr>
        <w:drawing>
          <wp:anchor distT="0" distB="0" distL="114300" distR="114300" simplePos="0" relativeHeight="251705344" behindDoc="1" locked="0" layoutInCell="1" allowOverlap="1" wp14:anchorId="4383B803" wp14:editId="2F371B57">
            <wp:simplePos x="0" y="0"/>
            <wp:positionH relativeFrom="column">
              <wp:posOffset>426085</wp:posOffset>
            </wp:positionH>
            <wp:positionV relativeFrom="paragraph">
              <wp:posOffset>684530</wp:posOffset>
            </wp:positionV>
            <wp:extent cx="2447290" cy="1955800"/>
            <wp:effectExtent l="0" t="0" r="0" b="6350"/>
            <wp:wrapTight wrapText="bothSides">
              <wp:wrapPolygon edited="0">
                <wp:start x="0" y="0"/>
                <wp:lineTo x="0" y="21460"/>
                <wp:lineTo x="21353" y="21460"/>
                <wp:lineTo x="21353" y="0"/>
                <wp:lineTo x="0" y="0"/>
              </wp:wrapPolygon>
            </wp:wrapTight>
            <wp:docPr id="24" name="Picture 10" descr="http://ts4.mm.bing.net/images/thumbnail.aspx?q=1628606314363&amp;id=f878e3f99b7a7cb56a00bfd03302f9c8&amp;url=http%3a%2f%2fimages04.olx.pt%2fui%2f2%2f17%2f49%2f18200849_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4.mm.bing.net/images/thumbnail.aspx?q=1628606314363&amp;id=f878e3f99b7a7cb56a00bfd03302f9c8&amp;url=http%3a%2f%2fimages04.olx.pt%2fui%2f2%2f17%2f49%2f18200849_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9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105" w:rsidRDefault="005F6105">
      <w:pPr>
        <w:sectPr w:rsidR="005F6105" w:rsidSect="008A2C13">
          <w:headerReference w:type="default" r:id="rId13"/>
          <w:footerReference w:type="default" r:id="rId14"/>
          <w:headerReference w:type="first" r:id="rId15"/>
          <w:pgSz w:w="12240" w:h="15840" w:code="1"/>
          <w:pgMar w:top="1800" w:right="1200" w:bottom="1440" w:left="1200" w:header="960" w:footer="542" w:gutter="0"/>
          <w:pgNumType w:start="1"/>
          <w:cols w:space="360"/>
        </w:sectPr>
      </w:pPr>
    </w:p>
    <w:p w:rsidR="001F47B2" w:rsidRDefault="00DA18CE" w:rsidP="0076162F">
      <w:pPr>
        <w:pStyle w:val="Style1"/>
        <w:spacing w:before="360"/>
      </w:pPr>
      <w:r>
        <w:t xml:space="preserve">Computer </w:t>
      </w:r>
      <w:r w:rsidR="00C9455A">
        <w:t>Software</w:t>
      </w:r>
      <w:r>
        <w:t xml:space="preserve"> Basics</w:t>
      </w:r>
    </w:p>
    <w:p w:rsidR="00C9455A" w:rsidRPr="00CA409A" w:rsidRDefault="00C9455A" w:rsidP="00AF18BF">
      <w:pPr>
        <w:pStyle w:val="BodyTextKeep"/>
        <w:rPr>
          <w:noProof/>
        </w:rPr>
      </w:pPr>
      <w:bookmarkStart w:id="0" w:name="_Toc313627267"/>
      <w:r w:rsidRPr="00CA409A">
        <w:rPr>
          <w:noProof/>
        </w:rPr>
        <w:t xml:space="preserve">Computer software is often called a program or an application. Software gives your computer instructions to follow so you can complete a task. </w:t>
      </w:r>
    </w:p>
    <w:p w:rsidR="001F47B2" w:rsidRDefault="001F47B2" w:rsidP="001F47B2">
      <w:pPr>
        <w:pStyle w:val="Heading1"/>
      </w:pPr>
      <w:r>
        <w:t>Pre-Reading</w:t>
      </w:r>
      <w:bookmarkEnd w:id="0"/>
    </w:p>
    <w:p w:rsidR="00C9455A" w:rsidRDefault="00C9455A" w:rsidP="004572C2">
      <w:pPr>
        <w:pStyle w:val="Heading2"/>
      </w:pPr>
      <w:bookmarkStart w:id="1" w:name="_Toc313627268"/>
      <w:r w:rsidRPr="004572C2">
        <w:t>Discussion</w:t>
      </w:r>
      <w:bookmarkEnd w:id="1"/>
    </w:p>
    <w:p w:rsidR="0076162F" w:rsidRPr="0076162F" w:rsidRDefault="0076162F" w:rsidP="00AF18BF">
      <w:pPr>
        <w:pStyle w:val="BodyText"/>
      </w:pPr>
    </w:p>
    <w:p w:rsidR="00C9455A" w:rsidRDefault="00C9455A" w:rsidP="00AF18BF">
      <w:pPr>
        <w:pStyle w:val="BodyTextKeep"/>
        <w:rPr>
          <w:noProof/>
        </w:rPr>
      </w:pPr>
      <w:r>
        <w:rPr>
          <w:noProof/>
        </w:rPr>
        <w:t xml:space="preserve">Open each of the following software applications </w:t>
      </w:r>
      <w:r w:rsidRPr="0076162F">
        <w:rPr>
          <w:noProof/>
        </w:rPr>
        <w:t>one at a time</w:t>
      </w:r>
      <w:r>
        <w:rPr>
          <w:noProof/>
        </w:rPr>
        <w:t>.  Talk about how you can use each one.</w:t>
      </w:r>
    </w:p>
    <w:p w:rsidR="00BF2573" w:rsidRDefault="00BF2573" w:rsidP="00AF18BF">
      <w:pPr>
        <w:pStyle w:val="BodyText"/>
      </w:pPr>
    </w:p>
    <w:p w:rsidR="00C9455A" w:rsidRPr="007940E5" w:rsidRDefault="00C9455A" w:rsidP="00AF18BF">
      <w:pPr>
        <w:pStyle w:val="BodyText"/>
        <w:numPr>
          <w:ilvl w:val="0"/>
          <w:numId w:val="15"/>
        </w:numPr>
      </w:pPr>
      <w:r>
        <w:t>Word</w:t>
      </w:r>
    </w:p>
    <w:p w:rsidR="00C9455A" w:rsidRPr="007940E5" w:rsidRDefault="00C9455A" w:rsidP="00AF18BF">
      <w:pPr>
        <w:pStyle w:val="BodyText"/>
        <w:numPr>
          <w:ilvl w:val="0"/>
          <w:numId w:val="15"/>
        </w:numPr>
      </w:pPr>
      <w:r>
        <w:t>Excel</w:t>
      </w:r>
    </w:p>
    <w:p w:rsidR="00C9455A" w:rsidRPr="007940E5" w:rsidRDefault="00C9455A" w:rsidP="00AF18BF">
      <w:pPr>
        <w:pStyle w:val="BodyText"/>
        <w:numPr>
          <w:ilvl w:val="0"/>
          <w:numId w:val="15"/>
        </w:numPr>
      </w:pPr>
      <w:r>
        <w:t>PowerPoint</w:t>
      </w:r>
    </w:p>
    <w:p w:rsidR="00C9455A" w:rsidRDefault="00C9455A" w:rsidP="00AF18BF">
      <w:pPr>
        <w:pStyle w:val="BodyText"/>
        <w:numPr>
          <w:ilvl w:val="0"/>
          <w:numId w:val="15"/>
        </w:numPr>
      </w:pPr>
      <w:r>
        <w:t>Publisher</w:t>
      </w:r>
    </w:p>
    <w:p w:rsidR="00C9455A" w:rsidRDefault="00C9455A" w:rsidP="00AF18BF">
      <w:pPr>
        <w:pStyle w:val="BodyText"/>
        <w:numPr>
          <w:ilvl w:val="0"/>
          <w:numId w:val="15"/>
        </w:numPr>
      </w:pPr>
      <w:r>
        <w:t>Internet Explorer</w:t>
      </w:r>
    </w:p>
    <w:p w:rsidR="00BF2573" w:rsidRPr="007940E5" w:rsidRDefault="00BF2573" w:rsidP="00AF18BF">
      <w:pPr>
        <w:pStyle w:val="BodyText"/>
      </w:pPr>
    </w:p>
    <w:p w:rsidR="00C9455A" w:rsidRDefault="00C9455A" w:rsidP="00AF18BF">
      <w:pPr>
        <w:pStyle w:val="BodyText"/>
        <w:numPr>
          <w:ilvl w:val="0"/>
          <w:numId w:val="17"/>
        </w:numPr>
      </w:pPr>
      <w:r>
        <w:t xml:space="preserve">To open each program, follow these steps:  </w:t>
      </w:r>
    </w:p>
    <w:p w:rsidR="00477F5B" w:rsidRDefault="00477F5B" w:rsidP="00AF18BF">
      <w:pPr>
        <w:pStyle w:val="BodyText"/>
      </w:pPr>
    </w:p>
    <w:p w:rsidR="00C9455A" w:rsidRPr="0076162F" w:rsidRDefault="00C9455A" w:rsidP="00AF18BF">
      <w:pPr>
        <w:pStyle w:val="BodyText"/>
        <w:numPr>
          <w:ilvl w:val="0"/>
          <w:numId w:val="18"/>
        </w:numPr>
      </w:pPr>
      <w:r w:rsidRPr="0076162F">
        <w:t xml:space="preserve">Start Button </w:t>
      </w:r>
      <w:r w:rsidRPr="0076162F">
        <w:sym w:font="Wingdings" w:char="F0E0"/>
      </w:r>
      <w:r w:rsidRPr="0076162F">
        <w:t xml:space="preserve"> </w:t>
      </w:r>
      <w:r w:rsidR="0076162F">
        <w:t xml:space="preserve">2. </w:t>
      </w:r>
      <w:r w:rsidRPr="0076162F">
        <w:t xml:space="preserve">All Programs </w:t>
      </w:r>
      <w:r w:rsidRPr="0076162F">
        <w:sym w:font="Wingdings" w:char="F0E0"/>
      </w:r>
      <w:r w:rsidRPr="0076162F">
        <w:t xml:space="preserve"> </w:t>
      </w:r>
      <w:r w:rsidR="0076162F">
        <w:t xml:space="preserve">3. </w:t>
      </w:r>
      <w:r w:rsidRPr="0076162F">
        <w:t xml:space="preserve"> Microsoft Office</w:t>
      </w:r>
    </w:p>
    <w:p w:rsidR="001F47B2" w:rsidRDefault="001F47B2" w:rsidP="004572C2">
      <w:pPr>
        <w:pStyle w:val="Heading2"/>
      </w:pPr>
      <w:bookmarkStart w:id="2" w:name="_Toc313627269"/>
    </w:p>
    <w:bookmarkEnd w:id="2"/>
    <w:p w:rsidR="0076162F" w:rsidRPr="0076162F" w:rsidRDefault="0076162F" w:rsidP="0076162F">
      <w:pPr>
        <w:keepNext/>
        <w:spacing w:line="240" w:lineRule="atLeast"/>
        <w:outlineLvl w:val="1"/>
        <w:rPr>
          <w:rFonts w:ascii="Arial Black" w:hAnsi="Arial Black"/>
          <w:spacing w:val="-10"/>
          <w:kern w:val="28"/>
          <w:sz w:val="24"/>
          <w:szCs w:val="16"/>
          <w:u w:val="single"/>
        </w:rPr>
      </w:pPr>
      <w:r w:rsidRPr="0076162F">
        <w:rPr>
          <w:rFonts w:ascii="Arial Black" w:hAnsi="Arial Black"/>
          <w:spacing w:val="-10"/>
          <w:kern w:val="28"/>
          <w:sz w:val="24"/>
          <w:szCs w:val="16"/>
          <w:u w:val="single"/>
        </w:rPr>
        <w:t>Vocabulary</w:t>
      </w:r>
    </w:p>
    <w:p w:rsidR="0076162F" w:rsidRPr="0076162F" w:rsidRDefault="0076162F" w:rsidP="0076162F">
      <w:pPr>
        <w:spacing w:after="240"/>
        <w:jc w:val="both"/>
        <w:rPr>
          <w:rFonts w:ascii="Arial" w:hAnsi="Arial"/>
          <w:noProof/>
          <w:spacing w:val="-5"/>
          <w:sz w:val="26"/>
        </w:rPr>
      </w:pPr>
    </w:p>
    <w:tbl>
      <w:tblPr>
        <w:tblStyle w:val="TableGrid"/>
        <w:tblW w:w="9090" w:type="dxa"/>
        <w:tblInd w:w="468" w:type="dxa"/>
        <w:tblLook w:val="04A0" w:firstRow="1" w:lastRow="0" w:firstColumn="1" w:lastColumn="0" w:noHBand="0" w:noVBand="1"/>
      </w:tblPr>
      <w:tblGrid>
        <w:gridCol w:w="2970"/>
        <w:gridCol w:w="6120"/>
      </w:tblGrid>
      <w:tr w:rsidR="0076162F" w:rsidRPr="0076162F" w:rsidTr="005A541F">
        <w:trPr>
          <w:tblHeader/>
        </w:trPr>
        <w:tc>
          <w:tcPr>
            <w:tcW w:w="2970" w:type="dxa"/>
            <w:shd w:val="clear" w:color="auto" w:fill="D9D9D9" w:themeFill="background1" w:themeFillShade="D9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b/>
                <w:noProof/>
                <w:spacing w:val="-5"/>
                <w:sz w:val="32"/>
              </w:rPr>
            </w:pPr>
            <w:r w:rsidRPr="0076162F">
              <w:rPr>
                <w:rFonts w:ascii="Arial" w:hAnsi="Arial"/>
                <w:b/>
                <w:noProof/>
                <w:spacing w:val="-5"/>
                <w:sz w:val="32"/>
              </w:rPr>
              <w:t>Word</w:t>
            </w:r>
          </w:p>
        </w:tc>
        <w:tc>
          <w:tcPr>
            <w:tcW w:w="6120" w:type="dxa"/>
            <w:shd w:val="clear" w:color="auto" w:fill="D9D9D9" w:themeFill="background1" w:themeFillShade="D9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b/>
                <w:noProof/>
                <w:spacing w:val="-5"/>
                <w:sz w:val="32"/>
              </w:rPr>
            </w:pPr>
            <w:r w:rsidRPr="0076162F">
              <w:rPr>
                <w:rFonts w:ascii="Arial" w:hAnsi="Arial"/>
                <w:b/>
                <w:noProof/>
                <w:spacing w:val="-5"/>
                <w:sz w:val="32"/>
              </w:rPr>
              <w:t>Definition</w:t>
            </w:r>
          </w:p>
        </w:tc>
      </w:tr>
      <w:tr w:rsidR="0076162F" w:rsidRPr="0076162F" w:rsidTr="005A541F">
        <w:tc>
          <w:tcPr>
            <w:tcW w:w="297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  <w:tc>
          <w:tcPr>
            <w:tcW w:w="612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</w:tr>
      <w:tr w:rsidR="0076162F" w:rsidRPr="0076162F" w:rsidTr="005A541F">
        <w:tc>
          <w:tcPr>
            <w:tcW w:w="297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  <w:tc>
          <w:tcPr>
            <w:tcW w:w="612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</w:tr>
      <w:tr w:rsidR="0076162F" w:rsidRPr="0076162F" w:rsidTr="005A541F">
        <w:tc>
          <w:tcPr>
            <w:tcW w:w="297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  <w:tc>
          <w:tcPr>
            <w:tcW w:w="612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</w:tr>
      <w:tr w:rsidR="0076162F" w:rsidRPr="0076162F" w:rsidTr="005A541F">
        <w:tc>
          <w:tcPr>
            <w:tcW w:w="297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  <w:tc>
          <w:tcPr>
            <w:tcW w:w="6120" w:type="dxa"/>
          </w:tcPr>
          <w:p w:rsidR="0076162F" w:rsidRPr="0076162F" w:rsidRDefault="0076162F" w:rsidP="0076162F">
            <w:pPr>
              <w:spacing w:after="240"/>
              <w:jc w:val="both"/>
              <w:rPr>
                <w:rFonts w:ascii="Arial" w:hAnsi="Arial"/>
                <w:noProof/>
                <w:spacing w:val="-5"/>
                <w:sz w:val="26"/>
              </w:rPr>
            </w:pPr>
          </w:p>
        </w:tc>
      </w:tr>
    </w:tbl>
    <w:p w:rsidR="00C9455A" w:rsidRDefault="00C9455A" w:rsidP="00AF18BF">
      <w:pPr>
        <w:pStyle w:val="BodyText"/>
        <w:rPr>
          <w:rFonts w:ascii="Arial Black" w:hAnsi="Arial Black"/>
          <w:color w:val="808080"/>
          <w:spacing w:val="-25"/>
          <w:kern w:val="28"/>
          <w:sz w:val="32"/>
        </w:rPr>
      </w:pPr>
      <w:r>
        <w:br w:type="page"/>
      </w:r>
    </w:p>
    <w:p w:rsidR="00433892" w:rsidRDefault="001F47B2" w:rsidP="00461122">
      <w:pPr>
        <w:pStyle w:val="Heading1"/>
        <w:rPr>
          <w:noProof/>
          <w:szCs w:val="26"/>
        </w:rPr>
      </w:pPr>
      <w:r>
        <w:t xml:space="preserve">Reading – </w:t>
      </w:r>
      <w:r w:rsidR="006C36ED">
        <w:t xml:space="preserve">Introduction to Computer </w:t>
      </w:r>
      <w:r w:rsidR="00C9455A">
        <w:t>Software</w:t>
      </w:r>
      <w:r w:rsidR="00B74824" w:rsidRPr="00B74824">
        <w:rPr>
          <w:noProof/>
          <w:szCs w:val="26"/>
        </w:rPr>
        <w:t xml:space="preserve"> </w:t>
      </w:r>
    </w:p>
    <w:p w:rsidR="00461122" w:rsidRDefault="00C75D08" w:rsidP="00AF18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7020A0AF" wp14:editId="2EC14FBD">
                <wp:simplePos x="0" y="0"/>
                <wp:positionH relativeFrom="column">
                  <wp:posOffset>-42545</wp:posOffset>
                </wp:positionH>
                <wp:positionV relativeFrom="paragraph">
                  <wp:posOffset>135890</wp:posOffset>
                </wp:positionV>
                <wp:extent cx="6485890" cy="7761605"/>
                <wp:effectExtent l="0" t="0" r="0" b="0"/>
                <wp:wrapNone/>
                <wp:docPr id="7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85890" cy="7761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26" style="position:absolute;margin-left:-3.35pt;margin-top:10.7pt;width:510.7pt;height:611.1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" fillcolor="#d8d8d8 [2732]" stroked="f"/>
            </w:pict>
          </mc:Fallback>
        </mc:AlternateContent>
      </w:r>
    </w:p>
    <w:p w:rsidR="00C9455A" w:rsidRPr="00C15CA6" w:rsidRDefault="00C9455A" w:rsidP="00AF18BF">
      <w:pPr>
        <w:pStyle w:val="BodyText"/>
        <w:rPr>
          <w:b/>
        </w:rPr>
      </w:pPr>
      <w:r w:rsidRPr="00C15CA6">
        <w:rPr>
          <w:b/>
        </w:rPr>
        <w:t>1. Software description</w:t>
      </w:r>
    </w:p>
    <w:p w:rsidR="00F3725E" w:rsidRPr="00BF2573" w:rsidRDefault="00F3725E" w:rsidP="00AF18BF">
      <w:pPr>
        <w:pStyle w:val="BodyText"/>
      </w:pPr>
    </w:p>
    <w:p w:rsidR="00D318E2" w:rsidRDefault="00C9455A" w:rsidP="00AF18BF">
      <w:pPr>
        <w:pStyle w:val="BodyText"/>
      </w:pPr>
      <w:r w:rsidRPr="00CA409A">
        <w:t xml:space="preserve">Computer </w:t>
      </w:r>
      <w:r w:rsidRPr="0020007F">
        <w:rPr>
          <w:b/>
        </w:rPr>
        <w:t>software</w:t>
      </w:r>
      <w:r w:rsidRPr="00CA409A">
        <w:t xml:space="preserve"> is often called a </w:t>
      </w:r>
      <w:r w:rsidRPr="0020007F">
        <w:rPr>
          <w:b/>
        </w:rPr>
        <w:t>program or an application</w:t>
      </w:r>
      <w:r w:rsidRPr="00CA409A">
        <w:t xml:space="preserve">. Software gives your computer instructions to follow so you can complete a task. </w:t>
      </w:r>
      <w:r w:rsidR="00F50110">
        <w:t xml:space="preserve">  So what is the difference between Software and Hardware?  Remember that Computer H</w:t>
      </w:r>
      <w:r w:rsidR="0085602E" w:rsidRPr="00F50110">
        <w:t xml:space="preserve">ardware </w:t>
      </w:r>
      <w:proofErr w:type="gramStart"/>
      <w:r w:rsidR="00F50110">
        <w:t>are</w:t>
      </w:r>
      <w:proofErr w:type="gramEnd"/>
      <w:r w:rsidR="0085602E" w:rsidRPr="00F50110">
        <w:t xml:space="preserve"> the parts of the computer that you can touch.</w:t>
      </w:r>
    </w:p>
    <w:p w:rsidR="00F3725E" w:rsidRPr="00F50110" w:rsidRDefault="00F3725E" w:rsidP="00AF18BF">
      <w:pPr>
        <w:pStyle w:val="BodyText"/>
      </w:pPr>
    </w:p>
    <w:p w:rsidR="00D318E2" w:rsidRPr="00F50110" w:rsidRDefault="0085602E" w:rsidP="00AF18BF">
      <w:pPr>
        <w:pStyle w:val="BodyText"/>
        <w:numPr>
          <w:ilvl w:val="0"/>
          <w:numId w:val="19"/>
        </w:numPr>
      </w:pPr>
      <w:r w:rsidRPr="00F50110">
        <w:t>monitor</w:t>
      </w:r>
    </w:p>
    <w:p w:rsidR="00D318E2" w:rsidRPr="00F50110" w:rsidRDefault="0085602E" w:rsidP="00AF18BF">
      <w:pPr>
        <w:pStyle w:val="BodyText"/>
        <w:numPr>
          <w:ilvl w:val="0"/>
          <w:numId w:val="19"/>
        </w:numPr>
      </w:pPr>
      <w:r w:rsidRPr="00F50110">
        <w:t>keyboard</w:t>
      </w:r>
    </w:p>
    <w:p w:rsidR="00D318E2" w:rsidRDefault="0085602E" w:rsidP="00AF18BF">
      <w:pPr>
        <w:pStyle w:val="BodyText"/>
        <w:numPr>
          <w:ilvl w:val="0"/>
          <w:numId w:val="19"/>
        </w:numPr>
      </w:pPr>
      <w:r w:rsidRPr="00F50110">
        <w:t>CPU</w:t>
      </w:r>
    </w:p>
    <w:p w:rsidR="003052C0" w:rsidRDefault="003052C0" w:rsidP="00AF18BF">
      <w:pPr>
        <w:pStyle w:val="BodyText"/>
        <w:numPr>
          <w:ilvl w:val="0"/>
          <w:numId w:val="19"/>
        </w:numPr>
      </w:pPr>
      <w:r>
        <w:t>Mouse</w:t>
      </w:r>
    </w:p>
    <w:p w:rsidR="003052C0" w:rsidRPr="00F50110" w:rsidRDefault="003052C0" w:rsidP="00AF18BF">
      <w:pPr>
        <w:pStyle w:val="BodyText"/>
      </w:pPr>
    </w:p>
    <w:p w:rsidR="00D318E2" w:rsidRDefault="00F50110" w:rsidP="00AF18BF">
      <w:pPr>
        <w:pStyle w:val="BodyText"/>
      </w:pPr>
      <w:r>
        <w:t>Computer S</w:t>
      </w:r>
      <w:r w:rsidR="0085602E" w:rsidRPr="00F50110">
        <w:t xml:space="preserve">oftware </w:t>
      </w:r>
      <w:proofErr w:type="gramStart"/>
      <w:r>
        <w:t>are</w:t>
      </w:r>
      <w:proofErr w:type="gramEnd"/>
      <w:r w:rsidR="0085602E" w:rsidRPr="00F50110">
        <w:t xml:space="preserve"> the programs that give your computer instructions.</w:t>
      </w:r>
    </w:p>
    <w:p w:rsidR="00F50110" w:rsidRPr="00F50110" w:rsidRDefault="00F50110" w:rsidP="00AF18BF">
      <w:pPr>
        <w:pStyle w:val="BodyText"/>
      </w:pPr>
    </w:p>
    <w:p w:rsidR="00C9455A" w:rsidRPr="00C15CA6" w:rsidRDefault="00C9455A" w:rsidP="00AF18BF">
      <w:pPr>
        <w:pStyle w:val="BodyText"/>
        <w:rPr>
          <w:b/>
        </w:rPr>
      </w:pPr>
      <w:r w:rsidRPr="00C15CA6">
        <w:rPr>
          <w:b/>
        </w:rPr>
        <w:t xml:space="preserve">2. Many kinds of software </w:t>
      </w:r>
    </w:p>
    <w:p w:rsidR="00F3725E" w:rsidRPr="00BF2573" w:rsidRDefault="00F3725E" w:rsidP="00AF18BF">
      <w:pPr>
        <w:pStyle w:val="BodyText"/>
      </w:pPr>
    </w:p>
    <w:p w:rsidR="00C9455A" w:rsidRDefault="00C9455A" w:rsidP="00AF18BF">
      <w:pPr>
        <w:pStyle w:val="BodyText"/>
      </w:pPr>
      <w:r w:rsidRPr="00CA409A">
        <w:t>Software companies make many kinds of computer software. Some examples are:</w:t>
      </w:r>
    </w:p>
    <w:p w:rsidR="002308CE" w:rsidRPr="00CA409A" w:rsidRDefault="002308CE" w:rsidP="00AF18BF">
      <w:pPr>
        <w:pStyle w:val="BodyText"/>
      </w:pPr>
    </w:p>
    <w:p w:rsidR="00C9455A" w:rsidRPr="00CA409A" w:rsidRDefault="00C9455A" w:rsidP="00AF18BF">
      <w:pPr>
        <w:pStyle w:val="BodyText"/>
        <w:numPr>
          <w:ilvl w:val="0"/>
          <w:numId w:val="20"/>
        </w:numPr>
      </w:pPr>
      <w:r w:rsidRPr="00CA409A">
        <w:t>Operating system software</w:t>
      </w:r>
    </w:p>
    <w:p w:rsidR="00C9455A" w:rsidRDefault="00C9455A" w:rsidP="00AF18BF">
      <w:pPr>
        <w:pStyle w:val="BodyText"/>
        <w:numPr>
          <w:ilvl w:val="0"/>
          <w:numId w:val="20"/>
        </w:numPr>
      </w:pPr>
      <w:r w:rsidRPr="00CA409A">
        <w:t>Word processing software</w:t>
      </w:r>
    </w:p>
    <w:p w:rsidR="003052C0" w:rsidRDefault="003052C0" w:rsidP="00AF18BF">
      <w:pPr>
        <w:pStyle w:val="BodyText"/>
        <w:numPr>
          <w:ilvl w:val="0"/>
          <w:numId w:val="20"/>
        </w:numPr>
      </w:pPr>
      <w:r>
        <w:t>Spreadsheet software</w:t>
      </w:r>
    </w:p>
    <w:p w:rsidR="003052C0" w:rsidRPr="00CA409A" w:rsidRDefault="003052C0" w:rsidP="00AF18BF">
      <w:pPr>
        <w:pStyle w:val="BodyText"/>
        <w:numPr>
          <w:ilvl w:val="0"/>
          <w:numId w:val="20"/>
        </w:numPr>
      </w:pPr>
      <w:r>
        <w:t>Presentation software</w:t>
      </w:r>
    </w:p>
    <w:p w:rsidR="00C9455A" w:rsidRDefault="00C9455A" w:rsidP="00AF18BF">
      <w:pPr>
        <w:pStyle w:val="BodyText"/>
        <w:numPr>
          <w:ilvl w:val="0"/>
          <w:numId w:val="20"/>
        </w:numPr>
      </w:pPr>
      <w:r w:rsidRPr="00CA409A">
        <w:t>Browser software</w:t>
      </w:r>
    </w:p>
    <w:p w:rsidR="00341B82" w:rsidRPr="00CA409A" w:rsidRDefault="00341B82" w:rsidP="00AF18BF">
      <w:pPr>
        <w:pStyle w:val="BodyText"/>
      </w:pPr>
    </w:p>
    <w:p w:rsidR="00C9455A" w:rsidRDefault="00C9455A" w:rsidP="00AF18BF">
      <w:pPr>
        <w:pStyle w:val="BodyText"/>
      </w:pPr>
      <w:r w:rsidRPr="00CA409A">
        <w:t>Each type of software has its own instructions and vocabulary. You need to choose the software that is right for the job you want to do.</w:t>
      </w:r>
    </w:p>
    <w:p w:rsidR="002308CE" w:rsidRDefault="002308CE" w:rsidP="00AF18BF">
      <w:pPr>
        <w:pStyle w:val="BodyText"/>
      </w:pPr>
    </w:p>
    <w:p w:rsidR="003052C0" w:rsidRDefault="00056B53" w:rsidP="00AF18BF">
      <w:pPr>
        <w:pStyle w:val="BodyText"/>
      </w:pPr>
      <w:r>
        <w:t xml:space="preserve">To put new software on your computer, </w:t>
      </w:r>
      <w:r w:rsidRPr="00BF2573">
        <w:rPr>
          <w:b/>
          <w:i/>
          <w:color w:val="000000" w:themeColor="text1"/>
        </w:rPr>
        <w:t>you have to INSTALL it</w:t>
      </w:r>
      <w:r>
        <w:t>.  To install new software, you can use a CD or you can download the software from the Internet.</w:t>
      </w:r>
    </w:p>
    <w:p w:rsidR="003052C0" w:rsidRDefault="003052C0" w:rsidP="00AF18BF">
      <w:pPr>
        <w:pStyle w:val="BodyText"/>
      </w:pPr>
    </w:p>
    <w:p w:rsidR="00056B53" w:rsidRDefault="003052C0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91CCA5F" wp14:editId="708C67A4">
            <wp:simplePos x="0" y="0"/>
            <wp:positionH relativeFrom="column">
              <wp:posOffset>990600</wp:posOffset>
            </wp:positionH>
            <wp:positionV relativeFrom="paragraph">
              <wp:posOffset>56515</wp:posOffset>
            </wp:positionV>
            <wp:extent cx="3810000" cy="1552575"/>
            <wp:effectExtent l="0" t="0" r="0" b="952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54" t="47863" r="2244" b="17308"/>
                    <a:stretch/>
                  </pic:blipFill>
                  <pic:spPr bwMode="auto">
                    <a:xfrm>
                      <a:off x="0" y="0"/>
                      <a:ext cx="3810000" cy="155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2C0">
        <w:rPr>
          <w:noProof/>
        </w:rPr>
        <w:t xml:space="preserve"> </w:t>
      </w:r>
    </w:p>
    <w:p w:rsidR="00F50110" w:rsidRPr="00CA409A" w:rsidRDefault="00F50110" w:rsidP="00AF18BF">
      <w:pPr>
        <w:pStyle w:val="BodyText"/>
      </w:pPr>
    </w:p>
    <w:p w:rsidR="00C9455A" w:rsidRPr="00C15CA6" w:rsidRDefault="003052C0" w:rsidP="00AF18BF">
      <w:pPr>
        <w:pStyle w:val="BodyText"/>
        <w:rPr>
          <w:b/>
        </w:rPr>
      </w:pPr>
      <w:r w:rsidRPr="00C15CA6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6" behindDoc="1" locked="0" layoutInCell="1" allowOverlap="1" wp14:anchorId="5570E335" wp14:editId="66C93FFE">
                <wp:simplePos x="0" y="0"/>
                <wp:positionH relativeFrom="column">
                  <wp:posOffset>-209550</wp:posOffset>
                </wp:positionH>
                <wp:positionV relativeFrom="paragraph">
                  <wp:posOffset>-85725</wp:posOffset>
                </wp:positionV>
                <wp:extent cx="6438900" cy="7620000"/>
                <wp:effectExtent l="0" t="0" r="0" b="0"/>
                <wp:wrapNone/>
                <wp:docPr id="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620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51F" w:rsidRDefault="009E651F" w:rsidP="009E65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-16.5pt;margin-top:-6.75pt;width:507pt;height:600pt;z-index:-251615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" fillcolor="#d8d8d8 [2732]" stroked="f">
                <v:textbox>
                  <w:txbxContent>
                    <w:p w:rsidR="009E651F" w:rsidRDefault="009E651F" w:rsidP="009E65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C9455A" w:rsidRPr="00C15CA6">
        <w:rPr>
          <w:b/>
        </w:rPr>
        <w:t>3. Operating system software</w:t>
      </w:r>
    </w:p>
    <w:p w:rsidR="00F3725E" w:rsidRPr="007177A1" w:rsidRDefault="00F3725E" w:rsidP="00AF18BF">
      <w:pPr>
        <w:pStyle w:val="BodyText"/>
      </w:pPr>
    </w:p>
    <w:p w:rsidR="00F3725E" w:rsidRDefault="00C9455A" w:rsidP="00AF18BF">
      <w:pPr>
        <w:pStyle w:val="BodyText"/>
      </w:pPr>
      <w:r w:rsidRPr="00CA409A">
        <w:t xml:space="preserve">When you turn on your computer the first program that starts is the </w:t>
      </w:r>
      <w:r w:rsidRPr="003052C0">
        <w:rPr>
          <w:b/>
        </w:rPr>
        <w:t>o</w:t>
      </w:r>
      <w:r w:rsidRPr="00CA409A">
        <w:t xml:space="preserve">perating </w:t>
      </w:r>
      <w:r w:rsidRPr="003052C0">
        <w:rPr>
          <w:b/>
        </w:rPr>
        <w:t>s</w:t>
      </w:r>
      <w:r w:rsidRPr="00CA409A">
        <w:t>ystem software</w:t>
      </w:r>
      <w:r w:rsidR="003052C0">
        <w:t xml:space="preserve"> (</w:t>
      </w:r>
      <w:r w:rsidR="003052C0" w:rsidRPr="003052C0">
        <w:rPr>
          <w:b/>
        </w:rPr>
        <w:t>OS</w:t>
      </w:r>
      <w:r w:rsidR="003052C0">
        <w:t>)</w:t>
      </w:r>
      <w:r w:rsidRPr="00CA409A">
        <w:t xml:space="preserve">. On </w:t>
      </w:r>
      <w:r>
        <w:t>the</w:t>
      </w:r>
      <w:r w:rsidRPr="00CA409A">
        <w:t xml:space="preserve"> personal computers </w:t>
      </w:r>
      <w:r>
        <w:t xml:space="preserve">in our classroom, </w:t>
      </w:r>
      <w:r w:rsidRPr="00CA409A">
        <w:t>the operating system so</w:t>
      </w:r>
      <w:r w:rsidR="003052C0">
        <w:t>ftware is Microsoft Windows 7</w:t>
      </w:r>
      <w:r>
        <w:t xml:space="preserve">. </w:t>
      </w:r>
    </w:p>
    <w:p w:rsidR="003052C0" w:rsidRDefault="003052C0" w:rsidP="00AF18BF">
      <w:pPr>
        <w:pStyle w:val="BodyText"/>
      </w:pPr>
    </w:p>
    <w:p w:rsidR="00F50110" w:rsidRDefault="0085602E" w:rsidP="00AF18BF">
      <w:pPr>
        <w:pStyle w:val="BodyText"/>
      </w:pPr>
      <w:r w:rsidRPr="00F50110">
        <w:t>Every computer needs operating system software.</w:t>
      </w:r>
      <w:r w:rsidR="00F50110">
        <w:t xml:space="preserve">  </w:t>
      </w:r>
      <w:r w:rsidRPr="00341B82">
        <w:t>The operating system works like the director of your computer.</w:t>
      </w:r>
      <w:r w:rsidR="00F50110" w:rsidRPr="00341B82">
        <w:t xml:space="preserve">  </w:t>
      </w:r>
      <w:r w:rsidRPr="00341B82">
        <w:t>It directs the action between the software, the hardware and the processor.</w:t>
      </w:r>
    </w:p>
    <w:p w:rsidR="00F3725E" w:rsidRDefault="00F3725E" w:rsidP="00AF18BF">
      <w:pPr>
        <w:pStyle w:val="BodyText"/>
      </w:pPr>
    </w:p>
    <w:p w:rsidR="00F3725E" w:rsidRPr="00341B82" w:rsidRDefault="00F3725E" w:rsidP="00AF18BF">
      <w:pPr>
        <w:pStyle w:val="BodyText"/>
      </w:pPr>
    </w:p>
    <w:p w:rsidR="00D318E2" w:rsidRDefault="009E651F" w:rsidP="00AF18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A8E803" wp14:editId="57D994C7">
                <wp:simplePos x="0" y="0"/>
                <wp:positionH relativeFrom="column">
                  <wp:posOffset>3056890</wp:posOffset>
                </wp:positionH>
                <wp:positionV relativeFrom="paragraph">
                  <wp:posOffset>483235</wp:posOffset>
                </wp:positionV>
                <wp:extent cx="1381125" cy="314325"/>
                <wp:effectExtent l="19050" t="1905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3143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E651F" w:rsidRPr="009E651F" w:rsidRDefault="009E651F">
                            <w:pPr>
                              <w:rPr>
                                <w:b/>
                                <w:sz w:val="36"/>
                              </w:rPr>
                            </w:pPr>
                            <w:r w:rsidRPr="009E651F">
                              <w:rPr>
                                <w:b/>
                                <w:sz w:val="36"/>
                              </w:rPr>
                              <w:t>DESKTOP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7" type="#_x0000_t202" style="position:absolute;margin-left:240.7pt;margin-top:38.05pt;width:108.75pt;height:24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" filled="f" strokeweight="2.25pt">
                <v:textbox>
                  <w:txbxContent>
                    <w:p w:rsidR="009E651F" w:rsidRPr="009E651F" w:rsidRDefault="009E651F">
                      <w:pPr>
                        <w:rPr>
                          <w:b/>
                          <w:sz w:val="36"/>
                        </w:rPr>
                      </w:pPr>
                      <w:r w:rsidRPr="009E651F">
                        <w:rPr>
                          <w:b/>
                          <w:sz w:val="36"/>
                        </w:rPr>
                        <w:t>DESKTOP</w:t>
                      </w:r>
                    </w:p>
                  </w:txbxContent>
                </v:textbox>
              </v:shape>
            </w:pict>
          </mc:Fallback>
        </mc:AlternateContent>
      </w:r>
      <w:r w:rsidR="0085602E" w:rsidRPr="007177A1">
        <w:t xml:space="preserve">The first screen you see when the computer starts up is your </w:t>
      </w:r>
      <w:r w:rsidR="0085602E" w:rsidRPr="003052C0">
        <w:rPr>
          <w:b/>
        </w:rPr>
        <w:t>desktop</w:t>
      </w:r>
      <w:r w:rsidR="0085602E" w:rsidRPr="007177A1">
        <w:t>.</w:t>
      </w:r>
      <w:r w:rsidR="007177A1" w:rsidRPr="007177A1">
        <w:t xml:space="preserve">  </w:t>
      </w:r>
      <w:r w:rsidR="0085602E" w:rsidRPr="007177A1">
        <w:t>The desktop is part of the operating system.</w:t>
      </w:r>
      <w:r w:rsidR="007177A1" w:rsidRPr="007177A1">
        <w:t xml:space="preserve">  </w:t>
      </w:r>
      <w:r w:rsidR="0085602E" w:rsidRPr="007177A1">
        <w:t>The operating system controls the icons and folders on the desktop.</w:t>
      </w:r>
    </w:p>
    <w:p w:rsidR="003052C0" w:rsidRDefault="003052C0" w:rsidP="00AF18BF">
      <w:pPr>
        <w:pStyle w:val="BodyText"/>
      </w:pPr>
    </w:p>
    <w:p w:rsidR="003052C0" w:rsidRDefault="00970942" w:rsidP="00AF18B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12D8064" wp14:editId="59A35DF5">
                <wp:simplePos x="0" y="0"/>
                <wp:positionH relativeFrom="column">
                  <wp:posOffset>151130</wp:posOffset>
                </wp:positionH>
                <wp:positionV relativeFrom="paragraph">
                  <wp:posOffset>314325</wp:posOffset>
                </wp:positionV>
                <wp:extent cx="5829935" cy="3538855"/>
                <wp:effectExtent l="19050" t="19050" r="0" b="23495"/>
                <wp:wrapTopAndBottom/>
                <wp:docPr id="1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935" cy="3538855"/>
                          <a:chOff x="228600" y="0"/>
                          <a:chExt cx="8274051" cy="4616450"/>
                        </a:xfrm>
                      </wpg:grpSpPr>
                      <wps:wsp>
                        <wps:cNvPr id="12" name="Line Callout 1 12"/>
                        <wps:cNvSpPr/>
                        <wps:spPr bwMode="auto">
                          <a:xfrm>
                            <a:off x="234950" y="273048"/>
                            <a:ext cx="1289050" cy="561248"/>
                          </a:xfrm>
                          <a:prstGeom prst="borderCallout1">
                            <a:avLst>
                              <a:gd name="adj1" fmla="val 135945"/>
                              <a:gd name="adj2" fmla="val 152866"/>
                              <a:gd name="adj3" fmla="val 56391"/>
                              <a:gd name="adj4" fmla="val 102843"/>
                            </a:avLst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2C0" w:rsidRDefault="003052C0" w:rsidP="003052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Icons</w:t>
                              </w:r>
                            </w:p>
                          </w:txbxContent>
                        </wps:txbx>
                        <wps:bodyPr anchor="ctr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150" y="0"/>
                            <a:ext cx="6286501" cy="45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Rounded Rectangle 14"/>
                        <wps:cNvSpPr>
                          <a:spLocks noChangeArrowheads="1"/>
                        </wps:cNvSpPr>
                        <wps:spPr bwMode="auto">
                          <a:xfrm>
                            <a:off x="2216150" y="0"/>
                            <a:ext cx="1752600" cy="4235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52C0" w:rsidRDefault="003052C0" w:rsidP="003052C0"/>
                          </w:txbxContent>
                        </wps:txbx>
                        <wps:bodyPr/>
                      </wps:wsp>
                      <wps:wsp>
                        <wps:cNvPr id="15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216150" y="4235450"/>
                            <a:ext cx="304800" cy="381000"/>
                          </a:xfrm>
                          <a:prstGeom prst="ellipse">
                            <a:avLst/>
                          </a:prstGeom>
                          <a:noFill/>
                          <a:ln w="38100" algn="ctr">
                            <a:solidFill>
                              <a:srgbClr val="EE63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3052C0" w:rsidRDefault="003052C0" w:rsidP="003052C0"/>
                          </w:txbxContent>
                        </wps:txbx>
                        <wps:bodyPr/>
                      </wps:wsp>
                      <wps:wsp>
                        <wps:cNvPr id="35" name="Line Callout 1 35"/>
                        <wps:cNvSpPr/>
                        <wps:spPr bwMode="auto">
                          <a:xfrm>
                            <a:off x="228600" y="2251075"/>
                            <a:ext cx="1289050" cy="993775"/>
                          </a:xfrm>
                          <a:prstGeom prst="borderCallout1">
                            <a:avLst>
                              <a:gd name="adj1" fmla="val 209772"/>
                              <a:gd name="adj2" fmla="val 153812"/>
                              <a:gd name="adj3" fmla="val 56391"/>
                              <a:gd name="adj4" fmla="val 102843"/>
                            </a:avLst>
                          </a:prstGeom>
                          <a:ln w="38100">
                            <a:solidFill>
                              <a:srgbClr val="EE6316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52C0" w:rsidRDefault="003052C0" w:rsidP="003052C0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Start Menu Button</w:t>
                              </w:r>
                            </w:p>
                          </w:txbxContent>
                        </wps:txbx>
                        <wps:bodyPr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8" style="position:absolute;margin-left:11.9pt;margin-top:24.75pt;width:459.05pt;height:278.65pt;z-index:251725824;mso-width-relative:margin;mso-height-relative:margin" coordorigin="2286" coordsize="82740,46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"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Line Callout 1 12" o:spid="_x0000_s1029" type="#_x0000_t47" style="position:absolute;left:2349;top:2730;width:12891;height:5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SMjcIA&#10;AADbAAAADwAAAGRycy9kb3ducmV2LnhtbERPS2vCQBC+F/oflhG81Y2xFBtdpQ8sHuqhKngdMmMS&#10;zM6mu1tN/70rFHqbj+8582VvW3VmHxonBsajDBRL6aiRysB+t3qYggoRhbB1wgZ+OcBycX83x4Lc&#10;Rb74vI2VSiESCjRQx9gVWoeyZoth5DqWxB2dtxgT9JUmj5cUbludZ9mTtthIaqix47eay9P2xxo4&#10;TGmyo8/H7/cVPq9Pud+80gcZMxz0LzNQkfv4L/5zrynNz+H2SzpAL6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IyNwgAAANsAAAAPAAAAAAAAAAAAAAAAAJgCAABkcnMvZG93&#10;bnJldi54bWxQSwUGAAAAAAQABAD1AAAAhwMAAAAA&#10;" adj="22214,12180,33019,29364" fillcolor="white [3201]" strokecolor="red" strokeweight="3pt">
                  <v:textbox>
                    <w:txbxContent>
                      <w:p w:rsidR="003052C0" w:rsidRDefault="003052C0" w:rsidP="003052C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Icons</w:t>
                        </w:r>
                      </w:p>
                    </w:txbxContent>
                  </v:textbox>
                </v:shape>
                <v:shape id="Picture 13" o:spid="_x0000_s1030" type="#_x0000_t75" style="position:absolute;left:22161;width:62865;height:4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2dOTAAAAA2wAAAA8AAABkcnMvZG93bnJldi54bWxET99rwjAQfhf2P4Qb+KbplI1RjTLqBF/t&#10;xL0ezdlUm0tJMlv9681gsLf7+H7ecj3YVlzJh8axgpdpBoK4crrhWsHhazt5BxEissbWMSm4UYD1&#10;6mm0xFy7nvd0LWMtUgiHHBWYGLtcylAZshimriNO3Ml5izFBX0vtsU/htpWzLHuTFhtODQY7KgxV&#10;l/LHKig+jX8tNv44q85lZuu4Kb77u1Lj5+FjASLSEP/Ff+6dTvPn8PtLOk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Z05MAAAADbAAAADwAAAAAAAAAAAAAAAACfAgAA&#10;ZHJzL2Rvd25yZXYueG1sUEsFBgAAAAAEAAQA9wAAAIwDAAAAAA==&#10;">
                  <v:imagedata r:id="rId18" o:title=""/>
                </v:shape>
                <v:roundrect id="Rounded Rectangle 14" o:spid="_x0000_s1031" style="position:absolute;left:22161;width:17526;height:423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00ksMA&#10;AADbAAAADwAAAGRycy9kb3ducmV2LnhtbERPTWsCMRC9F/ofwhS8lJpYRMvWKCIILRSpay+9TTfj&#10;7upmsiTRXf+9KQje5vE+Z7bobSPO5EPtWMNoqEAQF87UXGr42a1f3kCEiGywcUwaLhRgMX98mGFm&#10;XMdbOuexFCmEQ4YaqhjbTMpQVGQxDF1LnLi98xZjgr6UxmOXwm0jX5WaSIs1p4YKW1pVVBzzk9Xw&#10;u86//fFrddjuP/PpoVPPave30Xrw1C/fQUTq4118c3+YNH8M/7+k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00ksMAAADbAAAADwAAAAAAAAAAAAAAAACYAgAAZHJzL2Rv&#10;d25yZXYueG1sUEsFBgAAAAAEAAQA9QAAAIgDAAAAAA==&#10;" filled="f" strokecolor="red" strokeweight="3pt">
                  <v:textbox>
                    <w:txbxContent>
                      <w:p w:rsidR="003052C0" w:rsidRDefault="003052C0" w:rsidP="003052C0"/>
                    </w:txbxContent>
                  </v:textbox>
                </v:roundrect>
                <v:oval id="Oval 15" o:spid="_x0000_s1032" style="position:absolute;left:22161;top:42354;width:304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PRhsEA&#10;AADbAAAADwAAAGRycy9kb3ducmV2LnhtbERP22oCMRB9L/gPYQTfalaxXVmN4oVCX9pS9QOGzZis&#10;bibLJrrr3zeFQt/mcK6zXPeuFndqQ+VZwWScgSAuva7YKDgd357nIEJE1lh7JgUPCrBeDZ6WWGjf&#10;8TfdD9GIFMKhQAU2xqaQMpSWHIaxb4gTd/atw5hga6RusUvhrpbTLHuVDitODRYb2lkqr4ebU5Bf&#10;nMknH/OT7L7MY5Z/2v2Vt0qNhv1mASJSH//Ff+53nea/wO8v6QC5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z0YbBAAAA2wAAAA8AAAAAAAAAAAAAAAAAmAIAAGRycy9kb3du&#10;cmV2LnhtbFBLBQYAAAAABAAEAPUAAACGAwAAAAA=&#10;" filled="f" strokecolor="#ee6316" strokeweight="3pt">
                  <v:textbox>
                    <w:txbxContent>
                      <w:p w:rsidR="003052C0" w:rsidRDefault="003052C0" w:rsidP="003052C0"/>
                    </w:txbxContent>
                  </v:textbox>
                </v:oval>
                <v:shape id="Line Callout 1 35" o:spid="_x0000_s1033" type="#_x0000_t47" style="position:absolute;left:2286;top:22510;width:12890;height:99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qqUMUA&#10;AADbAAAADwAAAGRycy9kb3ducmV2LnhtbESP3WrCQBSE7wu+w3KE3tVNDWpJ3YgIlkpBbCy9PmSP&#10;+Wn2bMxuY3z7riD0cpiZb5jlajCN6KlzlWUFz5MIBHFudcWFgq/j9ukFhPPIGhvLpOBKDlbp6GGJ&#10;ibYX/qQ+84UIEHYJKii9bxMpXV6SQTexLXHwTrYz6IPsCqk7vAS4aeQ0iubSYMVhocSWNiXlP9mv&#10;UYDf5+tR7g/TerfYxG+YL0719kOpx/GwfgXhafD/4Xv7XSuIZ3D7En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qpQxQAAANsAAAAPAAAAAAAAAAAAAAAAAJgCAABkcnMv&#10;ZG93bnJldi54bWxQSwUGAAAAAAQABAD1AAAAigMAAAAA&#10;" adj="22214,12180,33223,45311" fillcolor="white [3201]" strokecolor="#ee6316" strokeweight="3pt">
                  <v:textbox>
                    <w:txbxContent>
                      <w:p w:rsidR="003052C0" w:rsidRDefault="003052C0" w:rsidP="003052C0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Start Menu Button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9E651F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B5873D7" wp14:editId="3B60F844">
                <wp:simplePos x="0" y="0"/>
                <wp:positionH relativeFrom="column">
                  <wp:posOffset>1333500</wp:posOffset>
                </wp:positionH>
                <wp:positionV relativeFrom="paragraph">
                  <wp:posOffset>38100</wp:posOffset>
                </wp:positionV>
                <wp:extent cx="4810125" cy="4114800"/>
                <wp:effectExtent l="0" t="0" r="28575" b="19050"/>
                <wp:wrapNone/>
                <wp:docPr id="36" name="Rounded 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0125" cy="411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6" o:spid="_x0000_s1026" style="position:absolute;margin-left:105pt;margin-top:3pt;width:378.75pt;height:324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" filled="f" strokecolor="black [3213]" strokeweight="2pt"/>
            </w:pict>
          </mc:Fallback>
        </mc:AlternateContent>
      </w:r>
    </w:p>
    <w:p w:rsidR="003052C0" w:rsidRDefault="003052C0" w:rsidP="00AF18BF">
      <w:pPr>
        <w:pStyle w:val="BodyText"/>
      </w:pPr>
    </w:p>
    <w:p w:rsidR="003052C0" w:rsidRDefault="003052C0" w:rsidP="00AF18BF">
      <w:pPr>
        <w:pStyle w:val="BodyText"/>
      </w:pPr>
    </w:p>
    <w:p w:rsidR="003052C0" w:rsidRDefault="003052C0" w:rsidP="00AF18BF">
      <w:pPr>
        <w:pStyle w:val="BodyText"/>
      </w:pPr>
    </w:p>
    <w:p w:rsidR="003052C0" w:rsidRDefault="003052C0" w:rsidP="00AF18BF">
      <w:pPr>
        <w:pStyle w:val="BodyText"/>
      </w:pPr>
    </w:p>
    <w:p w:rsidR="003052C0" w:rsidRDefault="003052C0" w:rsidP="00AF18BF">
      <w:pPr>
        <w:pStyle w:val="BodyText"/>
      </w:pPr>
    </w:p>
    <w:p w:rsidR="007177A1" w:rsidRPr="007177A1" w:rsidRDefault="007177A1" w:rsidP="00AF18BF">
      <w:pPr>
        <w:pStyle w:val="BodyText"/>
      </w:pPr>
    </w:p>
    <w:p w:rsidR="007177A1" w:rsidRDefault="007177A1" w:rsidP="00AF18BF">
      <w:pPr>
        <w:pStyle w:val="BodyText"/>
      </w:pPr>
    </w:p>
    <w:p w:rsidR="009E651F" w:rsidRDefault="009E651F" w:rsidP="00AF18BF">
      <w:pPr>
        <w:pStyle w:val="BodyText"/>
      </w:pPr>
    </w:p>
    <w:p w:rsidR="00C9455A" w:rsidRPr="00C15CA6" w:rsidRDefault="009E651F" w:rsidP="00AF18BF">
      <w:pPr>
        <w:pStyle w:val="BodyText"/>
        <w:rPr>
          <w:b/>
        </w:rPr>
      </w:pPr>
      <w:r w:rsidRPr="00C15CA6">
        <w:rPr>
          <w:b/>
          <w:noProof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221179B" wp14:editId="1A93530D">
                <wp:simplePos x="0" y="0"/>
                <wp:positionH relativeFrom="column">
                  <wp:posOffset>-114300</wp:posOffset>
                </wp:positionH>
                <wp:positionV relativeFrom="paragraph">
                  <wp:posOffset>-28575</wp:posOffset>
                </wp:positionV>
                <wp:extent cx="6567170" cy="7153275"/>
                <wp:effectExtent l="0" t="0" r="5080" b="9525"/>
                <wp:wrapNone/>
                <wp:docPr id="5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7170" cy="71532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9pt;margin-top:-2.25pt;width:517.1pt;height:563.2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" fillcolor="#d8d8d8 [2732]" stroked="f"/>
            </w:pict>
          </mc:Fallback>
        </mc:AlternateContent>
      </w:r>
      <w:r w:rsidR="00C9455A" w:rsidRPr="00C15CA6">
        <w:rPr>
          <w:b/>
        </w:rPr>
        <w:t>4. Microsoft Office software</w:t>
      </w:r>
    </w:p>
    <w:p w:rsidR="00F3725E" w:rsidRPr="007177A1" w:rsidRDefault="00F3725E" w:rsidP="00AF18BF">
      <w:pPr>
        <w:pStyle w:val="BodyText"/>
      </w:pPr>
    </w:p>
    <w:p w:rsidR="00F50110" w:rsidRDefault="009E651F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07392" behindDoc="0" locked="0" layoutInCell="1" allowOverlap="1" wp14:anchorId="20E5E6FA" wp14:editId="2EDAC2B6">
            <wp:simplePos x="0" y="0"/>
            <wp:positionH relativeFrom="column">
              <wp:posOffset>2171700</wp:posOffset>
            </wp:positionH>
            <wp:positionV relativeFrom="paragraph">
              <wp:posOffset>572135</wp:posOffset>
            </wp:positionV>
            <wp:extent cx="1466850" cy="1381125"/>
            <wp:effectExtent l="19050" t="19050" r="19050" b="28575"/>
            <wp:wrapTopAndBottom/>
            <wp:docPr id="26" name="Picture 1" descr="gat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gates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3811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455A" w:rsidRPr="00CA409A">
        <w:t xml:space="preserve">The Microsoft Company makes the most popular software for personal computers. </w:t>
      </w:r>
      <w:r w:rsidR="00F50110">
        <w:t xml:space="preserve">The man who created Microsoft is Bill Gates.  </w:t>
      </w:r>
    </w:p>
    <w:p w:rsidR="00F3725E" w:rsidRDefault="00F3725E" w:rsidP="00AF18BF">
      <w:pPr>
        <w:pStyle w:val="BodyText"/>
      </w:pPr>
    </w:p>
    <w:p w:rsidR="00F3725E" w:rsidRDefault="00C9455A" w:rsidP="00AF18BF">
      <w:pPr>
        <w:pStyle w:val="BodyText"/>
      </w:pPr>
      <w:r w:rsidRPr="00CA409A">
        <w:t xml:space="preserve">The Microsoft software products are often sold together in a </w:t>
      </w:r>
      <w:r w:rsidR="00C43571" w:rsidRPr="00CA409A">
        <w:t>package</w:t>
      </w:r>
      <w:r w:rsidRPr="00CA409A">
        <w:t xml:space="preserve"> called Microsoft Office.</w:t>
      </w:r>
    </w:p>
    <w:p w:rsidR="00C43571" w:rsidRDefault="00C43571" w:rsidP="00AF18BF">
      <w:pPr>
        <w:pStyle w:val="BodyText"/>
      </w:pPr>
    </w:p>
    <w:p w:rsidR="00C9455A" w:rsidRDefault="00C9455A" w:rsidP="00AF18BF">
      <w:pPr>
        <w:pStyle w:val="BodyText"/>
        <w:numPr>
          <w:ilvl w:val="0"/>
          <w:numId w:val="21"/>
        </w:numPr>
      </w:pPr>
      <w:r w:rsidRPr="00BF2573">
        <w:rPr>
          <w:b/>
          <w:i/>
        </w:rPr>
        <w:t>Microsoft Word</w:t>
      </w:r>
      <w:r w:rsidRPr="00CA409A">
        <w:t xml:space="preserve"> is word processing software. It is used for typing papers, letters, resumes, tables, schedules and many other kinds of documents.</w:t>
      </w:r>
    </w:p>
    <w:p w:rsidR="00C43571" w:rsidRPr="00CA409A" w:rsidRDefault="00C43571" w:rsidP="00AF18BF">
      <w:pPr>
        <w:pStyle w:val="BodyText"/>
      </w:pPr>
    </w:p>
    <w:p w:rsidR="00C9455A" w:rsidRDefault="00C9455A" w:rsidP="00AF18BF">
      <w:pPr>
        <w:pStyle w:val="BodyText"/>
        <w:numPr>
          <w:ilvl w:val="0"/>
          <w:numId w:val="21"/>
        </w:numPr>
      </w:pPr>
      <w:r w:rsidRPr="00BF2573">
        <w:rPr>
          <w:b/>
          <w:i/>
        </w:rPr>
        <w:t>Microsoft Excel</w:t>
      </w:r>
      <w:r w:rsidRPr="00CA409A">
        <w:t xml:space="preserve"> is used for organizing information and doing calculations such as budgets and business plans.</w:t>
      </w:r>
    </w:p>
    <w:p w:rsidR="00C43571" w:rsidRPr="00CA409A" w:rsidRDefault="00C43571" w:rsidP="00AF18BF">
      <w:pPr>
        <w:pStyle w:val="BodyText"/>
      </w:pPr>
    </w:p>
    <w:p w:rsidR="00C43571" w:rsidRDefault="00C9455A" w:rsidP="00AF18BF">
      <w:pPr>
        <w:pStyle w:val="BodyText"/>
        <w:numPr>
          <w:ilvl w:val="0"/>
          <w:numId w:val="21"/>
        </w:numPr>
      </w:pPr>
      <w:r w:rsidRPr="002F6DF1">
        <w:rPr>
          <w:b/>
          <w:i/>
        </w:rPr>
        <w:t>Microsoft PowerPoint</w:t>
      </w:r>
      <w:r w:rsidRPr="00CA409A">
        <w:t xml:space="preserve"> is used to create slideshow presentations with pictures and sounds.</w:t>
      </w:r>
    </w:p>
    <w:p w:rsidR="00C43571" w:rsidRDefault="00C43571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32992" behindDoc="1" locked="0" layoutInCell="1" allowOverlap="1" wp14:anchorId="196C9B4F" wp14:editId="768EDB58">
            <wp:simplePos x="0" y="0"/>
            <wp:positionH relativeFrom="column">
              <wp:posOffset>1704975</wp:posOffset>
            </wp:positionH>
            <wp:positionV relativeFrom="paragraph">
              <wp:posOffset>146050</wp:posOffset>
            </wp:positionV>
            <wp:extent cx="1171575" cy="1405255"/>
            <wp:effectExtent l="0" t="0" r="9525" b="4445"/>
            <wp:wrapTight wrapText="bothSides">
              <wp:wrapPolygon edited="0">
                <wp:start x="0" y="0"/>
                <wp:lineTo x="0" y="21376"/>
                <wp:lineTo x="21424" y="21376"/>
                <wp:lineTo x="21424" y="0"/>
                <wp:lineTo x="0" y="0"/>
              </wp:wrapPolygon>
            </wp:wrapTight>
            <wp:docPr id="42" name="il_fi" descr="http://warezforyou.com/img_store/0/15/91/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arezforyou.com/img_store/0/15/91/8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0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6181C144" wp14:editId="49E0491C">
            <wp:simplePos x="0" y="0"/>
            <wp:positionH relativeFrom="column">
              <wp:posOffset>2876550</wp:posOffset>
            </wp:positionH>
            <wp:positionV relativeFrom="paragraph">
              <wp:posOffset>111125</wp:posOffset>
            </wp:positionV>
            <wp:extent cx="1344295" cy="1073785"/>
            <wp:effectExtent l="0" t="0" r="8255" b="0"/>
            <wp:wrapTight wrapText="bothSides">
              <wp:wrapPolygon edited="0">
                <wp:start x="0" y="0"/>
                <wp:lineTo x="0" y="21076"/>
                <wp:lineTo x="21427" y="21076"/>
                <wp:lineTo x="21427" y="0"/>
                <wp:lineTo x="0" y="0"/>
              </wp:wrapPolygon>
            </wp:wrapTight>
            <wp:docPr id="41" name="Picture 10" descr="http://ts4.mm.bing.net/images/thumbnail.aspx?q=1628606314363&amp;id=f878e3f99b7a7cb56a00bfd03302f9c8&amp;url=http%3a%2f%2fimages04.olx.pt%2fui%2f2%2f17%2f49%2f18200849_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s4.mm.bing.net/images/thumbnail.aspx?q=1628606314363&amp;id=f878e3f99b7a7cb56a00bfd03302f9c8&amp;url=http%3a%2f%2fimages04.olx.pt%2fui%2f2%2f17%2f49%2f18200849_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29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  <w:rPr>
          <w:noProof/>
        </w:rPr>
      </w:pPr>
    </w:p>
    <w:p w:rsidR="00C43571" w:rsidRDefault="00C43571" w:rsidP="00AF18BF">
      <w:pPr>
        <w:pStyle w:val="BodyText"/>
        <w:rPr>
          <w:noProof/>
        </w:rPr>
      </w:pPr>
    </w:p>
    <w:p w:rsidR="00C9455A" w:rsidRDefault="002F6DF1" w:rsidP="00AF18BF">
      <w:pPr>
        <w:pStyle w:val="BodyText"/>
      </w:pPr>
      <w:r w:rsidRPr="002F6DF1">
        <w:rPr>
          <w:noProof/>
        </w:rPr>
        <w:t xml:space="preserve"> </w:t>
      </w:r>
    </w:p>
    <w:p w:rsidR="00E220AC" w:rsidRPr="00CA409A" w:rsidRDefault="00E220AC" w:rsidP="00AF18BF">
      <w:pPr>
        <w:pStyle w:val="BodyText"/>
      </w:pPr>
    </w:p>
    <w:p w:rsidR="00C9455A" w:rsidRPr="00CA409A" w:rsidRDefault="00C9455A" w:rsidP="00AF18BF">
      <w:pPr>
        <w:pStyle w:val="BodyText"/>
      </w:pPr>
    </w:p>
    <w:p w:rsidR="007177A1" w:rsidRDefault="007177A1" w:rsidP="00AF18BF">
      <w:pPr>
        <w:pStyle w:val="BodyText"/>
      </w:pPr>
    </w:p>
    <w:p w:rsidR="00E220AC" w:rsidRDefault="00E220AC" w:rsidP="00AF18BF">
      <w:pPr>
        <w:pStyle w:val="BodyText"/>
      </w:pPr>
    </w:p>
    <w:p w:rsidR="00E220AC" w:rsidRDefault="00E220AC" w:rsidP="00AF18BF">
      <w:pPr>
        <w:pStyle w:val="BodyText"/>
      </w:pPr>
    </w:p>
    <w:p w:rsidR="00E220AC" w:rsidRDefault="00E220AC" w:rsidP="00AF18BF">
      <w:pPr>
        <w:pStyle w:val="BodyText"/>
      </w:pPr>
    </w:p>
    <w:p w:rsidR="00E220AC" w:rsidRDefault="00E220AC" w:rsidP="00AF18BF">
      <w:pPr>
        <w:pStyle w:val="BodyText"/>
      </w:pPr>
    </w:p>
    <w:p w:rsidR="00E220AC" w:rsidRDefault="00E220AC" w:rsidP="00AF18BF">
      <w:pPr>
        <w:pStyle w:val="BodyText"/>
      </w:pPr>
    </w:p>
    <w:p w:rsidR="00C9455A" w:rsidRPr="00C15CA6" w:rsidRDefault="00C43571" w:rsidP="00AF18BF">
      <w:pPr>
        <w:pStyle w:val="BodyText"/>
        <w:rPr>
          <w:b/>
        </w:rPr>
      </w:pPr>
      <w:r w:rsidRPr="00C15CA6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3C61973B" wp14:editId="06F38708">
                <wp:simplePos x="0" y="0"/>
                <wp:positionH relativeFrom="column">
                  <wp:posOffset>-190500</wp:posOffset>
                </wp:positionH>
                <wp:positionV relativeFrom="paragraph">
                  <wp:posOffset>-57150</wp:posOffset>
                </wp:positionV>
                <wp:extent cx="6467475" cy="6372225"/>
                <wp:effectExtent l="0" t="0" r="9525" b="9525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6372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15pt;margin-top:-4.5pt;width:509.25pt;height:501.75pt;z-index:-251582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" fillcolor="#d8d8d8 [2732]" stroked="f" strokeweight="2pt"/>
            </w:pict>
          </mc:Fallback>
        </mc:AlternateContent>
      </w:r>
      <w:r w:rsidR="00C9455A" w:rsidRPr="00C15CA6">
        <w:rPr>
          <w:b/>
        </w:rPr>
        <w:t>5. Browser software</w:t>
      </w:r>
    </w:p>
    <w:p w:rsidR="00C841CA" w:rsidRDefault="00C841CA" w:rsidP="00AF18BF">
      <w:pPr>
        <w:pStyle w:val="BodyText"/>
      </w:pPr>
    </w:p>
    <w:p w:rsidR="00C9455A" w:rsidRDefault="00C9455A" w:rsidP="00AF18BF">
      <w:pPr>
        <w:pStyle w:val="BodyText"/>
        <w:rPr>
          <w:noProof/>
        </w:rPr>
      </w:pPr>
      <w:r w:rsidRPr="00CA409A">
        <w:t xml:space="preserve">Browser software lets you view pages on the World Wide Web. Internet Explorer and </w:t>
      </w:r>
      <w:r>
        <w:t xml:space="preserve">Mozilla </w:t>
      </w:r>
      <w:r w:rsidRPr="00CA409A">
        <w:t>Firefox are popular brands of browser software.</w:t>
      </w:r>
      <w:r w:rsidR="00067B44">
        <w:t xml:space="preserve">  If you do not have browser software like Internet Explorer on your computer, you cannot get to the Internet!</w:t>
      </w:r>
      <w:r w:rsidR="00C43571" w:rsidRPr="00C43571">
        <w:rPr>
          <w:noProof/>
        </w:rPr>
        <w:t xml:space="preserve"> </w:t>
      </w: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37088" behindDoc="1" locked="0" layoutInCell="1" allowOverlap="1" wp14:anchorId="478FF427" wp14:editId="7896697C">
            <wp:simplePos x="0" y="0"/>
            <wp:positionH relativeFrom="column">
              <wp:posOffset>371475</wp:posOffset>
            </wp:positionH>
            <wp:positionV relativeFrom="paragraph">
              <wp:posOffset>31750</wp:posOffset>
            </wp:positionV>
            <wp:extent cx="755650" cy="807720"/>
            <wp:effectExtent l="0" t="0" r="6350" b="0"/>
            <wp:wrapTight wrapText="bothSides">
              <wp:wrapPolygon edited="0">
                <wp:start x="0" y="0"/>
                <wp:lineTo x="0" y="20887"/>
                <wp:lineTo x="21237" y="20887"/>
                <wp:lineTo x="21237" y="0"/>
                <wp:lineTo x="0" y="0"/>
              </wp:wrapPolygon>
            </wp:wrapTight>
            <wp:docPr id="18437" name="il_fi" descr="http://www.davidphotoart.org/images/InternetExplore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il_fi" descr="http://www.davidphotoart.org/images/InternetExplorer_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06" t="5914" r="21864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3D59BAC6" wp14:editId="365F1A2B">
            <wp:simplePos x="0" y="0"/>
            <wp:positionH relativeFrom="column">
              <wp:posOffset>3486150</wp:posOffset>
            </wp:positionH>
            <wp:positionV relativeFrom="paragraph">
              <wp:posOffset>31750</wp:posOffset>
            </wp:positionV>
            <wp:extent cx="762000" cy="762000"/>
            <wp:effectExtent l="0" t="0" r="0" b="0"/>
            <wp:wrapTight wrapText="bothSides">
              <wp:wrapPolygon edited="0">
                <wp:start x="7020" y="0"/>
                <wp:lineTo x="2160" y="2160"/>
                <wp:lineTo x="0" y="4860"/>
                <wp:lineTo x="0" y="11880"/>
                <wp:lineTo x="1620" y="17820"/>
                <wp:lineTo x="6480" y="20520"/>
                <wp:lineTo x="7020" y="21060"/>
                <wp:lineTo x="12960" y="21060"/>
                <wp:lineTo x="14580" y="20520"/>
                <wp:lineTo x="18360" y="17820"/>
                <wp:lineTo x="21060" y="14580"/>
                <wp:lineTo x="21060" y="5940"/>
                <wp:lineTo x="18360" y="2700"/>
                <wp:lineTo x="14040" y="0"/>
                <wp:lineTo x="7020" y="0"/>
              </wp:wrapPolygon>
            </wp:wrapTight>
            <wp:docPr id="18438" name="Picture 5" descr="http://people.mozilla.com/~faaborg/files/shiretoko/firefoxIcon/firefox-512-noshad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5" descr="http://people.mozilla.com/~faaborg/files/shiretoko/firefoxIcon/firefox-512-noshadow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571" w:rsidRDefault="00C43571" w:rsidP="00AF18BF">
      <w:pPr>
        <w:pStyle w:val="BodyText"/>
      </w:pPr>
      <w:r w:rsidRPr="00C43571"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97BAE19" wp14:editId="18D2E40E">
                <wp:simplePos x="0" y="0"/>
                <wp:positionH relativeFrom="column">
                  <wp:posOffset>1276351</wp:posOffset>
                </wp:positionH>
                <wp:positionV relativeFrom="paragraph">
                  <wp:posOffset>71120</wp:posOffset>
                </wp:positionV>
                <wp:extent cx="1657350" cy="314325"/>
                <wp:effectExtent l="0" t="0" r="0" b="9525"/>
                <wp:wrapNone/>
                <wp:docPr id="4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735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71" w:rsidRPr="00D44FAA" w:rsidRDefault="00C43571" w:rsidP="00AF18BF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D44FAA">
                              <w:rPr>
                                <w:b/>
                              </w:rPr>
                              <w:t>Internet Explorer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100.5pt;margin-top:5.6pt;width:130.5pt;height:2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" filled="f" stroked="f">
                <v:textbox>
                  <w:txbxContent>
                    <w:p w:rsidR="00C43571" w:rsidRPr="00D44FAA" w:rsidRDefault="00C43571" w:rsidP="00AF18BF">
                      <w:pPr>
                        <w:pStyle w:val="BodyText"/>
                        <w:rPr>
                          <w:b/>
                        </w:rPr>
                      </w:pPr>
                      <w:r w:rsidRPr="00D44FAA">
                        <w:rPr>
                          <w:b/>
                        </w:rPr>
                        <w:t>Internet Explorer</w:t>
                      </w:r>
                    </w:p>
                  </w:txbxContent>
                </v:textbox>
              </v:shape>
            </w:pict>
          </mc:Fallback>
        </mc:AlternateContent>
      </w:r>
      <w:r w:rsidRPr="00C43571"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D83A102" wp14:editId="6DC4C535">
                <wp:simplePos x="0" y="0"/>
                <wp:positionH relativeFrom="column">
                  <wp:posOffset>4410075</wp:posOffset>
                </wp:positionH>
                <wp:positionV relativeFrom="paragraph">
                  <wp:posOffset>14605</wp:posOffset>
                </wp:positionV>
                <wp:extent cx="1362075" cy="285750"/>
                <wp:effectExtent l="0" t="0" r="0" b="0"/>
                <wp:wrapNone/>
                <wp:docPr id="5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43571" w:rsidRPr="00D44FAA" w:rsidRDefault="00C43571" w:rsidP="00AF18BF">
                            <w:pPr>
                              <w:pStyle w:val="BodyText"/>
                              <w:rPr>
                                <w:b/>
                              </w:rPr>
                            </w:pPr>
                            <w:r w:rsidRPr="00D44FAA">
                              <w:rPr>
                                <w:b/>
                              </w:rPr>
                              <w:t>Mozilla Firefox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47.25pt;margin-top:1.15pt;width:107.25pt;height:22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LcIvAIAAMM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" filled="f" stroked="f">
                <v:textbox>
                  <w:txbxContent>
                    <w:p w:rsidR="00C43571" w:rsidRPr="00D44FAA" w:rsidRDefault="00C43571" w:rsidP="00AF18BF">
                      <w:pPr>
                        <w:pStyle w:val="BodyText"/>
                        <w:rPr>
                          <w:b/>
                        </w:rPr>
                      </w:pPr>
                      <w:r w:rsidRPr="00D44FAA">
                        <w:rPr>
                          <w:b/>
                        </w:rPr>
                        <w:t>Mozilla Firefox</w:t>
                      </w:r>
                    </w:p>
                  </w:txbxContent>
                </v:textbox>
              </v:shape>
            </w:pict>
          </mc:Fallback>
        </mc:AlternateContent>
      </w:r>
    </w:p>
    <w:p w:rsidR="00C43571" w:rsidRDefault="00C43571" w:rsidP="00AF18BF">
      <w:pPr>
        <w:pStyle w:val="BodyText"/>
      </w:pPr>
    </w:p>
    <w:p w:rsidR="00067B44" w:rsidRDefault="00067B44" w:rsidP="00AF18BF">
      <w:pPr>
        <w:pStyle w:val="BodyText"/>
      </w:pPr>
    </w:p>
    <w:p w:rsidR="00485609" w:rsidRDefault="00485609" w:rsidP="00AF18BF">
      <w:pPr>
        <w:pStyle w:val="BodyText"/>
      </w:pPr>
    </w:p>
    <w:p w:rsidR="00485609" w:rsidRDefault="00485609" w:rsidP="00AF18BF">
      <w:pPr>
        <w:pStyle w:val="BodyText"/>
      </w:pPr>
    </w:p>
    <w:p w:rsidR="00C43571" w:rsidRDefault="00C43571" w:rsidP="00AF18BF">
      <w:pPr>
        <w:pStyle w:val="BodyText"/>
      </w:pPr>
    </w:p>
    <w:p w:rsidR="00C43571" w:rsidRDefault="00C43571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36064" behindDoc="1" locked="0" layoutInCell="1" allowOverlap="1" wp14:anchorId="30CE6948" wp14:editId="79A9BFB3">
            <wp:simplePos x="0" y="0"/>
            <wp:positionH relativeFrom="column">
              <wp:posOffset>9525</wp:posOffset>
            </wp:positionH>
            <wp:positionV relativeFrom="paragraph">
              <wp:posOffset>97790</wp:posOffset>
            </wp:positionV>
            <wp:extent cx="2171700" cy="3209925"/>
            <wp:effectExtent l="0" t="0" r="0" b="9525"/>
            <wp:wrapTight wrapText="bothSides">
              <wp:wrapPolygon edited="0">
                <wp:start x="947" y="0"/>
                <wp:lineTo x="379" y="513"/>
                <wp:lineTo x="0" y="1410"/>
                <wp:lineTo x="0" y="9742"/>
                <wp:lineTo x="1326" y="10383"/>
                <wp:lineTo x="3979" y="10383"/>
                <wp:lineTo x="947" y="11153"/>
                <wp:lineTo x="0" y="11665"/>
                <wp:lineTo x="0" y="15255"/>
                <wp:lineTo x="2653" y="16536"/>
                <wp:lineTo x="1326" y="16536"/>
                <wp:lineTo x="0" y="17177"/>
                <wp:lineTo x="189" y="20639"/>
                <wp:lineTo x="947" y="21280"/>
                <wp:lineTo x="1516" y="21536"/>
                <wp:lineTo x="19705" y="21536"/>
                <wp:lineTo x="21032" y="20639"/>
                <wp:lineTo x="21411" y="17306"/>
                <wp:lineTo x="19895" y="16536"/>
                <wp:lineTo x="18568" y="16536"/>
                <wp:lineTo x="21221" y="15126"/>
                <wp:lineTo x="21411" y="11665"/>
                <wp:lineTo x="20274" y="11153"/>
                <wp:lineTo x="17053" y="10383"/>
                <wp:lineTo x="19705" y="10383"/>
                <wp:lineTo x="21411" y="9614"/>
                <wp:lineTo x="21221" y="2179"/>
                <wp:lineTo x="20842" y="513"/>
                <wp:lineTo x="20274" y="0"/>
                <wp:lineTo x="947" y="0"/>
              </wp:wrapPolygon>
            </wp:wrapTight>
            <wp:docPr id="44" name="Picture 13" descr="File:Operating system placement.sv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ile:Operating system placement.sv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571" w:rsidRDefault="00067B44" w:rsidP="00AF18BF">
      <w:pPr>
        <w:pStyle w:val="BodyText"/>
      </w:pPr>
      <w:r>
        <w:t>The picture to the left shows how hardware, the operating system, software applications and a computer user work together.  Talk about this picture with your partner.  Does it make sense</w:t>
      </w:r>
      <w:r w:rsidR="00C841CA">
        <w:t xml:space="preserve"> </w:t>
      </w:r>
      <w:r>
        <w:t>to you?  Can you draw a better picture?</w:t>
      </w:r>
    </w:p>
    <w:p w:rsidR="00067B44" w:rsidRPr="00CA409A" w:rsidRDefault="00067B44" w:rsidP="00AF18BF">
      <w:pPr>
        <w:pStyle w:val="BodyText"/>
      </w:pPr>
      <w:r>
        <w:t xml:space="preserve">  </w:t>
      </w:r>
    </w:p>
    <w:p w:rsidR="007B32EE" w:rsidRDefault="007B32EE" w:rsidP="00AF18BF">
      <w:pPr>
        <w:pStyle w:val="BodyText"/>
      </w:pPr>
    </w:p>
    <w:p w:rsidR="00067B44" w:rsidRDefault="00067B44" w:rsidP="00AF18BF">
      <w:pPr>
        <w:pStyle w:val="BodyText"/>
      </w:pPr>
    </w:p>
    <w:p w:rsidR="00067B44" w:rsidRPr="007D655D" w:rsidRDefault="00981941" w:rsidP="00965456">
      <w:pPr>
        <w:pStyle w:val="Style1"/>
        <w:spacing w:before="360"/>
        <w:rPr>
          <w:sz w:val="44"/>
        </w:rPr>
      </w:pPr>
      <w:r>
        <w:br w:type="page"/>
      </w:r>
      <w:r w:rsidR="00965456">
        <w:t>Operating System (OS</w:t>
      </w:r>
      <w:r w:rsidR="00067B44" w:rsidRPr="00965456">
        <w:t>) Tools</w:t>
      </w:r>
      <w:r w:rsidR="007D655D">
        <w:t xml:space="preserve"> – </w:t>
      </w:r>
      <w:r w:rsidR="007D655D" w:rsidRPr="007D655D">
        <w:rPr>
          <w:sz w:val="44"/>
        </w:rPr>
        <w:t>Windows 7</w:t>
      </w:r>
    </w:p>
    <w:p w:rsidR="00067B44" w:rsidRPr="007D655D" w:rsidRDefault="00067B44" w:rsidP="007D655D">
      <w:pPr>
        <w:pStyle w:val="Heading1"/>
        <w:numPr>
          <w:ilvl w:val="0"/>
          <w:numId w:val="22"/>
        </w:numPr>
        <w:ind w:left="360"/>
        <w:rPr>
          <w:b/>
        </w:rPr>
      </w:pPr>
      <w:r w:rsidRPr="007D655D">
        <w:rPr>
          <w:b/>
        </w:rPr>
        <w:t>Minimize, Restore/Maximize, and Close</w:t>
      </w:r>
      <w:r w:rsidR="007D655D">
        <w:rPr>
          <w:b/>
        </w:rPr>
        <w:t xml:space="preserve"> Buttons</w:t>
      </w:r>
    </w:p>
    <w:p w:rsidR="00067B44" w:rsidRDefault="00067B44" w:rsidP="00AF18BF">
      <w:pPr>
        <w:pStyle w:val="BodyText"/>
      </w:pPr>
      <w:r w:rsidRPr="006549A6">
        <w:t>There are three buttons on the top right corner of all windows:  minimize, restore/maximize, and close.</w:t>
      </w:r>
    </w:p>
    <w:p w:rsidR="006B6265" w:rsidRPr="006549A6" w:rsidRDefault="006B6265" w:rsidP="00AF18BF">
      <w:pPr>
        <w:pStyle w:val="BodyText"/>
      </w:pPr>
    </w:p>
    <w:p w:rsidR="00067B44" w:rsidRPr="006549A6" w:rsidRDefault="00067B44" w:rsidP="00AF18BF">
      <w:pPr>
        <w:pStyle w:val="BodyText"/>
        <w:numPr>
          <w:ilvl w:val="0"/>
          <w:numId w:val="23"/>
        </w:numPr>
      </w:pPr>
      <w:r w:rsidRPr="006549A6">
        <w:t xml:space="preserve">When you click on the </w:t>
      </w:r>
      <w:r w:rsidRPr="00485609">
        <w:rPr>
          <w:b/>
        </w:rPr>
        <w:t>minimize button</w:t>
      </w:r>
      <w:r w:rsidRPr="006549A6">
        <w:t>, you are moving the window to your Task Bar.</w:t>
      </w:r>
    </w:p>
    <w:p w:rsidR="00067B44" w:rsidRPr="006549A6" w:rsidRDefault="00067B44" w:rsidP="00AF18BF">
      <w:pPr>
        <w:pStyle w:val="BodyText"/>
        <w:numPr>
          <w:ilvl w:val="0"/>
          <w:numId w:val="23"/>
        </w:numPr>
      </w:pPr>
      <w:r w:rsidRPr="006549A6">
        <w:t xml:space="preserve">When you click on the </w:t>
      </w:r>
      <w:r w:rsidRPr="00485609">
        <w:rPr>
          <w:b/>
        </w:rPr>
        <w:t>restore</w:t>
      </w:r>
      <w:r w:rsidR="00485609">
        <w:rPr>
          <w:b/>
        </w:rPr>
        <w:t xml:space="preserve"> down</w:t>
      </w:r>
      <w:r w:rsidRPr="00485609">
        <w:rPr>
          <w:b/>
        </w:rPr>
        <w:t>/maximize button</w:t>
      </w:r>
      <w:r w:rsidRPr="006549A6">
        <w:t>, your window will either get smaller or bigger.</w:t>
      </w:r>
    </w:p>
    <w:p w:rsidR="00067B44" w:rsidRDefault="00067B44" w:rsidP="00AF18BF">
      <w:pPr>
        <w:pStyle w:val="BodyText"/>
        <w:numPr>
          <w:ilvl w:val="0"/>
          <w:numId w:val="23"/>
        </w:numPr>
      </w:pPr>
      <w:r w:rsidRPr="006549A6">
        <w:rPr>
          <w:noProof/>
        </w:rPr>
        <w:t xml:space="preserve">When you click on the </w:t>
      </w:r>
      <w:r w:rsidRPr="00485609">
        <w:rPr>
          <w:b/>
          <w:noProof/>
        </w:rPr>
        <w:t>close button</w:t>
      </w:r>
      <w:r w:rsidRPr="006549A6">
        <w:rPr>
          <w:noProof/>
        </w:rPr>
        <w:t>, you will close the window.</w:t>
      </w:r>
    </w:p>
    <w:p w:rsidR="00CE7D8B" w:rsidRDefault="00CE7D8B" w:rsidP="00AF18BF">
      <w:pPr>
        <w:pStyle w:val="BodyText"/>
        <w:rPr>
          <w:noProof/>
        </w:rPr>
      </w:pPr>
    </w:p>
    <w:p w:rsidR="00CE7D8B" w:rsidRPr="006549A6" w:rsidRDefault="00CE7D8B" w:rsidP="00AF18BF">
      <w:pPr>
        <w:pStyle w:val="BodyText"/>
      </w:pPr>
    </w:p>
    <w:p w:rsidR="00067B44" w:rsidRDefault="00067B44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002C4059" wp14:editId="3CAD55CC">
            <wp:simplePos x="0" y="0"/>
            <wp:positionH relativeFrom="column">
              <wp:posOffset>2059940</wp:posOffset>
            </wp:positionH>
            <wp:positionV relativeFrom="paragraph">
              <wp:posOffset>227330</wp:posOffset>
            </wp:positionV>
            <wp:extent cx="1851660" cy="722630"/>
            <wp:effectExtent l="19050" t="0" r="0" b="0"/>
            <wp:wrapTight wrapText="bothSides">
              <wp:wrapPolygon edited="0">
                <wp:start x="-222" y="0"/>
                <wp:lineTo x="-222" y="21069"/>
                <wp:lineTo x="21556" y="21069"/>
                <wp:lineTo x="21556" y="0"/>
                <wp:lineTo x="-222" y="0"/>
              </wp:wrapPolygon>
            </wp:wrapTight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92945" b="9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72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485609" w:rsidRDefault="00485609" w:rsidP="00AF18BF">
      <w:pPr>
        <w:pStyle w:val="BodyText"/>
      </w:pPr>
    </w:p>
    <w:p w:rsidR="00485609" w:rsidRDefault="00C75D08" w:rsidP="00AF18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C1472E" wp14:editId="71D4904A">
                <wp:simplePos x="0" y="0"/>
                <wp:positionH relativeFrom="column">
                  <wp:posOffset>4650740</wp:posOffset>
                </wp:positionH>
                <wp:positionV relativeFrom="paragraph">
                  <wp:posOffset>88265</wp:posOffset>
                </wp:positionV>
                <wp:extent cx="768985" cy="492760"/>
                <wp:effectExtent l="838200" t="57150" r="12065" b="21590"/>
                <wp:wrapNone/>
                <wp:docPr id="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8985" cy="492760"/>
                        </a:xfrm>
                        <a:prstGeom prst="borderCallout1">
                          <a:avLst>
                            <a:gd name="adj1" fmla="val 23194"/>
                            <a:gd name="adj2" fmla="val -9907"/>
                            <a:gd name="adj3" fmla="val 19972"/>
                            <a:gd name="adj4" fmla="val -104458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067B44" w:rsidRPr="00067B44" w:rsidRDefault="00067B44" w:rsidP="00AF18BF">
                            <w:pPr>
                              <w:pStyle w:val="BodyText"/>
                            </w:pPr>
                            <w:r w:rsidRPr="00067B44">
                              <w:t>Close button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36" type="#_x0000_t47" style="position:absolute;margin-left:366.2pt;margin-top:6.95pt;width:60.55pt;height:38.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" adj="-22563,4314,-2140,5010" strokecolor="red" strokeweight="3pt">
                <v:stroke startarrow="open"/>
                <v:textbox>
                  <w:txbxContent>
                    <w:p w:rsidR="00067B44" w:rsidRPr="00067B44" w:rsidRDefault="00067B44" w:rsidP="00AF18BF">
                      <w:pPr>
                        <w:pStyle w:val="BodyText"/>
                      </w:pPr>
                      <w:r w:rsidRPr="00067B44">
                        <w:t>Close button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B06C42" wp14:editId="4535DFBE">
                <wp:simplePos x="0" y="0"/>
                <wp:positionH relativeFrom="column">
                  <wp:posOffset>835025</wp:posOffset>
                </wp:positionH>
                <wp:positionV relativeFrom="paragraph">
                  <wp:posOffset>38100</wp:posOffset>
                </wp:positionV>
                <wp:extent cx="901065" cy="354965"/>
                <wp:effectExtent l="19050" t="57150" r="565785" b="26035"/>
                <wp:wrapNone/>
                <wp:docPr id="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1065" cy="354965"/>
                        </a:xfrm>
                        <a:prstGeom prst="borderCallout1">
                          <a:avLst>
                            <a:gd name="adj1" fmla="val 32199"/>
                            <a:gd name="adj2" fmla="val 108458"/>
                            <a:gd name="adj3" fmla="val 29694"/>
                            <a:gd name="adj4" fmla="val 162366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067B44" w:rsidRPr="00067B44" w:rsidRDefault="00067B44" w:rsidP="00067B44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67B4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Minimize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37" type="#_x0000_t47" style="position:absolute;margin-left:65.75pt;margin-top:3pt;width:70.95pt;height:27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" adj="35071,6414,23427,6955" strokecolor="red" strokeweight="3pt">
                <v:stroke startarrow="open"/>
                <v:textbox>
                  <w:txbxContent>
                    <w:p w:rsidR="00067B44" w:rsidRPr="00067B44" w:rsidRDefault="00067B44" w:rsidP="00067B44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67B44">
                        <w:rPr>
                          <w:rFonts w:ascii="Arial" w:hAnsi="Arial" w:cs="Arial"/>
                          <w:sz w:val="26"/>
                          <w:szCs w:val="26"/>
                        </w:rPr>
                        <w:t>Minimize</w:t>
                      </w:r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485609" w:rsidRDefault="00485609" w:rsidP="00AF18BF">
      <w:pPr>
        <w:pStyle w:val="BodyText"/>
      </w:pPr>
    </w:p>
    <w:p w:rsidR="00067B44" w:rsidRDefault="00067B44" w:rsidP="00AF18BF">
      <w:pPr>
        <w:pStyle w:val="BodyText"/>
      </w:pPr>
    </w:p>
    <w:p w:rsidR="00067B44" w:rsidRDefault="00067B44" w:rsidP="00AF18BF">
      <w:pPr>
        <w:pStyle w:val="BodyText"/>
      </w:pPr>
    </w:p>
    <w:p w:rsidR="00067B44" w:rsidRDefault="00C75D08" w:rsidP="00AF18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ED5459B" wp14:editId="16DC2407">
                <wp:simplePos x="0" y="0"/>
                <wp:positionH relativeFrom="column">
                  <wp:posOffset>1545590</wp:posOffset>
                </wp:positionH>
                <wp:positionV relativeFrom="paragraph">
                  <wp:posOffset>51435</wp:posOffset>
                </wp:positionV>
                <wp:extent cx="1330325" cy="478155"/>
                <wp:effectExtent l="19050" t="457200" r="155575" b="17145"/>
                <wp:wrapNone/>
                <wp:docPr id="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30325" cy="478155"/>
                        </a:xfrm>
                        <a:prstGeom prst="borderCallout1">
                          <a:avLst>
                            <a:gd name="adj1" fmla="val 23903"/>
                            <a:gd name="adj2" fmla="val 105727"/>
                            <a:gd name="adj3" fmla="val -88046"/>
                            <a:gd name="adj4" fmla="val 106157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 type="arrow" w="med" len="med"/>
                        </a:ln>
                      </wps:spPr>
                      <wps:txbx>
                        <w:txbxContent>
                          <w:p w:rsidR="00067B44" w:rsidRPr="00067B44" w:rsidRDefault="00067B44" w:rsidP="00067B44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067B4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Restore</w:t>
                            </w:r>
                            <w:r w:rsidR="00485609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 xml:space="preserve"> down</w:t>
                            </w:r>
                            <w:r w:rsidRPr="00BF2573">
                              <w:rPr>
                                <w:rFonts w:ascii="Arial" w:hAnsi="Arial" w:cs="Arial"/>
                                <w:b/>
                                <w:sz w:val="28"/>
                                <w:szCs w:val="26"/>
                              </w:rPr>
                              <w:t>/</w:t>
                            </w:r>
                            <w:r w:rsidRPr="00BF2573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 xml:space="preserve"> </w:t>
                            </w:r>
                            <w:proofErr w:type="gramStart"/>
                            <w:r w:rsidRPr="00067B44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Maximize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38" type="#_x0000_t47" style="position:absolute;margin-left:121.7pt;margin-top:4.05pt;width:104.75pt;height:37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" adj="22930,-19018,22837,5163" strokecolor="red" strokeweight="3pt">
                <v:stroke startarrow="open"/>
                <v:textbox>
                  <w:txbxContent>
                    <w:p w:rsidR="00067B44" w:rsidRPr="00067B44" w:rsidRDefault="00067B44" w:rsidP="00067B44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067B44">
                        <w:rPr>
                          <w:rFonts w:ascii="Arial" w:hAnsi="Arial" w:cs="Arial"/>
                          <w:sz w:val="26"/>
                          <w:szCs w:val="26"/>
                        </w:rPr>
                        <w:t>Restore</w:t>
                      </w:r>
                      <w:r w:rsidR="00485609">
                        <w:rPr>
                          <w:rFonts w:ascii="Arial" w:hAnsi="Arial" w:cs="Arial"/>
                          <w:sz w:val="26"/>
                          <w:szCs w:val="26"/>
                        </w:rPr>
                        <w:t xml:space="preserve"> down</w:t>
                      </w:r>
                      <w:r w:rsidRPr="00BF2573">
                        <w:rPr>
                          <w:rFonts w:ascii="Arial" w:hAnsi="Arial" w:cs="Arial"/>
                          <w:b/>
                          <w:sz w:val="28"/>
                          <w:szCs w:val="26"/>
                        </w:rPr>
                        <w:t>/</w:t>
                      </w:r>
                      <w:r w:rsidRPr="00BF2573">
                        <w:rPr>
                          <w:rFonts w:ascii="Arial" w:hAnsi="Arial" w:cs="Arial"/>
                          <w:sz w:val="28"/>
                          <w:szCs w:val="26"/>
                        </w:rPr>
                        <w:t xml:space="preserve"> </w:t>
                      </w:r>
                      <w:proofErr w:type="gramStart"/>
                      <w:r w:rsidRPr="00067B44">
                        <w:rPr>
                          <w:rFonts w:ascii="Arial" w:hAnsi="Arial" w:cs="Arial"/>
                          <w:sz w:val="26"/>
                          <w:szCs w:val="26"/>
                        </w:rPr>
                        <w:t>Maximize</w:t>
                      </w:r>
                      <w:proofErr w:type="gramEnd"/>
                    </w:p>
                  </w:txbxContent>
                </v:textbox>
                <o:callout v:ext="edit" minusx="t"/>
              </v:shape>
            </w:pict>
          </mc:Fallback>
        </mc:AlternateContent>
      </w:r>
    </w:p>
    <w:p w:rsidR="00067B44" w:rsidRDefault="00067B44" w:rsidP="00AF18BF">
      <w:pPr>
        <w:pStyle w:val="BodyText"/>
      </w:pPr>
    </w:p>
    <w:p w:rsidR="00CE7D8B" w:rsidRDefault="00CE7D8B" w:rsidP="00CE7D8B">
      <w:pPr>
        <w:pStyle w:val="Heading1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Pr="00CE7D8B" w:rsidRDefault="00CE7D8B" w:rsidP="00AF18BF">
      <w:pPr>
        <w:pStyle w:val="BodyText"/>
      </w:pPr>
    </w:p>
    <w:p w:rsidR="00067B44" w:rsidRPr="007D655D" w:rsidRDefault="007D655D" w:rsidP="007D655D">
      <w:pPr>
        <w:pStyle w:val="Heading1"/>
        <w:numPr>
          <w:ilvl w:val="0"/>
          <w:numId w:val="22"/>
        </w:numPr>
        <w:ind w:left="360"/>
      </w:pPr>
      <w:r>
        <w:t>Resizing your Window</w:t>
      </w:r>
    </w:p>
    <w:p w:rsidR="00CE7D8B" w:rsidRDefault="00CE7D8B" w:rsidP="00AF18B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65ED66B" wp14:editId="4F549159">
                <wp:simplePos x="0" y="0"/>
                <wp:positionH relativeFrom="column">
                  <wp:posOffset>1440180</wp:posOffset>
                </wp:positionH>
                <wp:positionV relativeFrom="paragraph">
                  <wp:posOffset>1112520</wp:posOffset>
                </wp:positionV>
                <wp:extent cx="3168015" cy="3683000"/>
                <wp:effectExtent l="38100" t="38100" r="70485" b="5080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8015" cy="3683000"/>
                          <a:chOff x="3288" y="1887"/>
                          <a:chExt cx="4989" cy="5800"/>
                        </a:xfrm>
                      </wpg:grpSpPr>
                      <wps:wsp>
                        <wps:cNvPr id="48" name="AutoShape 21"/>
                        <wps:cNvCnPr>
                          <a:cxnSpLocks noChangeShapeType="1"/>
                        </wps:cNvCnPr>
                        <wps:spPr bwMode="auto">
                          <a:xfrm flipV="1">
                            <a:off x="7673" y="1887"/>
                            <a:ext cx="480" cy="506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3288" y="7227"/>
                            <a:ext cx="487" cy="46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7673" y="4242"/>
                            <a:ext cx="604" cy="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7673" y="7227"/>
                            <a:ext cx="494" cy="460"/>
                          </a:xfrm>
                          <a:prstGeom prst="straightConnector1">
                            <a:avLst/>
                          </a:prstGeom>
                          <a:noFill/>
                          <a:ln w="38100" cmpd="sng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113.4pt;margin-top:87.6pt;width:249.45pt;height:290pt;z-index:251744256" coordorigin="3288,1887" coordsize="4989,5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1" o:spid="_x0000_s1027" type="#_x0000_t32" style="position:absolute;left:7673;top:1887;width:480;height:506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kZnfLoAAADbAAAADwAAAGRycy9kb3ducmV2LnhtbERPSwrCMBDdC94hjODOpoqI1KZFBEFc&#10;+TvA0Ew/2ExKE2u9vVkILh/vn+ajacVAvWssK1hGMQjiwuqGKwWP+3GxBeE8ssbWMin4kIM8m05S&#10;TLR985WGm69ECGGXoILa+y6R0hU1GXSR7YgDV9reoA+wr6Tu8R3CTStXcbyRBhsODTV2dKipeN5e&#10;RsG9tJL1fnUuL0O1fLjjOj5rq9R8Nu53IDyN/i/+uU9awTqMDV/CD5DZ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KpGZ3y6AAAA2wAAAA8AAAAAAAAAAAAAAAAAoQIAAGRy&#10;cy9kb3ducmV2LnhtbFBLBQYAAAAABAAEAPkAAACIAwAAAAA=&#10;" strokecolor="#0d0d0d [3069]" strokeweight="3pt">
                  <v:stroke startarrow="block" endarrow="block"/>
                </v:shape>
                <v:shape id="AutoShape 22" o:spid="_x0000_s1028" type="#_x0000_t32" style="position:absolute;left:3288;top:7227;width:487;height:4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rC570AAADbAAAADwAAAGRycy9kb3ducmV2LnhtbESPzQrCMBCE74LvEFbwpqkiotVYiiCI&#10;J/8eYGm2P9hsShNrfXsjCB6HmfmG2Sa9qUVHrassK5hNIxDEmdUVFwrut8NkBcJ5ZI21ZVLwJgfJ&#10;bjjYYqztiy/UXX0hAoRdjApK75tYSpeVZNBNbUMcvNy2Bn2QbSF1i68AN7WcR9FSGqw4LJTY0L6k&#10;7HF9GgW33ErW6fyUn7tidneHRXTSVqnxqE83IDz1/h/+tY9awWIN3y/hB8jd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MUKwue9AAAA2wAAAA8AAAAAAAAAAAAAAAAAoQIA&#10;AGRycy9kb3ducmV2LnhtbFBLBQYAAAAABAAEAPkAAACLAwAAAAA=&#10;" strokecolor="#0d0d0d [3069]" strokeweight="3pt">
                  <v:stroke startarrow="block" endarrow="block"/>
                </v:shape>
                <v:shape id="AutoShape 23" o:spid="_x0000_s1029" type="#_x0000_t32" style="position:absolute;left:7673;top:4242;width:60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+Ij6cEAAADbAAAADwAAAGRycy9kb3ducmV2LnhtbERPPW/CMBDdK/EfrEPqVmyoqFDAIEBQ&#10;dejSwADbER9JRHyObBPCv6+HSh2f3vdi1dtGdORD7VjDeKRAEBfO1FxqOB72bzMQISIbbByThicF&#10;WC0HLwvMjHvwD3V5LEUK4ZChhirGNpMyFBVZDCPXEifu6rzFmKAvpfH4SOG2kROlPqTFmlNDhS1t&#10;Kypu+d1quHz78/tT7SbTk1XbNt9cZ+az0/p12K/nICL18V/85/4yGqZpffqSfoBc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4iPpwQAAANsAAAAPAAAAAAAAAAAAAAAA&#10;AKECAABkcnMvZG93bnJldi54bWxQSwUGAAAAAAQABAD5AAAAjwMAAAAA&#10;" strokecolor="#0d0d0d [3069]" strokeweight="3pt">
                  <v:stroke startarrow="block" endarrow="block"/>
                </v:shape>
                <v:shape id="AutoShape 24" o:spid="_x0000_s1030" type="#_x0000_t32" style="position:absolute;left:7673;top:7227;width:494;height:4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HwYBcUAAADbAAAADwAAAGRycy9kb3ducmV2LnhtbESPQWsCMRSE7wX/Q3iCt5p0xSKrUarY&#10;0kMv3fZQb8/Nc3dx87Ik6br++0YQehxm5htmtRlsK3ryoXGs4WmqQBCXzjRcafj+en1cgAgR2WDr&#10;mDRcKcBmPXpYYW7chT+pL2IlEoRDjhrqGLtcylDWZDFMXUecvJPzFmOSvpLG4yXBbSszpZ6lxYbT&#10;Qo0d7Woqz8Wv1XD88IfZVe2z+Y9Vu67Ynhbmrdd6Mh5eliAiDfE/fG+/Gw3zDG5f0g+Q6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HwYBcUAAADbAAAADwAAAAAAAAAA&#10;AAAAAAChAgAAZHJzL2Rvd25yZXYueG1sUEsFBgAAAAAEAAQA+QAAAJMDAAAAAA==&#10;" strokecolor="#0d0d0d [3069]" strokeweight="3pt">
                  <v:stroke startarrow="block" endarrow="block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7A58F24C" wp14:editId="41544E30">
            <wp:simplePos x="0" y="0"/>
            <wp:positionH relativeFrom="column">
              <wp:posOffset>257175</wp:posOffset>
            </wp:positionH>
            <wp:positionV relativeFrom="paragraph">
              <wp:posOffset>847090</wp:posOffset>
            </wp:positionV>
            <wp:extent cx="5943600" cy="445770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B44" w:rsidRPr="006549A6">
        <w:t>When your window is NOT maximized, you can change its size and shape.  Put your cursor on a corner of the window, click and drag the window to make it smaller or bigger.</w:t>
      </w: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CE7D8B">
      <w:pPr>
        <w:pStyle w:val="Heading1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Default="00CE7D8B" w:rsidP="00AF18BF">
      <w:pPr>
        <w:pStyle w:val="BodyText"/>
      </w:pPr>
    </w:p>
    <w:p w:rsidR="00CE7D8B" w:rsidRPr="00CE7D8B" w:rsidRDefault="00CE7D8B" w:rsidP="00AF18BF">
      <w:pPr>
        <w:pStyle w:val="BodyText"/>
      </w:pPr>
    </w:p>
    <w:p w:rsidR="00067B44" w:rsidRPr="007D655D" w:rsidRDefault="007D655D" w:rsidP="007D655D">
      <w:pPr>
        <w:pStyle w:val="Heading1"/>
        <w:numPr>
          <w:ilvl w:val="0"/>
          <w:numId w:val="22"/>
        </w:numPr>
        <w:ind w:left="360"/>
      </w:pPr>
      <w:r>
        <w:t>Your Task Bar</w:t>
      </w:r>
    </w:p>
    <w:p w:rsidR="00970942" w:rsidRDefault="00CE7D8B" w:rsidP="00AF18BF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A485596" wp14:editId="240846A4">
                <wp:simplePos x="0" y="0"/>
                <wp:positionH relativeFrom="column">
                  <wp:posOffset>-285750</wp:posOffset>
                </wp:positionH>
                <wp:positionV relativeFrom="paragraph">
                  <wp:posOffset>408940</wp:posOffset>
                </wp:positionV>
                <wp:extent cx="5895975" cy="3449955"/>
                <wp:effectExtent l="19050" t="0" r="9525" b="0"/>
                <wp:wrapTopAndBottom/>
                <wp:docPr id="53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3449955"/>
                          <a:chOff x="135177" y="0"/>
                          <a:chExt cx="8367474" cy="4500564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150" y="0"/>
                            <a:ext cx="6286501" cy="45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Line Callout 1 58"/>
                        <wps:cNvSpPr/>
                        <wps:spPr bwMode="auto">
                          <a:xfrm>
                            <a:off x="135177" y="3896743"/>
                            <a:ext cx="1523999" cy="458787"/>
                          </a:xfrm>
                          <a:prstGeom prst="borderCallout1">
                            <a:avLst>
                              <a:gd name="adj1" fmla="val 108415"/>
                              <a:gd name="adj2" fmla="val 132242"/>
                              <a:gd name="adj3" fmla="val 56391"/>
                              <a:gd name="adj4" fmla="val 102843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CE7D8B" w:rsidRDefault="00CE7D8B" w:rsidP="00CE7D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Task Bar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9" style="position:absolute;margin-left:-22.5pt;margin-top:32.2pt;width:464.25pt;height:271.65pt;z-index:251746304;mso-width-relative:margin;mso-height-relative:margin" coordorigin="1351" coordsize="83674,4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">
                <v:shape id="Picture 55" o:spid="_x0000_s1040" type="#_x0000_t75" style="position:absolute;left:22161;width:62865;height:4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58MvCAAAA2wAAAA8AAABkcnMvZG93bnJldi54bWxEj0FrwkAUhO8F/8PyBG91UyGlpK5SYgWv&#10;xtJeH9nXbDT7NuxuTfTXdwXB4zAz3zDL9Wg7cSYfWscKXuYZCOLa6ZYbBV+H7fMbiBCRNXaOScGF&#10;AqxXk6clFtoNvKdzFRuRIBwKVGBi7AspQ23IYpi7njh5v85bjEn6RmqPQ4LbTi6y7FVabDktGOyp&#10;NFSfqj+roPw0Pi83/ntRH6vMNnFT/gxXpWbT8eMdRKQxPsL39k4ryHO4fUk/QK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+fDLwgAAANsAAAAPAAAAAAAAAAAAAAAAAJ8C&#10;AABkcnMvZG93bnJldi54bWxQSwUGAAAAAAQABAD3AAAAjgMAAAAA&#10;">
                  <v:imagedata r:id="rId18" o:title=""/>
                </v:shape>
                <v:shape id="Line Callout 1 58" o:spid="_x0000_s1041" type="#_x0000_t47" style="position:absolute;left:1351;top:38967;width:15240;height:4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N2dMAA&#10;AADbAAAADwAAAGRycy9kb3ducmV2LnhtbERPy4rCMBTdC/5DuIIbGVMFB+mYFhF87AatC7u709xp&#10;i81NaaLW+XqzEGZ5OO9V2ptG3KlztWUFs2kEgriwuuZSwTnbfixBOI+ssbFMCp7kIE2GgxXG2j74&#10;SPeTL0UIYRejgsr7NpbSFRUZdFPbEgfu13YGfYBdKXWHjxBuGjmPok9psObQUGFLm4qK6+lmFGTZ&#10;Jf+TlJvme73/MTbfTXKaKzUe9esvEJ56/y9+uw9awSKMDV/CD5DJ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HN2dMAAAADbAAAADwAAAAAAAAAAAAAAAACYAgAAZHJzL2Rvd25y&#10;ZXYueG1sUEsFBgAAAAAEAAQA9QAAAIUDAAAAAA==&#10;" adj="22214,12180,28564,23418" fillcolor="window" strokecolor="#7030a0" strokeweight="3pt">
                  <v:textbox>
                    <w:txbxContent>
                      <w:p w:rsidR="00CE7D8B" w:rsidRDefault="00CE7D8B" w:rsidP="00CE7D8B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Task Bar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067B44" w:rsidRPr="006549A6">
        <w:t>Your Task Bar shows you what programs you have open.</w:t>
      </w:r>
    </w:p>
    <w:p w:rsidR="00970942" w:rsidRDefault="00970942" w:rsidP="00AF18BF">
      <w:pPr>
        <w:pStyle w:val="BodyText"/>
      </w:pPr>
    </w:p>
    <w:p w:rsidR="00067B44" w:rsidRPr="006549A6" w:rsidRDefault="00970942" w:rsidP="00AF18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C8AD1AD" wp14:editId="249ABA5B">
                <wp:simplePos x="0" y="0"/>
                <wp:positionH relativeFrom="column">
                  <wp:posOffset>1132205</wp:posOffset>
                </wp:positionH>
                <wp:positionV relativeFrom="paragraph">
                  <wp:posOffset>3278505</wp:posOffset>
                </wp:positionV>
                <wp:extent cx="4476750" cy="257175"/>
                <wp:effectExtent l="19050" t="19050" r="19050" b="28575"/>
                <wp:wrapNone/>
                <wp:docPr id="60" name="Rounded 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5717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60" o:spid="_x0000_s1026" style="position:absolute;margin-left:89.15pt;margin-top:258.15pt;width:352.5pt;height:20.2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" filled="f" strokecolor="#7030a0" strokeweight="3pt"/>
            </w:pict>
          </mc:Fallback>
        </mc:AlternateContent>
      </w:r>
      <w:r w:rsidR="00067B44" w:rsidRPr="006549A6">
        <w:t xml:space="preserve">  </w:t>
      </w:r>
    </w:p>
    <w:p w:rsidR="00067B44" w:rsidRPr="007D655D" w:rsidRDefault="007D655D" w:rsidP="007D655D">
      <w:pPr>
        <w:pStyle w:val="Heading1"/>
        <w:numPr>
          <w:ilvl w:val="0"/>
          <w:numId w:val="22"/>
        </w:numPr>
        <w:ind w:left="360"/>
      </w:pPr>
      <w:r>
        <w:t>Icons</w:t>
      </w:r>
    </w:p>
    <w:p w:rsidR="00067B44" w:rsidRDefault="00970942" w:rsidP="00AF18BF">
      <w:pPr>
        <w:pStyle w:val="BodyText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5EEC0D19" wp14:editId="20BF6255">
                <wp:simplePos x="0" y="0"/>
                <wp:positionH relativeFrom="column">
                  <wp:posOffset>285750</wp:posOffset>
                </wp:positionH>
                <wp:positionV relativeFrom="paragraph">
                  <wp:posOffset>702945</wp:posOffset>
                </wp:positionV>
                <wp:extent cx="5372100" cy="2686050"/>
                <wp:effectExtent l="19050" t="19050" r="0" b="0"/>
                <wp:wrapTopAndBottom/>
                <wp:docPr id="6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72100" cy="2686050"/>
                          <a:chOff x="234950" y="0"/>
                          <a:chExt cx="8267701" cy="4500564"/>
                        </a:xfrm>
                      </wpg:grpSpPr>
                      <wps:wsp>
                        <wps:cNvPr id="62" name="Line Callout 1 62"/>
                        <wps:cNvSpPr/>
                        <wps:spPr bwMode="auto">
                          <a:xfrm>
                            <a:off x="234950" y="273048"/>
                            <a:ext cx="1289050" cy="561248"/>
                          </a:xfrm>
                          <a:prstGeom prst="borderCallout1">
                            <a:avLst>
                              <a:gd name="adj1" fmla="val 135945"/>
                              <a:gd name="adj2" fmla="val 152866"/>
                              <a:gd name="adj3" fmla="val 56391"/>
                              <a:gd name="adj4" fmla="val 102843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FF000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70942" w:rsidRDefault="00970942" w:rsidP="009709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Icons</w:t>
                              </w:r>
                            </w:p>
                          </w:txbxContent>
                        </wps:txbx>
                        <wps:bodyPr anchor="ctr"/>
                      </wps:wsp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6150" y="0"/>
                            <a:ext cx="6286501" cy="4500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32" name="Rounded Rectangle 18432"/>
                        <wps:cNvSpPr>
                          <a:spLocks noChangeArrowheads="1"/>
                        </wps:cNvSpPr>
                        <wps:spPr bwMode="auto">
                          <a:xfrm>
                            <a:off x="2216150" y="0"/>
                            <a:ext cx="1752600" cy="4235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38100" algn="ctr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70942" w:rsidRDefault="00970942" w:rsidP="00970942"/>
                          </w:txbxContent>
                        </wps:txbx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2" style="position:absolute;margin-left:22.5pt;margin-top:55.35pt;width:423pt;height:211.5pt;z-index:251749376;mso-width-relative:margin;mso-height-relative:margin" coordorigin="2349" coordsize="82677,45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">
                <v:shape id="Line Callout 1 62" o:spid="_x0000_s1043" type="#_x0000_t47" style="position:absolute;left:2349;top:2730;width:12891;height:56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sJsscA&#10;AADbAAAADwAAAGRycy9kb3ducmV2LnhtbESPQWvCQBSE7wX/w/IKvZS6MVKRmI1oS1EQKqZevD2y&#10;zyQ0+zZmt5r6612h0OMwM98w6bw3jThT52rLCkbDCARxYXXNpYL918fLFITzyBoby6TglxzMs8FD&#10;iom2F97ROfelCBB2CSqovG8TKV1RkUE3tC1x8I62M+iD7EqpO7wEuGlkHEUTabDmsFBhS28VFd/5&#10;j1Gwfb2OR6v34nS4rjZ5sxx/TqP4Wamnx34xA+Gp9//hv/ZaK5jEcP8Sf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bCbLHAAAA2wAAAA8AAAAAAAAAAAAAAAAAmAIAAGRy&#10;cy9kb3ducmV2LnhtbFBLBQYAAAAABAAEAPUAAACMAwAAAAA=&#10;" adj="22214,12180,33019,29364" fillcolor="window" strokecolor="red" strokeweight="3pt">
                  <v:textbox>
                    <w:txbxContent>
                      <w:p w:rsidR="00970942" w:rsidRDefault="00970942" w:rsidP="009709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Icons</w:t>
                        </w:r>
                      </w:p>
                    </w:txbxContent>
                  </v:textbox>
                </v:shape>
                <v:shape id="Picture 63" o:spid="_x0000_s1044" type="#_x0000_t75" style="position:absolute;left:22161;width:62865;height:450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wB5nCAAAA2wAAAA8AAABkcnMvZG93bnJldi54bWxEj0FrAjEUhO9C/0N4Qm+a1VKRrVHK2kKv&#10;XcVeH5vnZu3mZUlSd+uvN4LgcZiZb5jVZrCtOJMPjWMFs2kGgrhyuuFawX73OVmCCBFZY+uYFPxT&#10;gM36abTCXLuev+lcxlokCIccFZgYu1zKUBmyGKauI07e0XmLMUlfS+2xT3DbynmWLaTFhtOCwY4K&#10;Q9Vv+WcVFB/GvxZbf5hXpzKzddwWP/1Fqefx8P4GItIQH+F7+0srWLzA7Uv6AXJ9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MAeZwgAAANsAAAAPAAAAAAAAAAAAAAAAAJ8C&#10;AABkcnMvZG93bnJldi54bWxQSwUGAAAAAAQABAD3AAAAjgMAAAAA&#10;">
                  <v:imagedata r:id="rId18" o:title=""/>
                </v:shape>
                <v:roundrect id="Rounded Rectangle 18432" o:spid="_x0000_s1045" style="position:absolute;left:22161;width:17526;height:42354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YJYMYA&#10;AADeAAAADwAAAGRycy9kb3ducmV2LnhtbERPTWsCMRC9F/ofwhS8lJpUSytboxRBUJCiay+9TTfj&#10;7upmsiTRXf+9KRR6m8f7nOm8t424kA+1Yw3PQwWCuHCm5lLD1375NAERIrLBxjFpuFKA+ez+boqZ&#10;cR3v6JLHUqQQDhlqqGJsMylDUZHFMHQtceIOzluMCfpSGo9dCreNHCn1Ki3WnBoqbGlRUXHKz1bD&#10;9zLf+tNmcdwd1vnbsVOPav/zqfXgof94BxGpj//iP/fKpPmTl/EIft9JN8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YJYMYAAADeAAAADwAAAAAAAAAAAAAAAACYAgAAZHJz&#10;L2Rvd25yZXYueG1sUEsFBgAAAAAEAAQA9QAAAIsDAAAAAA==&#10;" filled="f" strokecolor="red" strokeweight="3pt">
                  <v:textbox>
                    <w:txbxContent>
                      <w:p w:rsidR="00970942" w:rsidRDefault="00970942" w:rsidP="00970942"/>
                    </w:txbxContent>
                  </v:textbox>
                </v:roundrect>
                <w10:wrap type="topAndBottom"/>
              </v:group>
            </w:pict>
          </mc:Fallback>
        </mc:AlternateContent>
      </w:r>
      <w:r w:rsidR="00067B44" w:rsidRPr="00BF2573">
        <w:rPr>
          <w:b/>
          <w:i/>
        </w:rPr>
        <w:t>To open</w:t>
      </w:r>
      <w:r w:rsidR="00067B44" w:rsidRPr="006549A6">
        <w:t xml:space="preserve"> </w:t>
      </w:r>
      <w:r w:rsidR="00067B44" w:rsidRPr="00BF2573">
        <w:rPr>
          <w:b/>
          <w:i/>
        </w:rPr>
        <w:t>a program</w:t>
      </w:r>
      <w:r w:rsidR="00067B44" w:rsidRPr="006549A6">
        <w:t xml:space="preserve"> using an Icon, always be sure to </w:t>
      </w:r>
      <w:r w:rsidR="00067B44" w:rsidRPr="00BF2573">
        <w:rPr>
          <w:b/>
          <w:i/>
        </w:rPr>
        <w:t>double-click</w:t>
      </w:r>
      <w:r w:rsidR="00067B44" w:rsidRPr="006549A6">
        <w:t xml:space="preserve"> on the picture (not the words!).</w:t>
      </w:r>
      <w:r w:rsidRPr="00970942">
        <w:rPr>
          <w:noProof/>
        </w:rPr>
        <w:t xml:space="preserve"> </w:t>
      </w:r>
    </w:p>
    <w:p w:rsidR="00970942" w:rsidRDefault="00970942" w:rsidP="00AF18BF">
      <w:pPr>
        <w:pStyle w:val="BodyText"/>
        <w:rPr>
          <w:noProof/>
        </w:rPr>
      </w:pPr>
    </w:p>
    <w:p w:rsidR="00067B44" w:rsidRPr="007D655D" w:rsidRDefault="00067B44" w:rsidP="007D655D">
      <w:pPr>
        <w:pStyle w:val="Heading1"/>
        <w:numPr>
          <w:ilvl w:val="0"/>
          <w:numId w:val="22"/>
        </w:numPr>
        <w:ind w:left="360"/>
      </w:pPr>
      <w:r w:rsidRPr="007D655D">
        <w:t>Switchi</w:t>
      </w:r>
      <w:r w:rsidR="007D655D">
        <w:t>ng between Programs and Windows</w:t>
      </w:r>
    </w:p>
    <w:p w:rsidR="00067B44" w:rsidRDefault="00067B44" w:rsidP="00AF18BF">
      <w:pPr>
        <w:pStyle w:val="BodyText"/>
      </w:pPr>
      <w:r w:rsidRPr="006549A6">
        <w:t xml:space="preserve">There are two ways to switch between programs and windows.  </w:t>
      </w:r>
    </w:p>
    <w:p w:rsidR="00085CE3" w:rsidRPr="006549A6" w:rsidRDefault="00085CE3" w:rsidP="00AF18BF">
      <w:pPr>
        <w:pStyle w:val="BodyText"/>
      </w:pPr>
    </w:p>
    <w:p w:rsidR="00067B44" w:rsidRDefault="00067B44" w:rsidP="00AF18BF">
      <w:pPr>
        <w:pStyle w:val="BodyText"/>
        <w:numPr>
          <w:ilvl w:val="0"/>
          <w:numId w:val="24"/>
        </w:numPr>
      </w:pPr>
      <w:r w:rsidRPr="006549A6">
        <w:t>You can use your Task Bar to click on what you want to see.</w:t>
      </w: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2C2015" wp14:editId="5CD7B139">
                <wp:simplePos x="0" y="0"/>
                <wp:positionH relativeFrom="column">
                  <wp:posOffset>1760220</wp:posOffset>
                </wp:positionH>
                <wp:positionV relativeFrom="paragraph">
                  <wp:posOffset>679450</wp:posOffset>
                </wp:positionV>
                <wp:extent cx="4476750" cy="257175"/>
                <wp:effectExtent l="19050" t="19050" r="19050" b="28575"/>
                <wp:wrapNone/>
                <wp:docPr id="18441" name="Rounded Rectangle 18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0" cy="257175"/>
                        </a:xfrm>
                        <a:prstGeom prst="roundRect">
                          <a:avLst/>
                        </a:prstGeom>
                        <a:noFill/>
                        <a:ln w="381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ounded Rectangle 18441" o:spid="_x0000_s1026" style="position:absolute;margin-left:138.6pt;margin-top:53.5pt;width:352.5pt;height:20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" filled="f" strokecolor="#7030a0" strokeweight="3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9B6D19D" wp14:editId="5594622E">
                <wp:simplePos x="0" y="0"/>
                <wp:positionH relativeFrom="column">
                  <wp:posOffset>333375</wp:posOffset>
                </wp:positionH>
                <wp:positionV relativeFrom="paragraph">
                  <wp:posOffset>135890</wp:posOffset>
                </wp:positionV>
                <wp:extent cx="5857875" cy="725805"/>
                <wp:effectExtent l="19050" t="0" r="9525" b="0"/>
                <wp:wrapTopAndBottom/>
                <wp:docPr id="18435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7875" cy="725805"/>
                          <a:chOff x="297390" y="4895699"/>
                          <a:chExt cx="8313403" cy="946833"/>
                        </a:xfrm>
                      </wpg:grpSpPr>
                      <pic:pic xmlns:pic="http://schemas.openxmlformats.org/drawingml/2006/picture">
                        <pic:nvPicPr>
                          <pic:cNvPr id="18439" name="Picture 1843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962"/>
                          <a:stretch/>
                        </pic:blipFill>
                        <pic:spPr bwMode="auto">
                          <a:xfrm>
                            <a:off x="2324291" y="4895699"/>
                            <a:ext cx="6286502" cy="946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440" name="Line Callout 1 18440"/>
                        <wps:cNvSpPr/>
                        <wps:spPr bwMode="auto">
                          <a:xfrm>
                            <a:off x="297390" y="5226286"/>
                            <a:ext cx="1523999" cy="458787"/>
                          </a:xfrm>
                          <a:prstGeom prst="borderCallout1">
                            <a:avLst>
                              <a:gd name="adj1" fmla="val 108415"/>
                              <a:gd name="adj2" fmla="val 132242"/>
                              <a:gd name="adj3" fmla="val 56391"/>
                              <a:gd name="adj4" fmla="val 102843"/>
                            </a:avLst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7030A0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970942" w:rsidRDefault="00970942" w:rsidP="0097094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Task Bar</w:t>
                              </w:r>
                            </w:p>
                          </w:txbxContent>
                        </wps:txbx>
                        <wps:bodyPr wrap="square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6" style="position:absolute;margin-left:26.25pt;margin-top:10.7pt;width:461.25pt;height:57.15pt;z-index:251751424;mso-width-relative:margin;mso-height-relative:margin" coordorigin="2973,48956" coordsize="83134,9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">
                <v:shape id="Picture 18439" o:spid="_x0000_s1047" type="#_x0000_t75" style="position:absolute;left:23242;top:48956;width:62865;height:9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bdILHAAAA3gAAAA8AAABkcnMvZG93bnJldi54bWxEj0FvwjAMhe+T9h8iI+020jLUQUeoJsTE&#10;bggGB25W47WFxqmSjJZ/TyZN2s3We9/z86IYTCuu5HxjWUE6TkAQl1Y3XCk4fH08z0D4gKyxtUwK&#10;buShWD4+LDDXtucdXfehEjGEfY4K6hC6XEpf1mTQj21HHLVv6wyGuLpKaod9DDetnCRJJg02HC/U&#10;2NGqpvKy/zGxRpddTLM9bex6O0yObNxrenZKPY2G9zcQgYbwb/6jP3XkZtOXOfy+E2eQy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NbdILHAAAA3gAAAA8AAAAAAAAAAAAA&#10;AAAAnwIAAGRycy9kb3ducmV2LnhtbFBLBQYAAAAABAAEAPcAAACTAwAAAAA=&#10;">
                  <v:imagedata r:id="rId18" o:title="" croptop="51749f"/>
                </v:shape>
                <v:shape id="Line Callout 1 18440" o:spid="_x0000_s1048" type="#_x0000_t47" style="position:absolute;left:2973;top:52262;width:15240;height:45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lqGcYA&#10;AADeAAAADwAAAGRycy9kb3ducmV2LnhtbESPQWvCQBCF7wX/wzKCl6KbihSJriKC1Vup8WBuY3ZM&#10;gtnZkF017a/vHAq9zTBv3nvfct27Rj2oC7VnA2+TBBRx4W3NpYFTthvPQYWIbLHxTAa+KcB6NXhZ&#10;Ymr9k7/ocYylEhMOKRqoYmxTrUNRkcMw8S2x3K6+cxhl7UptO3yKuWv0NEnetcOaJaHClrYVFbfj&#10;3RnIsnP+oyl3zedmf3E+/3jNaWrMaNhvFqAi9fFf/Pd9sFJ/PpsJgODID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lqGcYAAADeAAAADwAAAAAAAAAAAAAAAACYAgAAZHJz&#10;L2Rvd25yZXYueG1sUEsFBgAAAAAEAAQA9QAAAIsDAAAAAA==&#10;" adj="22214,12180,28564,23418" fillcolor="window" strokecolor="#7030a0" strokeweight="3pt">
                  <v:textbox>
                    <w:txbxContent>
                      <w:p w:rsidR="00970942" w:rsidRDefault="00970942" w:rsidP="0097094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dark1"/>
                            <w:kern w:val="24"/>
                          </w:rPr>
                          <w:t>Task Bar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970942" w:rsidRPr="006549A6" w:rsidRDefault="00970942" w:rsidP="00AF18BF">
      <w:pPr>
        <w:pStyle w:val="BodyText"/>
      </w:pPr>
    </w:p>
    <w:p w:rsidR="00067B44" w:rsidRDefault="00970942" w:rsidP="00AF18BF">
      <w:pPr>
        <w:pStyle w:val="BodyText"/>
        <w:numPr>
          <w:ilvl w:val="0"/>
          <w:numId w:val="24"/>
        </w:numPr>
      </w:pPr>
      <w:r>
        <w:t>You can use</w:t>
      </w:r>
      <w:r w:rsidR="0021210C">
        <w:t xml:space="preserve"> your keyboard – and</w:t>
      </w:r>
      <w:r w:rsidR="002D61EE">
        <w:t xml:space="preserve"> press at</w:t>
      </w:r>
      <w:r>
        <w:t xml:space="preserve"> the same time</w:t>
      </w:r>
      <w:r w:rsidR="0021210C">
        <w:t xml:space="preserve"> – </w:t>
      </w:r>
      <w:r w:rsidR="002D61EE">
        <w:t>the</w:t>
      </w:r>
      <w:r>
        <w:t xml:space="preserve"> ALT</w:t>
      </w:r>
      <w:r w:rsidR="002D61EE">
        <w:t xml:space="preserve"> key and the </w:t>
      </w:r>
      <w:r>
        <w:t xml:space="preserve">Tab </w:t>
      </w:r>
      <w:r w:rsidR="002D61EE">
        <w:t>key (</w:t>
      </w:r>
      <w:r w:rsidR="002D61EE">
        <w:rPr>
          <w:b/>
        </w:rPr>
        <w:t>Alt +</w:t>
      </w:r>
      <w:r w:rsidR="002D61EE" w:rsidRPr="002D61EE">
        <w:rPr>
          <w:b/>
        </w:rPr>
        <w:t>Tab</w:t>
      </w:r>
      <w:r w:rsidR="002D61EE">
        <w:t>).</w:t>
      </w:r>
    </w:p>
    <w:p w:rsidR="00970942" w:rsidRDefault="00970942" w:rsidP="00AF18BF">
      <w:pPr>
        <w:pStyle w:val="BodyText"/>
      </w:pPr>
    </w:p>
    <w:p w:rsidR="00970942" w:rsidRDefault="0021210C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38875900" wp14:editId="3B6E2A1F">
            <wp:simplePos x="0" y="0"/>
            <wp:positionH relativeFrom="column">
              <wp:posOffset>419100</wp:posOffset>
            </wp:positionH>
            <wp:positionV relativeFrom="paragraph">
              <wp:posOffset>181610</wp:posOffset>
            </wp:positionV>
            <wp:extent cx="2717165" cy="2359660"/>
            <wp:effectExtent l="0" t="0" r="6985" b="2540"/>
            <wp:wrapTight wrapText="bothSides">
              <wp:wrapPolygon edited="0">
                <wp:start x="0" y="0"/>
                <wp:lineTo x="0" y="21449"/>
                <wp:lineTo x="21504" y="21449"/>
                <wp:lineTo x="21504" y="0"/>
                <wp:lineTo x="0" y="0"/>
              </wp:wrapPolygon>
            </wp:wrapTight>
            <wp:docPr id="18447" name="il_fi" descr="http://www.mergersandinquisitions.com/wp-content/uploads/2008/05/alttab-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rgersandinquisitions.com/wp-content/uploads/2008/05/alttab-ke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35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942" w:rsidRDefault="00970942" w:rsidP="00AF18BF">
      <w:pPr>
        <w:pStyle w:val="BodyText"/>
      </w:pPr>
    </w:p>
    <w:p w:rsidR="00970942" w:rsidRDefault="0021210C" w:rsidP="00AF18BF">
      <w:pPr>
        <w:pStyle w:val="BodyText"/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0C52A7EE" wp14:editId="5A00FF92">
            <wp:simplePos x="0" y="0"/>
            <wp:positionH relativeFrom="column">
              <wp:posOffset>3486150</wp:posOffset>
            </wp:positionH>
            <wp:positionV relativeFrom="paragraph">
              <wp:posOffset>107950</wp:posOffset>
            </wp:positionV>
            <wp:extent cx="915670" cy="862330"/>
            <wp:effectExtent l="0" t="0" r="0" b="0"/>
            <wp:wrapTight wrapText="bothSides">
              <wp:wrapPolygon edited="0">
                <wp:start x="0" y="0"/>
                <wp:lineTo x="0" y="20996"/>
                <wp:lineTo x="21121" y="20996"/>
                <wp:lineTo x="21121" y="0"/>
                <wp:lineTo x="0" y="0"/>
              </wp:wrapPolygon>
            </wp:wrapTight>
            <wp:docPr id="18448" name="il_fi" descr="http://www.wpclipart.com/computer/keyboard_keys/computer_key_A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pclipart.com/computer/keyboard_keys/computer_key_Alt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1" locked="0" layoutInCell="1" allowOverlap="1" wp14:anchorId="73596106" wp14:editId="46EC0CFA">
            <wp:simplePos x="0" y="0"/>
            <wp:positionH relativeFrom="column">
              <wp:posOffset>5286375</wp:posOffset>
            </wp:positionH>
            <wp:positionV relativeFrom="paragraph">
              <wp:posOffset>81915</wp:posOffset>
            </wp:positionV>
            <wp:extent cx="1336040" cy="895350"/>
            <wp:effectExtent l="0" t="0" r="0" b="0"/>
            <wp:wrapTight wrapText="bothSides">
              <wp:wrapPolygon edited="0">
                <wp:start x="0" y="0"/>
                <wp:lineTo x="0" y="21140"/>
                <wp:lineTo x="21251" y="21140"/>
                <wp:lineTo x="21251" y="0"/>
                <wp:lineTo x="0" y="0"/>
              </wp:wrapPolygon>
            </wp:wrapTight>
            <wp:docPr id="18446" name="il_fi" descr="http://blog.pshares.org/files/2011/05/t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log.pshares.org/files/2011/05/t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t="25541" r="6494" b="18182"/>
                    <a:stretch/>
                  </pic:blipFill>
                  <pic:spPr bwMode="auto">
                    <a:xfrm>
                      <a:off x="0" y="0"/>
                      <a:ext cx="133604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1" locked="0" layoutInCell="1" allowOverlap="1" wp14:anchorId="68BABEF1" wp14:editId="5F3C0182">
            <wp:simplePos x="0" y="0"/>
            <wp:positionH relativeFrom="column">
              <wp:posOffset>4505325</wp:posOffset>
            </wp:positionH>
            <wp:positionV relativeFrom="paragraph">
              <wp:posOffset>163830</wp:posOffset>
            </wp:positionV>
            <wp:extent cx="714375" cy="714375"/>
            <wp:effectExtent l="0" t="0" r="9525" b="9525"/>
            <wp:wrapTight wrapText="bothSides">
              <wp:wrapPolygon edited="0">
                <wp:start x="8640" y="0"/>
                <wp:lineTo x="0" y="10368"/>
                <wp:lineTo x="0" y="10944"/>
                <wp:lineTo x="8064" y="19584"/>
                <wp:lineTo x="8640" y="21312"/>
                <wp:lineTo x="12672" y="21312"/>
                <wp:lineTo x="13248" y="19584"/>
                <wp:lineTo x="21312" y="10944"/>
                <wp:lineTo x="21312" y="10368"/>
                <wp:lineTo x="12672" y="0"/>
                <wp:lineTo x="8640" y="0"/>
              </wp:wrapPolygon>
            </wp:wrapTight>
            <wp:docPr id="18450" name="il_fi" descr="http://upload.wikimedia.org/wikipedia/commons/thumb/f/f7/PlusCM128.svg/120px-PlusCM128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f/f7/PlusCM128.svg/120px-PlusCM128.svg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Default="00970942" w:rsidP="00AF18BF">
      <w:pPr>
        <w:pStyle w:val="BodyText"/>
      </w:pPr>
    </w:p>
    <w:p w:rsidR="00970942" w:rsidRPr="006549A6" w:rsidRDefault="00970942" w:rsidP="00AF18BF">
      <w:pPr>
        <w:pStyle w:val="BodyText"/>
      </w:pPr>
    </w:p>
    <w:p w:rsidR="00067B44" w:rsidRPr="006549A6" w:rsidRDefault="00067B44" w:rsidP="00AF18BF">
      <w:pPr>
        <w:pStyle w:val="BodyText"/>
      </w:pPr>
    </w:p>
    <w:p w:rsidR="00067B44" w:rsidRDefault="0021210C" w:rsidP="00056B53">
      <w:pPr>
        <w:pStyle w:val="Title"/>
        <w:pBdr>
          <w:bottom w:val="none" w:sz="0" w:space="0" w:color="auto"/>
        </w:pBdr>
        <w:spacing w:after="0"/>
        <w:jc w:val="left"/>
        <w:rPr>
          <w:spacing w:val="-25"/>
          <w:sz w:val="32"/>
        </w:rPr>
      </w:pPr>
      <w:r>
        <w:rPr>
          <w:spacing w:val="-25"/>
          <w:sz w:val="32"/>
        </w:rPr>
        <w:t xml:space="preserve">Task </w:t>
      </w:r>
      <w:r w:rsidR="00056B53" w:rsidRPr="0021210C">
        <w:rPr>
          <w:spacing w:val="-25"/>
          <w:sz w:val="32"/>
        </w:rPr>
        <w:t xml:space="preserve">1 </w:t>
      </w:r>
      <w:r w:rsidR="00445BFC" w:rsidRPr="0021210C">
        <w:rPr>
          <w:spacing w:val="-25"/>
          <w:sz w:val="32"/>
        </w:rPr>
        <w:t>–</w:t>
      </w:r>
      <w:r w:rsidR="00445BFC">
        <w:rPr>
          <w:spacing w:val="-25"/>
          <w:sz w:val="32"/>
        </w:rPr>
        <w:t xml:space="preserve"> </w:t>
      </w:r>
      <w:r w:rsidR="00445BFC" w:rsidRPr="0021210C">
        <w:rPr>
          <w:spacing w:val="-25"/>
          <w:sz w:val="32"/>
        </w:rPr>
        <w:t>Operating</w:t>
      </w:r>
      <w:r w:rsidR="00056B53" w:rsidRPr="0021210C">
        <w:rPr>
          <w:spacing w:val="-25"/>
          <w:sz w:val="32"/>
        </w:rPr>
        <w:t xml:space="preserve"> System Tools</w:t>
      </w:r>
      <w:r w:rsidR="00445BFC">
        <w:rPr>
          <w:spacing w:val="-25"/>
          <w:sz w:val="32"/>
        </w:rPr>
        <w:t xml:space="preserve"> Practice</w:t>
      </w:r>
    </w:p>
    <w:p w:rsidR="00445BFC" w:rsidRDefault="00445BFC" w:rsidP="00445BFC">
      <w:pPr>
        <w:rPr>
          <w:rFonts w:ascii="Arial Black" w:hAnsi="Arial Black"/>
          <w:spacing w:val="-10"/>
          <w:kern w:val="28"/>
          <w:sz w:val="24"/>
          <w:szCs w:val="16"/>
          <w:u w:val="single"/>
        </w:rPr>
      </w:pPr>
    </w:p>
    <w:p w:rsidR="00445BFC" w:rsidRDefault="00445BFC" w:rsidP="00445BFC">
      <w:pPr>
        <w:rPr>
          <w:rFonts w:ascii="Arial" w:hAnsi="Arial"/>
          <w:spacing w:val="-5"/>
          <w:sz w:val="26"/>
        </w:rPr>
      </w:pPr>
      <w:r w:rsidRPr="00445BFC">
        <w:rPr>
          <w:rFonts w:ascii="Arial Black" w:hAnsi="Arial Black"/>
          <w:spacing w:val="-10"/>
          <w:kern w:val="28"/>
          <w:sz w:val="24"/>
          <w:szCs w:val="16"/>
          <w:u w:val="single"/>
        </w:rPr>
        <w:t>Directions:</w:t>
      </w:r>
      <w:r w:rsidRPr="00445BFC">
        <w:rPr>
          <w:rFonts w:ascii="Arial" w:hAnsi="Arial"/>
          <w:spacing w:val="-5"/>
          <w:sz w:val="26"/>
        </w:rPr>
        <w:t xml:space="preserve">  </w:t>
      </w:r>
    </w:p>
    <w:p w:rsidR="00445BFC" w:rsidRDefault="00445BFC" w:rsidP="00445BFC">
      <w:pPr>
        <w:rPr>
          <w:rFonts w:ascii="Arial" w:hAnsi="Arial"/>
          <w:spacing w:val="-5"/>
          <w:sz w:val="26"/>
        </w:rPr>
      </w:pPr>
    </w:p>
    <w:p w:rsidR="00445BFC" w:rsidRPr="00445BFC" w:rsidRDefault="00445BFC" w:rsidP="00445BFC">
      <w:pPr>
        <w:rPr>
          <w:rFonts w:ascii="Arial" w:hAnsi="Arial"/>
          <w:spacing w:val="-5"/>
          <w:sz w:val="26"/>
        </w:rPr>
      </w:pPr>
      <w:r>
        <w:rPr>
          <w:rFonts w:ascii="Arial" w:hAnsi="Arial"/>
          <w:spacing w:val="-5"/>
          <w:sz w:val="26"/>
        </w:rPr>
        <w:t>In this exercise you will practice some operating system tools that we have learned so far. Fallow these instructions carefully!</w:t>
      </w:r>
    </w:p>
    <w:p w:rsidR="00445BFC" w:rsidRDefault="00445BFC" w:rsidP="00AF18BF">
      <w:pPr>
        <w:pStyle w:val="BodyText"/>
      </w:pP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Open Internet Explorer</w:t>
      </w:r>
    </w:p>
    <w:p w:rsidR="00067B44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Click on the Minimize button.  Where does your window go?  _________________________________</w:t>
      </w:r>
      <w:r w:rsidR="003B028E">
        <w:t>__________________________</w:t>
      </w: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 xml:space="preserve">Find your </w:t>
      </w:r>
      <w:r>
        <w:t xml:space="preserve">Internet Explorer </w:t>
      </w:r>
      <w:r w:rsidRPr="00E96441">
        <w:t>window on your Task Bar and click on it.</w:t>
      </w: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 xml:space="preserve">Click on the Restore/Maximize button.  </w:t>
      </w: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Resize your window by putting your cursor on a corner of the window.  Click, hold and drag your mouse to change the shape of the window.</w:t>
      </w: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Maximize your window.</w:t>
      </w: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Restore your window.  Did it go back to the shape that you created?</w:t>
      </w:r>
      <w:r w:rsidR="00445BFC">
        <w:t xml:space="preserve"> ___________________________________________________________</w:t>
      </w: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 xml:space="preserve">Minimize all of your windows so that you only see </w:t>
      </w:r>
      <w:r>
        <w:t>the</w:t>
      </w:r>
      <w:r w:rsidRPr="00E96441">
        <w:t xml:space="preserve"> </w:t>
      </w:r>
      <w:r w:rsidRPr="00445BFC">
        <w:rPr>
          <w:b/>
          <w:u w:val="single"/>
        </w:rPr>
        <w:t>desktop</w:t>
      </w:r>
      <w:r w:rsidRPr="00E96441">
        <w:t>.</w:t>
      </w:r>
    </w:p>
    <w:p w:rsidR="00067B44" w:rsidRPr="00E96441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How many tasks do you have on your task bar?  __________________________</w:t>
      </w:r>
      <w:r w:rsidR="003B028E">
        <w:t>________________________________</w:t>
      </w:r>
      <w:r w:rsidRPr="00E96441">
        <w:t>_</w:t>
      </w:r>
    </w:p>
    <w:p w:rsidR="00067B44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Click once on any icon on your desktop.  What happens when you click once?  _____________________</w:t>
      </w:r>
      <w:r>
        <w:t>___________________________</w:t>
      </w:r>
      <w:r w:rsidR="003B028E">
        <w:t>__________</w:t>
      </w:r>
      <w:r>
        <w:t>_</w:t>
      </w:r>
    </w:p>
    <w:p w:rsidR="00067B44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Click two times SLOWLY on the words underneath an icon.  What happens?  __________________</w:t>
      </w:r>
      <w:r>
        <w:t>___________________________</w:t>
      </w:r>
      <w:r w:rsidRPr="00E96441">
        <w:t>___</w:t>
      </w:r>
      <w:r w:rsidR="003B028E">
        <w:t>__________</w:t>
      </w:r>
      <w:r w:rsidRPr="00E96441">
        <w:t>_</w:t>
      </w:r>
    </w:p>
    <w:p w:rsidR="00067B44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E96441">
        <w:t>Double click</w:t>
      </w:r>
      <w:r w:rsidR="00AF18BF">
        <w:t>, very fast;</w:t>
      </w:r>
      <w:r w:rsidRPr="00E96441">
        <w:t xml:space="preserve"> on an icon (be sure to click on the</w:t>
      </w:r>
      <w:r w:rsidR="00AF18BF">
        <w:t xml:space="preserve"> icon or</w:t>
      </w:r>
      <w:r w:rsidRPr="00E96441">
        <w:t xml:space="preserve"> picture!).  What happens? _______________</w:t>
      </w:r>
      <w:r>
        <w:t>_________________________</w:t>
      </w:r>
      <w:r w:rsidRPr="00E96441">
        <w:t>__________</w:t>
      </w:r>
      <w:r w:rsidR="003B028E">
        <w:t>_________</w:t>
      </w:r>
    </w:p>
    <w:p w:rsidR="00067B44" w:rsidRPr="00056B53" w:rsidRDefault="00067B44" w:rsidP="00126587">
      <w:pPr>
        <w:pStyle w:val="BodyText"/>
        <w:numPr>
          <w:ilvl w:val="0"/>
          <w:numId w:val="5"/>
        </w:numPr>
        <w:spacing w:line="360" w:lineRule="auto"/>
      </w:pPr>
      <w:r w:rsidRPr="00056B53">
        <w:t>Use ALT + Tab to switch between programs.</w:t>
      </w:r>
    </w:p>
    <w:p w:rsidR="007177A1" w:rsidRDefault="007177A1">
      <w:pPr>
        <w:rPr>
          <w:rFonts w:ascii="Arial Black" w:hAnsi="Arial Black"/>
          <w:color w:val="808080"/>
          <w:spacing w:val="-35"/>
          <w:kern w:val="28"/>
          <w:sz w:val="48"/>
        </w:rPr>
      </w:pPr>
      <w:r>
        <w:br w:type="page"/>
      </w:r>
    </w:p>
    <w:p w:rsidR="00056B53" w:rsidRPr="0021210C" w:rsidRDefault="00AF18BF" w:rsidP="00056B53">
      <w:pPr>
        <w:pStyle w:val="Title"/>
        <w:pBdr>
          <w:bottom w:val="none" w:sz="0" w:space="0" w:color="auto"/>
        </w:pBdr>
        <w:spacing w:after="0"/>
        <w:jc w:val="left"/>
        <w:rPr>
          <w:spacing w:val="-25"/>
          <w:sz w:val="32"/>
        </w:rPr>
      </w:pPr>
      <w:r>
        <w:rPr>
          <w:spacing w:val="-25"/>
          <w:sz w:val="32"/>
        </w:rPr>
        <w:t xml:space="preserve">Task </w:t>
      </w:r>
      <w:r w:rsidRPr="0021210C">
        <w:rPr>
          <w:spacing w:val="-25"/>
          <w:sz w:val="32"/>
        </w:rPr>
        <w:t>1 –</w:t>
      </w:r>
      <w:r>
        <w:rPr>
          <w:spacing w:val="-25"/>
          <w:sz w:val="32"/>
        </w:rPr>
        <w:t xml:space="preserve"> </w:t>
      </w:r>
      <w:r w:rsidR="00056B53" w:rsidRPr="0021210C">
        <w:rPr>
          <w:spacing w:val="-25"/>
          <w:sz w:val="32"/>
        </w:rPr>
        <w:t>Review Questions</w:t>
      </w:r>
    </w:p>
    <w:p w:rsidR="00056B53" w:rsidRDefault="00056B53" w:rsidP="00056B53">
      <w:pPr>
        <w:rPr>
          <w:sz w:val="36"/>
          <w:szCs w:val="36"/>
        </w:rPr>
      </w:pPr>
    </w:p>
    <w:p w:rsidR="00056B53" w:rsidRDefault="00AF18BF" w:rsidP="00AF18BF">
      <w:pPr>
        <w:pStyle w:val="BodyText"/>
      </w:pPr>
      <w:r w:rsidRPr="004F670C">
        <w:rPr>
          <w:rFonts w:ascii="Arial Black" w:hAnsi="Arial Black"/>
          <w:spacing w:val="-10"/>
          <w:kern w:val="28"/>
          <w:sz w:val="24"/>
          <w:szCs w:val="16"/>
          <w:u w:val="single"/>
        </w:rPr>
        <w:t>Part 1</w:t>
      </w:r>
      <w:r w:rsidRPr="004F670C">
        <w:rPr>
          <w:rFonts w:ascii="Arial Black" w:hAnsi="Arial Black"/>
          <w:spacing w:val="-10"/>
          <w:kern w:val="28"/>
          <w:sz w:val="24"/>
          <w:szCs w:val="16"/>
        </w:rPr>
        <w:t xml:space="preserve">: </w:t>
      </w:r>
      <w:r w:rsidR="00056B53" w:rsidRPr="00AF18BF">
        <w:t xml:space="preserve">Discuss </w:t>
      </w:r>
      <w:r w:rsidR="00056B53">
        <w:t>what each of these software programs is used for</w:t>
      </w:r>
    </w:p>
    <w:p w:rsidR="00AF18BF" w:rsidRDefault="00AF18BF" w:rsidP="00AF18BF">
      <w:pPr>
        <w:pStyle w:val="BodyText"/>
      </w:pPr>
    </w:p>
    <w:p w:rsidR="00056B53" w:rsidRPr="007940E5" w:rsidRDefault="00056B53" w:rsidP="00AF18BF">
      <w:pPr>
        <w:pStyle w:val="BodyText"/>
        <w:numPr>
          <w:ilvl w:val="0"/>
          <w:numId w:val="3"/>
        </w:numPr>
      </w:pPr>
      <w:r>
        <w:t>Word</w:t>
      </w:r>
    </w:p>
    <w:p w:rsidR="00056B53" w:rsidRPr="007940E5" w:rsidRDefault="00056B53" w:rsidP="00AF18BF">
      <w:pPr>
        <w:pStyle w:val="BodyText"/>
        <w:numPr>
          <w:ilvl w:val="0"/>
          <w:numId w:val="3"/>
        </w:numPr>
      </w:pPr>
      <w:r>
        <w:t>Excel</w:t>
      </w:r>
    </w:p>
    <w:p w:rsidR="00056B53" w:rsidRPr="007940E5" w:rsidRDefault="00056B53" w:rsidP="00AF18BF">
      <w:pPr>
        <w:pStyle w:val="BodyText"/>
        <w:numPr>
          <w:ilvl w:val="0"/>
          <w:numId w:val="3"/>
        </w:numPr>
      </w:pPr>
      <w:r>
        <w:t>PowerPoint</w:t>
      </w:r>
    </w:p>
    <w:p w:rsidR="00056B53" w:rsidRDefault="00056B53" w:rsidP="00AF18BF">
      <w:pPr>
        <w:pStyle w:val="BodyText"/>
        <w:numPr>
          <w:ilvl w:val="0"/>
          <w:numId w:val="3"/>
        </w:numPr>
      </w:pPr>
      <w:r>
        <w:t>Publisher</w:t>
      </w:r>
    </w:p>
    <w:p w:rsidR="00056B53" w:rsidRPr="007940E5" w:rsidRDefault="00056B53" w:rsidP="00AF18BF">
      <w:pPr>
        <w:pStyle w:val="BodyText"/>
        <w:numPr>
          <w:ilvl w:val="0"/>
          <w:numId w:val="3"/>
        </w:numPr>
      </w:pPr>
      <w:r>
        <w:t>Internet Explorer</w:t>
      </w:r>
    </w:p>
    <w:p w:rsidR="007177A1" w:rsidRDefault="00056B53" w:rsidP="00AF18BF">
      <w:pPr>
        <w:pStyle w:val="BodyText"/>
      </w:pPr>
      <w:r>
        <w:br/>
      </w:r>
    </w:p>
    <w:p w:rsidR="00056B53" w:rsidRDefault="00AF18BF" w:rsidP="00AF18BF">
      <w:pPr>
        <w:pStyle w:val="BodyText"/>
      </w:pPr>
      <w:r w:rsidRPr="004F670C">
        <w:rPr>
          <w:rFonts w:ascii="Arial Black" w:hAnsi="Arial Black"/>
          <w:spacing w:val="-10"/>
          <w:kern w:val="28"/>
          <w:sz w:val="24"/>
          <w:szCs w:val="16"/>
          <w:u w:val="single"/>
        </w:rPr>
        <w:t xml:space="preserve">Part </w:t>
      </w:r>
      <w:r>
        <w:rPr>
          <w:rFonts w:ascii="Arial Black" w:hAnsi="Arial Black"/>
          <w:spacing w:val="-10"/>
          <w:kern w:val="28"/>
          <w:sz w:val="24"/>
          <w:szCs w:val="16"/>
          <w:u w:val="single"/>
        </w:rPr>
        <w:t>2</w:t>
      </w:r>
      <w:r w:rsidRPr="004F670C">
        <w:rPr>
          <w:rFonts w:ascii="Arial Black" w:hAnsi="Arial Black"/>
          <w:spacing w:val="-10"/>
          <w:kern w:val="28"/>
          <w:sz w:val="24"/>
          <w:szCs w:val="16"/>
        </w:rPr>
        <w:t xml:space="preserve">: </w:t>
      </w:r>
      <w:r w:rsidR="00056B53" w:rsidRPr="00AF18BF">
        <w:t>Point to and talk about how ea</w:t>
      </w:r>
      <w:r>
        <w:t>ch of the following tools works</w:t>
      </w:r>
    </w:p>
    <w:p w:rsidR="00AF18BF" w:rsidRDefault="00AF18BF" w:rsidP="00AF18BF">
      <w:pPr>
        <w:pStyle w:val="BodyText"/>
      </w:pPr>
    </w:p>
    <w:p w:rsidR="00056B53" w:rsidRDefault="00056B53" w:rsidP="00AF18BF">
      <w:pPr>
        <w:pStyle w:val="BodyText"/>
        <w:numPr>
          <w:ilvl w:val="0"/>
          <w:numId w:val="4"/>
        </w:numPr>
      </w:pPr>
      <w:r>
        <w:t>Minimize button</w:t>
      </w:r>
    </w:p>
    <w:p w:rsidR="00056B53" w:rsidRDefault="00056B53" w:rsidP="00AF18BF">
      <w:pPr>
        <w:pStyle w:val="BodyText"/>
        <w:numPr>
          <w:ilvl w:val="0"/>
          <w:numId w:val="4"/>
        </w:numPr>
      </w:pPr>
      <w:r>
        <w:t>Restore / Maximize button</w:t>
      </w:r>
    </w:p>
    <w:p w:rsidR="00056B53" w:rsidRDefault="00056B53" w:rsidP="00AF18BF">
      <w:pPr>
        <w:pStyle w:val="BodyText"/>
        <w:numPr>
          <w:ilvl w:val="0"/>
          <w:numId w:val="4"/>
        </w:numPr>
      </w:pPr>
      <w:r>
        <w:t>Close button</w:t>
      </w:r>
    </w:p>
    <w:p w:rsidR="00056B53" w:rsidRDefault="00056B53" w:rsidP="00AF18BF">
      <w:pPr>
        <w:pStyle w:val="BodyText"/>
        <w:numPr>
          <w:ilvl w:val="0"/>
          <w:numId w:val="4"/>
        </w:numPr>
      </w:pPr>
      <w:r>
        <w:t>Task Bar</w:t>
      </w:r>
    </w:p>
    <w:p w:rsidR="00056B53" w:rsidRDefault="00056B53" w:rsidP="00AF18BF">
      <w:pPr>
        <w:pStyle w:val="BodyText"/>
        <w:numPr>
          <w:ilvl w:val="0"/>
          <w:numId w:val="4"/>
        </w:numPr>
      </w:pPr>
      <w:r>
        <w:t>Icons</w:t>
      </w:r>
    </w:p>
    <w:p w:rsidR="00056B53" w:rsidRDefault="00056B53" w:rsidP="00AF18BF">
      <w:pPr>
        <w:pStyle w:val="BodyText"/>
        <w:numPr>
          <w:ilvl w:val="0"/>
          <w:numId w:val="4"/>
        </w:numPr>
      </w:pPr>
      <w:r>
        <w:t>Resizing your window</w:t>
      </w:r>
    </w:p>
    <w:p w:rsidR="00056B53" w:rsidRDefault="00056B53" w:rsidP="00AF18BF">
      <w:pPr>
        <w:pStyle w:val="BodyText"/>
        <w:numPr>
          <w:ilvl w:val="0"/>
          <w:numId w:val="4"/>
        </w:numPr>
      </w:pPr>
      <w:r>
        <w:t>Switching between programs.</w:t>
      </w:r>
    </w:p>
    <w:p w:rsidR="00AF18BF" w:rsidRDefault="00AF18BF" w:rsidP="00AF18BF">
      <w:pPr>
        <w:pStyle w:val="BodyText"/>
      </w:pPr>
    </w:p>
    <w:p w:rsidR="00056B53" w:rsidRDefault="00AF18BF" w:rsidP="00AF18BF">
      <w:pPr>
        <w:pStyle w:val="BodyText"/>
      </w:pPr>
      <w:r w:rsidRPr="004F670C">
        <w:rPr>
          <w:rFonts w:ascii="Arial Black" w:hAnsi="Arial Black"/>
          <w:spacing w:val="-10"/>
          <w:kern w:val="28"/>
          <w:sz w:val="24"/>
          <w:szCs w:val="16"/>
          <w:u w:val="single"/>
        </w:rPr>
        <w:t xml:space="preserve">Part </w:t>
      </w:r>
      <w:r>
        <w:rPr>
          <w:rFonts w:ascii="Arial Black" w:hAnsi="Arial Black"/>
          <w:spacing w:val="-10"/>
          <w:kern w:val="28"/>
          <w:sz w:val="24"/>
          <w:szCs w:val="16"/>
          <w:u w:val="single"/>
        </w:rPr>
        <w:t>3</w:t>
      </w:r>
      <w:r w:rsidRPr="004F670C">
        <w:rPr>
          <w:rFonts w:ascii="Arial Black" w:hAnsi="Arial Black"/>
          <w:spacing w:val="-10"/>
          <w:kern w:val="28"/>
          <w:sz w:val="24"/>
          <w:szCs w:val="16"/>
        </w:rPr>
        <w:t>:</w:t>
      </w:r>
      <w:r>
        <w:rPr>
          <w:rFonts w:ascii="Arial Black" w:hAnsi="Arial Black"/>
          <w:spacing w:val="-10"/>
          <w:kern w:val="28"/>
          <w:sz w:val="24"/>
          <w:szCs w:val="16"/>
        </w:rPr>
        <w:t xml:space="preserve"> </w:t>
      </w:r>
      <w:r w:rsidR="00E84F8F">
        <w:t>Ans</w:t>
      </w:r>
      <w:bookmarkStart w:id="3" w:name="_GoBack"/>
      <w:bookmarkEnd w:id="3"/>
      <w:r w:rsidR="00E84F8F">
        <w:t>wer the following questions</w:t>
      </w:r>
    </w:p>
    <w:p w:rsidR="00056B53" w:rsidRDefault="00056B53" w:rsidP="00AF18BF">
      <w:pPr>
        <w:pStyle w:val="BodyText"/>
      </w:pPr>
    </w:p>
    <w:p w:rsidR="00056B53" w:rsidRDefault="00056B53" w:rsidP="00AF18BF">
      <w:pPr>
        <w:pStyle w:val="BodyText"/>
        <w:numPr>
          <w:ilvl w:val="0"/>
          <w:numId w:val="26"/>
        </w:numPr>
      </w:pPr>
      <w:r>
        <w:t>How do you put software on your computer?</w:t>
      </w:r>
    </w:p>
    <w:p w:rsidR="00F3725E" w:rsidRDefault="00F3725E" w:rsidP="00AF18BF">
      <w:pPr>
        <w:pStyle w:val="BodyText"/>
      </w:pPr>
    </w:p>
    <w:p w:rsidR="00F3725E" w:rsidRDefault="00F3725E" w:rsidP="00AF18BF">
      <w:pPr>
        <w:pStyle w:val="BodyText"/>
      </w:pPr>
      <w:r>
        <w:t>__________________________________________________________________</w:t>
      </w:r>
    </w:p>
    <w:p w:rsidR="00F3725E" w:rsidRDefault="00F3725E" w:rsidP="00AF18BF">
      <w:pPr>
        <w:pStyle w:val="BodyText"/>
      </w:pPr>
    </w:p>
    <w:p w:rsidR="00F3725E" w:rsidRDefault="00F3725E" w:rsidP="00AF18BF">
      <w:pPr>
        <w:pStyle w:val="BodyText"/>
      </w:pPr>
      <w:r>
        <w:t>__________________________________________________________________</w:t>
      </w:r>
    </w:p>
    <w:p w:rsidR="00A423BA" w:rsidRDefault="00A423BA" w:rsidP="00AF18BF">
      <w:pPr>
        <w:pStyle w:val="BodyText"/>
      </w:pPr>
    </w:p>
    <w:p w:rsidR="00056B53" w:rsidRDefault="00056B53" w:rsidP="00AF18BF">
      <w:pPr>
        <w:pStyle w:val="BodyText"/>
        <w:numPr>
          <w:ilvl w:val="0"/>
          <w:numId w:val="26"/>
        </w:numPr>
      </w:pPr>
      <w:r>
        <w:t>What does Operating System (OS) software do?  Which OS program do we use in our class?</w:t>
      </w:r>
    </w:p>
    <w:p w:rsidR="00A423BA" w:rsidRDefault="00A423BA" w:rsidP="00AF18BF">
      <w:pPr>
        <w:pStyle w:val="BodyText"/>
      </w:pPr>
    </w:p>
    <w:p w:rsidR="00A423BA" w:rsidRDefault="00A423BA" w:rsidP="00AF18BF">
      <w:pPr>
        <w:pStyle w:val="BodyText"/>
      </w:pPr>
      <w:r>
        <w:t>__________________________________________________________________</w:t>
      </w:r>
    </w:p>
    <w:p w:rsidR="00A423BA" w:rsidRDefault="00A423BA" w:rsidP="00AF18BF">
      <w:pPr>
        <w:pStyle w:val="BodyText"/>
      </w:pPr>
    </w:p>
    <w:p w:rsidR="00A423BA" w:rsidRDefault="00A423BA" w:rsidP="00AF18BF">
      <w:pPr>
        <w:pStyle w:val="BodyText"/>
      </w:pPr>
      <w:r>
        <w:t>__________________________________________________________________</w:t>
      </w:r>
    </w:p>
    <w:p w:rsidR="00A423BA" w:rsidRDefault="00A423BA" w:rsidP="00AF18BF">
      <w:pPr>
        <w:pStyle w:val="BodyText"/>
      </w:pPr>
    </w:p>
    <w:p w:rsidR="00A423BA" w:rsidRDefault="00A423BA" w:rsidP="00AF18BF">
      <w:pPr>
        <w:pStyle w:val="BodyText"/>
      </w:pPr>
      <w:r>
        <w:t>__________________________________________________________________</w:t>
      </w:r>
    </w:p>
    <w:p w:rsidR="00A423BA" w:rsidRDefault="00A423BA" w:rsidP="00AF18BF">
      <w:pPr>
        <w:pStyle w:val="BodyText"/>
      </w:pPr>
    </w:p>
    <w:p w:rsidR="00056B53" w:rsidRDefault="00056B53" w:rsidP="00AF18BF">
      <w:pPr>
        <w:pStyle w:val="BodyText"/>
        <w:numPr>
          <w:ilvl w:val="0"/>
          <w:numId w:val="26"/>
        </w:numPr>
      </w:pPr>
      <w:r>
        <w:t>What is the desktop?</w:t>
      </w:r>
    </w:p>
    <w:p w:rsidR="00A423BA" w:rsidRDefault="00A423BA" w:rsidP="00AF18BF">
      <w:pPr>
        <w:pStyle w:val="BodyText"/>
      </w:pPr>
    </w:p>
    <w:p w:rsidR="00A423BA" w:rsidRDefault="00A423BA" w:rsidP="00AF18BF">
      <w:pPr>
        <w:pStyle w:val="BodyText"/>
      </w:pPr>
      <w:r>
        <w:t>__________________________________________________________________</w:t>
      </w:r>
    </w:p>
    <w:sectPr w:rsidR="00A423BA" w:rsidSect="00056B53">
      <w:headerReference w:type="first" r:id="rId31"/>
      <w:type w:val="continuous"/>
      <w:pgSz w:w="12240" w:h="15840" w:code="1"/>
      <w:pgMar w:top="1440" w:right="1440" w:bottom="1350" w:left="1440" w:header="720" w:footer="720" w:gutter="0"/>
      <w:cols w:space="720"/>
      <w:docGrid w:linePitch="21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383D" w:rsidRDefault="008C383D">
      <w:r>
        <w:separator/>
      </w:r>
    </w:p>
  </w:endnote>
  <w:endnote w:type="continuationSeparator" w:id="0">
    <w:p w:rsidR="008C383D" w:rsidRDefault="008C38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8E4" w:rsidRPr="00B87BCF" w:rsidRDefault="00BD38E4" w:rsidP="00415310">
    <w:pPr>
      <w:pStyle w:val="Footer"/>
      <w:tabs>
        <w:tab w:val="clear" w:pos="8640"/>
        <w:tab w:val="right" w:pos="9360"/>
      </w:tabs>
      <w:jc w:val="left"/>
      <w:rPr>
        <w:rStyle w:val="PageNumber"/>
        <w:rFonts w:ascii="Arial" w:hAnsi="Arial" w:cs="Arial"/>
        <w:b w:val="0"/>
        <w:sz w:val="20"/>
      </w:rPr>
    </w:pPr>
    <w:r w:rsidRPr="00B87BCF">
      <w:rPr>
        <w:rStyle w:val="PageNumber"/>
        <w:rFonts w:ascii="Arial" w:hAnsi="Arial" w:cs="Arial"/>
        <w:b w:val="0"/>
        <w:sz w:val="20"/>
      </w:rPr>
      <w:t>Computer Literacy – Carlos Rosario International Charter School</w:t>
    </w:r>
    <w:r w:rsidR="0076162F">
      <w:rPr>
        <w:rStyle w:val="PageNumber"/>
        <w:rFonts w:ascii="Arial" w:hAnsi="Arial" w:cs="Arial"/>
        <w:b w:val="0"/>
        <w:sz w:val="20"/>
      </w:rPr>
      <w:t xml:space="preserve"> – Fall 2012</w:t>
    </w:r>
    <w:r w:rsidRPr="00B87BCF">
      <w:rPr>
        <w:rStyle w:val="PageNumber"/>
        <w:rFonts w:ascii="Arial" w:hAnsi="Arial" w:cs="Arial"/>
        <w:b w:val="0"/>
        <w:sz w:val="20"/>
      </w:rPr>
      <w:tab/>
      <w:t xml:space="preserve">Page </w:t>
    </w:r>
    <w:r w:rsidR="00212424" w:rsidRPr="00B87BCF">
      <w:rPr>
        <w:rStyle w:val="PageNumber"/>
        <w:rFonts w:ascii="Arial" w:hAnsi="Arial" w:cs="Arial"/>
        <w:b w:val="0"/>
        <w:sz w:val="20"/>
      </w:rPr>
      <w:fldChar w:fldCharType="begin"/>
    </w:r>
    <w:r w:rsidRPr="00B87BCF">
      <w:rPr>
        <w:rStyle w:val="PageNumber"/>
        <w:rFonts w:ascii="Arial" w:hAnsi="Arial" w:cs="Arial"/>
        <w:b w:val="0"/>
        <w:sz w:val="20"/>
      </w:rPr>
      <w:instrText xml:space="preserve"> PAGE </w:instrText>
    </w:r>
    <w:r w:rsidR="00212424" w:rsidRPr="00B87BCF">
      <w:rPr>
        <w:rStyle w:val="PageNumber"/>
        <w:rFonts w:ascii="Arial" w:hAnsi="Arial" w:cs="Arial"/>
        <w:b w:val="0"/>
        <w:sz w:val="20"/>
      </w:rPr>
      <w:fldChar w:fldCharType="separate"/>
    </w:r>
    <w:r w:rsidR="001C482B">
      <w:rPr>
        <w:rStyle w:val="PageNumber"/>
        <w:rFonts w:ascii="Arial" w:hAnsi="Arial" w:cs="Arial"/>
        <w:b w:val="0"/>
        <w:noProof/>
        <w:sz w:val="20"/>
      </w:rPr>
      <w:t>1</w:t>
    </w:r>
    <w:r w:rsidR="00212424" w:rsidRPr="00B87BCF">
      <w:rPr>
        <w:rStyle w:val="PageNumber"/>
        <w:rFonts w:ascii="Arial" w:hAnsi="Arial" w:cs="Arial"/>
        <w:b w:val="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383D" w:rsidRDefault="008C383D">
      <w:r>
        <w:separator/>
      </w:r>
    </w:p>
  </w:footnote>
  <w:footnote w:type="continuationSeparator" w:id="0">
    <w:p w:rsidR="008C383D" w:rsidRDefault="008C38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8E4" w:rsidRDefault="00BD38E4">
    <w:pPr>
      <w:pStyle w:val="Header"/>
    </w:pPr>
    <w:r>
      <w:t xml:space="preserve">Computer </w:t>
    </w:r>
    <w:r w:rsidR="0006497D">
      <w:t>Software &amp; Operating System</w:t>
    </w:r>
    <w:r w:rsidR="0076162F">
      <w:t xml:space="preserve"> Tools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8E4" w:rsidRDefault="00BD38E4">
    <w:pPr>
      <w:pStyle w:val="Header"/>
    </w:pPr>
    <w:r>
      <w:t>Design Customization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8E4" w:rsidRDefault="00BD38E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AD4E"/>
      </v:shape>
    </w:pict>
  </w:numPicBullet>
  <w:abstractNum w:abstractNumId="0">
    <w:nsid w:val="042D5012"/>
    <w:multiLevelType w:val="hybridMultilevel"/>
    <w:tmpl w:val="1552346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8D391C"/>
    <w:multiLevelType w:val="hybridMultilevel"/>
    <w:tmpl w:val="3CAAB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713AC4"/>
    <w:multiLevelType w:val="hybridMultilevel"/>
    <w:tmpl w:val="5F862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5107AD"/>
    <w:multiLevelType w:val="hybridMultilevel"/>
    <w:tmpl w:val="827E9C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572592"/>
    <w:multiLevelType w:val="hybridMultilevel"/>
    <w:tmpl w:val="20EEB15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DC75B4"/>
    <w:multiLevelType w:val="hybridMultilevel"/>
    <w:tmpl w:val="BD0864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C705AB"/>
    <w:multiLevelType w:val="hybridMultilevel"/>
    <w:tmpl w:val="5526F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F16998"/>
    <w:multiLevelType w:val="hybridMultilevel"/>
    <w:tmpl w:val="7E3ADD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A006D"/>
    <w:multiLevelType w:val="hybridMultilevel"/>
    <w:tmpl w:val="235CC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884443"/>
    <w:multiLevelType w:val="hybridMultilevel"/>
    <w:tmpl w:val="07E0884A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FB31A31"/>
    <w:multiLevelType w:val="hybridMultilevel"/>
    <w:tmpl w:val="DC9AA09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B6028D"/>
    <w:multiLevelType w:val="hybridMultilevel"/>
    <w:tmpl w:val="FFC866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42E77AB"/>
    <w:multiLevelType w:val="hybridMultilevel"/>
    <w:tmpl w:val="68DE86F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15B7BCD"/>
    <w:multiLevelType w:val="hybridMultilevel"/>
    <w:tmpl w:val="583A366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C6720A"/>
    <w:multiLevelType w:val="hybridMultilevel"/>
    <w:tmpl w:val="847E37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D87BAA"/>
    <w:multiLevelType w:val="hybridMultilevel"/>
    <w:tmpl w:val="009471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0E22D2"/>
    <w:multiLevelType w:val="hybridMultilevel"/>
    <w:tmpl w:val="230A80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10602"/>
    <w:multiLevelType w:val="singleLevel"/>
    <w:tmpl w:val="F1444738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8">
    <w:nsid w:val="4EB534A8"/>
    <w:multiLevelType w:val="hybridMultilevel"/>
    <w:tmpl w:val="0D8881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FE1DF5"/>
    <w:multiLevelType w:val="hybridMultilevel"/>
    <w:tmpl w:val="C7905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4784B5F"/>
    <w:multiLevelType w:val="hybridMultilevel"/>
    <w:tmpl w:val="9EA8288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C7367D9"/>
    <w:multiLevelType w:val="hybridMultilevel"/>
    <w:tmpl w:val="5B72A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436190"/>
    <w:multiLevelType w:val="singleLevel"/>
    <w:tmpl w:val="D7CE7166"/>
    <w:lvl w:ilvl="0">
      <w:start w:val="1"/>
      <w:numFmt w:val="bullet"/>
      <w:pStyle w:val="List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>
    <w:nsid w:val="707224B9"/>
    <w:multiLevelType w:val="hybridMultilevel"/>
    <w:tmpl w:val="0EB2491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A8F0A03"/>
    <w:multiLevelType w:val="hybridMultilevel"/>
    <w:tmpl w:val="09FC62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8B18A0"/>
    <w:multiLevelType w:val="hybridMultilevel"/>
    <w:tmpl w:val="AA4217C6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7"/>
  </w:num>
  <w:num w:numId="3">
    <w:abstractNumId w:val="5"/>
  </w:num>
  <w:num w:numId="4">
    <w:abstractNumId w:val="13"/>
  </w:num>
  <w:num w:numId="5">
    <w:abstractNumId w:val="21"/>
  </w:num>
  <w:num w:numId="6">
    <w:abstractNumId w:val="14"/>
  </w:num>
  <w:num w:numId="7">
    <w:abstractNumId w:val="6"/>
  </w:num>
  <w:num w:numId="8">
    <w:abstractNumId w:val="15"/>
  </w:num>
  <w:num w:numId="9">
    <w:abstractNumId w:val="1"/>
  </w:num>
  <w:num w:numId="10">
    <w:abstractNumId w:val="7"/>
  </w:num>
  <w:num w:numId="11">
    <w:abstractNumId w:val="24"/>
  </w:num>
  <w:num w:numId="12">
    <w:abstractNumId w:val="2"/>
  </w:num>
  <w:num w:numId="13">
    <w:abstractNumId w:val="8"/>
  </w:num>
  <w:num w:numId="14">
    <w:abstractNumId w:val="16"/>
  </w:num>
  <w:num w:numId="15">
    <w:abstractNumId w:val="10"/>
  </w:num>
  <w:num w:numId="16">
    <w:abstractNumId w:val="9"/>
  </w:num>
  <w:num w:numId="17">
    <w:abstractNumId w:val="25"/>
  </w:num>
  <w:num w:numId="18">
    <w:abstractNumId w:val="19"/>
  </w:num>
  <w:num w:numId="19">
    <w:abstractNumId w:val="23"/>
  </w:num>
  <w:num w:numId="20">
    <w:abstractNumId w:val="20"/>
  </w:num>
  <w:num w:numId="21">
    <w:abstractNumId w:val="4"/>
  </w:num>
  <w:num w:numId="22">
    <w:abstractNumId w:val="18"/>
  </w:num>
  <w:num w:numId="23">
    <w:abstractNumId w:val="11"/>
  </w:num>
  <w:num w:numId="24">
    <w:abstractNumId w:val="12"/>
  </w:num>
  <w:num w:numId="25">
    <w:abstractNumId w:val="0"/>
  </w:num>
  <w:num w:numId="2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80"/>
  <w:drawingGridVerticalSpacing w:val="187"/>
  <w:displayHorizontalDrawingGridEvery w:val="2"/>
  <w:noPunctuationKerning/>
  <w:characterSpacingControl w:val="doNotCompress"/>
  <w:hdrShapeDefaults>
    <o:shapedefaults v:ext="edit" spidmax="16385">
      <o:colormenu v:ext="edit" fillcolor="none [2732]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490A"/>
    <w:rsid w:val="0003284F"/>
    <w:rsid w:val="0005224F"/>
    <w:rsid w:val="00056B53"/>
    <w:rsid w:val="0006497D"/>
    <w:rsid w:val="00067B44"/>
    <w:rsid w:val="000828FF"/>
    <w:rsid w:val="00085CE3"/>
    <w:rsid w:val="000B46CF"/>
    <w:rsid w:val="000D5B7F"/>
    <w:rsid w:val="000F0030"/>
    <w:rsid w:val="001011A4"/>
    <w:rsid w:val="0010316F"/>
    <w:rsid w:val="00125DB5"/>
    <w:rsid w:val="00126587"/>
    <w:rsid w:val="00130D10"/>
    <w:rsid w:val="00146754"/>
    <w:rsid w:val="00155551"/>
    <w:rsid w:val="001B07C2"/>
    <w:rsid w:val="001C482B"/>
    <w:rsid w:val="001F47B2"/>
    <w:rsid w:val="001F7A03"/>
    <w:rsid w:val="0020007F"/>
    <w:rsid w:val="0021210C"/>
    <w:rsid w:val="00212424"/>
    <w:rsid w:val="00212BFE"/>
    <w:rsid w:val="002308CE"/>
    <w:rsid w:val="00245C4B"/>
    <w:rsid w:val="00260E04"/>
    <w:rsid w:val="00274EB6"/>
    <w:rsid w:val="002751B0"/>
    <w:rsid w:val="00277B76"/>
    <w:rsid w:val="002A462F"/>
    <w:rsid w:val="002D4C6B"/>
    <w:rsid w:val="002D61EE"/>
    <w:rsid w:val="002F6DF1"/>
    <w:rsid w:val="003052C0"/>
    <w:rsid w:val="0031562B"/>
    <w:rsid w:val="0031634C"/>
    <w:rsid w:val="00341B82"/>
    <w:rsid w:val="003871D2"/>
    <w:rsid w:val="003B028E"/>
    <w:rsid w:val="003D2659"/>
    <w:rsid w:val="003E601E"/>
    <w:rsid w:val="003F5A78"/>
    <w:rsid w:val="0040359C"/>
    <w:rsid w:val="00415310"/>
    <w:rsid w:val="004205D9"/>
    <w:rsid w:val="00422AA1"/>
    <w:rsid w:val="004265DB"/>
    <w:rsid w:val="00433892"/>
    <w:rsid w:val="00445BFC"/>
    <w:rsid w:val="004572C2"/>
    <w:rsid w:val="00461122"/>
    <w:rsid w:val="004619A6"/>
    <w:rsid w:val="0047490A"/>
    <w:rsid w:val="00477F5B"/>
    <w:rsid w:val="00485609"/>
    <w:rsid w:val="004A4678"/>
    <w:rsid w:val="00505C8E"/>
    <w:rsid w:val="005157D8"/>
    <w:rsid w:val="00560ADB"/>
    <w:rsid w:val="005741D7"/>
    <w:rsid w:val="0057691D"/>
    <w:rsid w:val="00593683"/>
    <w:rsid w:val="005A23FC"/>
    <w:rsid w:val="005C0331"/>
    <w:rsid w:val="005C03EB"/>
    <w:rsid w:val="005D168B"/>
    <w:rsid w:val="005D26B9"/>
    <w:rsid w:val="005F6105"/>
    <w:rsid w:val="005F77E3"/>
    <w:rsid w:val="00634427"/>
    <w:rsid w:val="00635179"/>
    <w:rsid w:val="00657443"/>
    <w:rsid w:val="00684F60"/>
    <w:rsid w:val="006B294C"/>
    <w:rsid w:val="006B6265"/>
    <w:rsid w:val="006C36ED"/>
    <w:rsid w:val="007025C5"/>
    <w:rsid w:val="00703835"/>
    <w:rsid w:val="007177A1"/>
    <w:rsid w:val="0076162F"/>
    <w:rsid w:val="007741A8"/>
    <w:rsid w:val="0079164A"/>
    <w:rsid w:val="00796FF3"/>
    <w:rsid w:val="007A3843"/>
    <w:rsid w:val="007B32EE"/>
    <w:rsid w:val="007B7080"/>
    <w:rsid w:val="007C3C6D"/>
    <w:rsid w:val="007C5FC5"/>
    <w:rsid w:val="007D655D"/>
    <w:rsid w:val="007F3DF1"/>
    <w:rsid w:val="0084404F"/>
    <w:rsid w:val="0084757A"/>
    <w:rsid w:val="008533CF"/>
    <w:rsid w:val="0085602E"/>
    <w:rsid w:val="008629BC"/>
    <w:rsid w:val="00881D87"/>
    <w:rsid w:val="00885199"/>
    <w:rsid w:val="008A2C13"/>
    <w:rsid w:val="008B6D14"/>
    <w:rsid w:val="008C383D"/>
    <w:rsid w:val="008D4477"/>
    <w:rsid w:val="008E4DF6"/>
    <w:rsid w:val="00900148"/>
    <w:rsid w:val="00954832"/>
    <w:rsid w:val="00961301"/>
    <w:rsid w:val="009620D9"/>
    <w:rsid w:val="009648EC"/>
    <w:rsid w:val="00965456"/>
    <w:rsid w:val="00970942"/>
    <w:rsid w:val="00977C9A"/>
    <w:rsid w:val="00981941"/>
    <w:rsid w:val="0099548A"/>
    <w:rsid w:val="009C5977"/>
    <w:rsid w:val="009D4960"/>
    <w:rsid w:val="009E651F"/>
    <w:rsid w:val="009F6A28"/>
    <w:rsid w:val="00A12D54"/>
    <w:rsid w:val="00A14EF4"/>
    <w:rsid w:val="00A221FE"/>
    <w:rsid w:val="00A27855"/>
    <w:rsid w:val="00A423BA"/>
    <w:rsid w:val="00A4371F"/>
    <w:rsid w:val="00A60779"/>
    <w:rsid w:val="00A9667A"/>
    <w:rsid w:val="00AE1AF8"/>
    <w:rsid w:val="00AE4D7D"/>
    <w:rsid w:val="00AF18BF"/>
    <w:rsid w:val="00AF5B2E"/>
    <w:rsid w:val="00B37F73"/>
    <w:rsid w:val="00B41464"/>
    <w:rsid w:val="00B619A7"/>
    <w:rsid w:val="00B74824"/>
    <w:rsid w:val="00B75975"/>
    <w:rsid w:val="00B87BCF"/>
    <w:rsid w:val="00B9112D"/>
    <w:rsid w:val="00B94FA1"/>
    <w:rsid w:val="00BA0D47"/>
    <w:rsid w:val="00BC2933"/>
    <w:rsid w:val="00BD27B8"/>
    <w:rsid w:val="00BD38E4"/>
    <w:rsid w:val="00BF2573"/>
    <w:rsid w:val="00C00EDD"/>
    <w:rsid w:val="00C01391"/>
    <w:rsid w:val="00C02427"/>
    <w:rsid w:val="00C15CA6"/>
    <w:rsid w:val="00C43571"/>
    <w:rsid w:val="00C75D08"/>
    <w:rsid w:val="00C82DEC"/>
    <w:rsid w:val="00C841CA"/>
    <w:rsid w:val="00C9455A"/>
    <w:rsid w:val="00CE7D8B"/>
    <w:rsid w:val="00CF0D27"/>
    <w:rsid w:val="00D0553E"/>
    <w:rsid w:val="00D05564"/>
    <w:rsid w:val="00D20313"/>
    <w:rsid w:val="00D2219B"/>
    <w:rsid w:val="00D318E2"/>
    <w:rsid w:val="00D44FAA"/>
    <w:rsid w:val="00D61364"/>
    <w:rsid w:val="00D61DD3"/>
    <w:rsid w:val="00D6516D"/>
    <w:rsid w:val="00D828CC"/>
    <w:rsid w:val="00D936A3"/>
    <w:rsid w:val="00DA18CE"/>
    <w:rsid w:val="00DA28BB"/>
    <w:rsid w:val="00DB05AE"/>
    <w:rsid w:val="00DB69DF"/>
    <w:rsid w:val="00DF1A72"/>
    <w:rsid w:val="00E16EE8"/>
    <w:rsid w:val="00E220AC"/>
    <w:rsid w:val="00E469DB"/>
    <w:rsid w:val="00E5565F"/>
    <w:rsid w:val="00E64DEE"/>
    <w:rsid w:val="00E84F8F"/>
    <w:rsid w:val="00E87E42"/>
    <w:rsid w:val="00E92E70"/>
    <w:rsid w:val="00F026B0"/>
    <w:rsid w:val="00F12056"/>
    <w:rsid w:val="00F16189"/>
    <w:rsid w:val="00F25093"/>
    <w:rsid w:val="00F3725E"/>
    <w:rsid w:val="00F41996"/>
    <w:rsid w:val="00F50110"/>
    <w:rsid w:val="00F8730F"/>
    <w:rsid w:val="00FA3408"/>
    <w:rsid w:val="00FC67AC"/>
    <w:rsid w:val="00FD5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>
      <o:colormenu v:ext="edit" fillcolor="none [2732]" strokecolor="none"/>
    </o:shapedefaults>
    <o:shapelayout v:ext="edit">
      <o:idmap v:ext="edit" data="1"/>
      <o:rules v:ext="edit">
        <o:r id="V:Rule1" type="callout" idref="#_x0000_s1037"/>
        <o:r id="V:Rule2" type="callout" idref="#_x0000_s1039"/>
        <o:r id="V:Rule3" type="callout" idref="#_x0000_s1038"/>
        <o:r id="V:Rule4" type="connector" idref="#_x0000_s1045"/>
        <o:r id="V:Rule5" type="connector" idref="#_x0000_s1046"/>
        <o:r id="V:Rule6" type="connector" idref="#_x0000_s1047"/>
        <o:r id="V:Rule7" type="connector" idref="#_x0000_s104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4572C2"/>
    <w:pPr>
      <w:keepNext/>
      <w:spacing w:line="240" w:lineRule="atLeast"/>
      <w:outlineLvl w:val="1"/>
    </w:pPr>
    <w:rPr>
      <w:rFonts w:ascii="Arial Black" w:hAnsi="Arial Black"/>
      <w:spacing w:val="-10"/>
      <w:kern w:val="28"/>
      <w:sz w:val="24"/>
      <w:szCs w:val="16"/>
      <w:u w:val="thick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AF18BF"/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35179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Normal"/>
    <w:qFormat/>
    <w:rsid w:val="00684F60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</w:rPr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AF18BF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4572C2"/>
    <w:rPr>
      <w:rFonts w:ascii="Arial Black" w:hAnsi="Arial Black"/>
      <w:spacing w:val="-10"/>
      <w:kern w:val="28"/>
      <w:sz w:val="24"/>
      <w:szCs w:val="16"/>
      <w:u w:val="thick"/>
    </w:rPr>
  </w:style>
  <w:style w:type="character" w:styleId="Strong">
    <w:name w:val="Strong"/>
    <w:basedOn w:val="DefaultParagraphFont"/>
    <w:uiPriority w:val="22"/>
    <w:qFormat/>
    <w:rsid w:val="00067B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75D08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yle1">
    <w:name w:val="Style1"/>
    <w:basedOn w:val="SectionLabel"/>
    <w:qFormat/>
    <w:rsid w:val="000649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179"/>
    <w:rPr>
      <w:rFonts w:ascii="Garamond" w:hAnsi="Garamond"/>
      <w:sz w:val="16"/>
    </w:rPr>
  </w:style>
  <w:style w:type="paragraph" w:styleId="Heading1">
    <w:name w:val="heading 1"/>
    <w:basedOn w:val="Normal"/>
    <w:next w:val="BodyText"/>
    <w:link w:val="Heading1Char"/>
    <w:qFormat/>
    <w:rsid w:val="00DA28BB"/>
    <w:pPr>
      <w:keepNext/>
      <w:spacing w:before="240" w:after="120"/>
      <w:outlineLvl w:val="0"/>
    </w:pPr>
    <w:rPr>
      <w:rFonts w:ascii="Arial Black" w:hAnsi="Arial Black"/>
      <w:color w:val="808080"/>
      <w:spacing w:val="-25"/>
      <w:kern w:val="28"/>
      <w:sz w:val="32"/>
    </w:rPr>
  </w:style>
  <w:style w:type="paragraph" w:styleId="Heading2">
    <w:name w:val="heading 2"/>
    <w:basedOn w:val="Normal"/>
    <w:next w:val="BodyText"/>
    <w:link w:val="Heading2Char"/>
    <w:autoRedefine/>
    <w:qFormat/>
    <w:rsid w:val="004572C2"/>
    <w:pPr>
      <w:keepNext/>
      <w:spacing w:line="240" w:lineRule="atLeast"/>
      <w:outlineLvl w:val="1"/>
    </w:pPr>
    <w:rPr>
      <w:rFonts w:ascii="Arial Black" w:hAnsi="Arial Black"/>
      <w:spacing w:val="-10"/>
      <w:kern w:val="28"/>
      <w:sz w:val="24"/>
      <w:szCs w:val="16"/>
      <w:u w:val="thick"/>
    </w:rPr>
  </w:style>
  <w:style w:type="paragraph" w:styleId="Heading3">
    <w:name w:val="heading 3"/>
    <w:basedOn w:val="Normal"/>
    <w:next w:val="BodyText"/>
    <w:qFormat/>
    <w:rsid w:val="005F6105"/>
    <w:pPr>
      <w:keepNext/>
      <w:outlineLvl w:val="2"/>
    </w:pPr>
    <w:rPr>
      <w:rFonts w:ascii="Arial Black" w:hAnsi="Arial Black"/>
      <w:spacing w:val="-5"/>
    </w:rPr>
  </w:style>
  <w:style w:type="paragraph" w:styleId="Heading4">
    <w:name w:val="heading 4"/>
    <w:basedOn w:val="Normal"/>
    <w:next w:val="BodyText"/>
    <w:qFormat/>
    <w:rsid w:val="00635179"/>
    <w:pPr>
      <w:keepNext/>
      <w:spacing w:after="240"/>
      <w:jc w:val="center"/>
      <w:outlineLvl w:val="3"/>
    </w:pPr>
    <w:rPr>
      <w:caps/>
      <w:spacing w:val="30"/>
    </w:rPr>
  </w:style>
  <w:style w:type="paragraph" w:styleId="Heading5">
    <w:name w:val="heading 5"/>
    <w:basedOn w:val="Normal"/>
    <w:next w:val="BodyText"/>
    <w:qFormat/>
    <w:rsid w:val="00635179"/>
    <w:pPr>
      <w:keepNext/>
      <w:framePr w:w="1800" w:wrap="around" w:vAnchor="text" w:hAnchor="page" w:x="1201" w:y="1"/>
      <w:spacing w:before="40" w:after="240"/>
      <w:outlineLvl w:val="4"/>
    </w:pPr>
    <w:rPr>
      <w:rFonts w:ascii="Arial Black" w:hAnsi="Arial Black"/>
      <w:spacing w:val="-5"/>
      <w:sz w:val="18"/>
    </w:rPr>
  </w:style>
  <w:style w:type="paragraph" w:styleId="Heading6">
    <w:name w:val="heading 6"/>
    <w:basedOn w:val="Normal"/>
    <w:next w:val="BodyText"/>
    <w:qFormat/>
    <w:rsid w:val="00635179"/>
    <w:pPr>
      <w:keepNext/>
      <w:framePr w:w="1800" w:wrap="around" w:vAnchor="text" w:hAnchor="page" w:x="1201" w:y="1"/>
      <w:outlineLvl w:val="5"/>
    </w:pPr>
  </w:style>
  <w:style w:type="paragraph" w:styleId="Heading7">
    <w:name w:val="heading 7"/>
    <w:basedOn w:val="Normal"/>
    <w:next w:val="BodyText"/>
    <w:qFormat/>
    <w:rsid w:val="00635179"/>
    <w:pPr>
      <w:framePr w:w="3780" w:hSpace="240" w:wrap="around" w:vAnchor="text" w:hAnchor="page" w:x="1489" w:y="1"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before="60"/>
      <w:outlineLvl w:val="6"/>
    </w:pPr>
    <w:rPr>
      <w:i/>
      <w:spacing w:val="-5"/>
      <w:sz w:val="28"/>
    </w:rPr>
  </w:style>
  <w:style w:type="paragraph" w:styleId="Heading8">
    <w:name w:val="heading 8"/>
    <w:basedOn w:val="Normal"/>
    <w:next w:val="BodyText"/>
    <w:qFormat/>
    <w:rsid w:val="00635179"/>
    <w:pPr>
      <w:keepNext/>
      <w:framePr w:w="1860" w:wrap="around" w:vAnchor="text" w:hAnchor="page" w:x="1201" w:y="1"/>
      <w:pBdr>
        <w:top w:val="single" w:sz="24" w:space="0" w:color="auto"/>
        <w:bottom w:val="single" w:sz="6" w:space="0" w:color="auto"/>
      </w:pBdr>
      <w:spacing w:before="60" w:line="320" w:lineRule="exact"/>
      <w:jc w:val="center"/>
      <w:outlineLvl w:val="7"/>
    </w:pPr>
    <w:rPr>
      <w:rFonts w:ascii="Arial Black" w:hAnsi="Arial Black"/>
      <w:caps/>
      <w:spacing w:val="60"/>
      <w:sz w:val="14"/>
    </w:rPr>
  </w:style>
  <w:style w:type="paragraph" w:styleId="Heading9">
    <w:name w:val="heading 9"/>
    <w:basedOn w:val="Normal"/>
    <w:next w:val="BodyText"/>
    <w:qFormat/>
    <w:rsid w:val="00635179"/>
    <w:pPr>
      <w:keepNext/>
      <w:spacing w:before="80" w:after="60"/>
      <w:outlineLvl w:val="8"/>
    </w:pPr>
    <w:rPr>
      <w:b/>
      <w:i/>
      <w:kern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autoRedefine/>
    <w:qFormat/>
    <w:rsid w:val="00AF18BF"/>
    <w:rPr>
      <w:rFonts w:ascii="Arial" w:hAnsi="Arial"/>
      <w:spacing w:val="-5"/>
      <w:sz w:val="26"/>
    </w:rPr>
  </w:style>
  <w:style w:type="character" w:styleId="CommentReference">
    <w:name w:val="annotation reference"/>
    <w:semiHidden/>
    <w:rsid w:val="00635179"/>
    <w:rPr>
      <w:sz w:val="16"/>
    </w:rPr>
  </w:style>
  <w:style w:type="paragraph" w:styleId="CommentText">
    <w:name w:val="annotation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</w:style>
  <w:style w:type="paragraph" w:customStyle="1" w:styleId="BlockQuotation">
    <w:name w:val="Block Quotation"/>
    <w:basedOn w:val="Normal"/>
    <w:next w:val="BodyText"/>
    <w:rsid w:val="00635179"/>
    <w:p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10" w:color="808080" w:fill="auto"/>
      <w:spacing w:after="240"/>
      <w:ind w:left="600" w:right="600"/>
      <w:jc w:val="both"/>
    </w:pPr>
    <w:rPr>
      <w:spacing w:val="-5"/>
      <w:sz w:val="24"/>
    </w:rPr>
  </w:style>
  <w:style w:type="paragraph" w:customStyle="1" w:styleId="BlockQuotationFirst">
    <w:name w:val="Block Quotation First"/>
    <w:basedOn w:val="Normal"/>
    <w:next w:val="BlockQuotation"/>
    <w:rsid w:val="00635179"/>
    <w:pPr>
      <w:keepLines/>
      <w:pBdr>
        <w:top w:val="single" w:sz="6" w:space="6" w:color="FFFFFF"/>
        <w:left w:val="single" w:sz="6" w:space="6" w:color="FFFFFF"/>
        <w:right w:val="single" w:sz="6" w:space="6" w:color="FFFFFF"/>
      </w:pBdr>
      <w:shd w:val="pct10" w:color="auto" w:fill="auto"/>
      <w:ind w:left="480" w:right="480" w:firstLine="60"/>
    </w:pPr>
    <w:rPr>
      <w:rFonts w:ascii="Arial Black" w:hAnsi="Arial Black"/>
      <w:spacing w:val="-10"/>
      <w:sz w:val="21"/>
    </w:rPr>
  </w:style>
  <w:style w:type="paragraph" w:customStyle="1" w:styleId="BodyTextKeep">
    <w:name w:val="Body Text Keep"/>
    <w:basedOn w:val="BodyText"/>
    <w:next w:val="BodyText"/>
    <w:rsid w:val="00635179"/>
    <w:pPr>
      <w:keepNext/>
    </w:pPr>
  </w:style>
  <w:style w:type="paragraph" w:styleId="Caption">
    <w:name w:val="caption"/>
    <w:basedOn w:val="Normal"/>
    <w:next w:val="BodyText"/>
    <w:qFormat/>
    <w:rsid w:val="00635179"/>
    <w:pPr>
      <w:spacing w:after="240"/>
    </w:pPr>
    <w:rPr>
      <w:spacing w:val="-5"/>
    </w:rPr>
  </w:style>
  <w:style w:type="paragraph" w:customStyle="1" w:styleId="ChapterSubtitle">
    <w:name w:val="Chapter Subtitle"/>
    <w:basedOn w:val="Normal"/>
    <w:next w:val="BodyText"/>
    <w:rsid w:val="00635179"/>
    <w:pPr>
      <w:keepNext/>
      <w:keepLines/>
      <w:spacing w:after="360" w:line="240" w:lineRule="atLeast"/>
      <w:ind w:right="1800"/>
    </w:pPr>
    <w:rPr>
      <w:i/>
      <w:spacing w:val="-20"/>
      <w:kern w:val="28"/>
      <w:sz w:val="28"/>
    </w:rPr>
  </w:style>
  <w:style w:type="paragraph" w:customStyle="1" w:styleId="ChapterTitle">
    <w:name w:val="Chapter Title"/>
    <w:basedOn w:val="Normal"/>
    <w:next w:val="ChapterSubtitle"/>
    <w:rsid w:val="00635179"/>
    <w:pPr>
      <w:keepNext/>
      <w:keepLines/>
      <w:spacing w:before="480" w:after="360" w:line="440" w:lineRule="atLeast"/>
      <w:ind w:right="2160"/>
    </w:pPr>
    <w:rPr>
      <w:rFonts w:ascii="Arial Black" w:hAnsi="Arial Black"/>
      <w:color w:val="808080"/>
      <w:spacing w:val="-35"/>
      <w:kern w:val="28"/>
      <w:sz w:val="44"/>
    </w:rPr>
  </w:style>
  <w:style w:type="paragraph" w:customStyle="1" w:styleId="CompanyName">
    <w:name w:val="Company Name"/>
    <w:basedOn w:val="Normal"/>
    <w:next w:val="Normal"/>
    <w:rsid w:val="00635179"/>
    <w:pPr>
      <w:spacing w:before="420" w:after="60" w:line="320" w:lineRule="exact"/>
    </w:pPr>
    <w:rPr>
      <w:caps/>
      <w:kern w:val="36"/>
      <w:sz w:val="38"/>
    </w:rPr>
  </w:style>
  <w:style w:type="character" w:styleId="Emphasis">
    <w:name w:val="Emphasis"/>
    <w:qFormat/>
    <w:rsid w:val="00635179"/>
    <w:rPr>
      <w:rFonts w:ascii="Arial Black" w:hAnsi="Arial Black"/>
      <w:sz w:val="18"/>
    </w:rPr>
  </w:style>
  <w:style w:type="character" w:styleId="EndnoteReference">
    <w:name w:val="endnote reference"/>
    <w:semiHidden/>
    <w:rsid w:val="00635179"/>
    <w:rPr>
      <w:sz w:val="18"/>
      <w:vertAlign w:val="superscript"/>
    </w:rPr>
  </w:style>
  <w:style w:type="paragraph" w:styleId="EndnoteText">
    <w:name w:val="endnote text"/>
    <w:basedOn w:val="Normal"/>
    <w:semiHidden/>
    <w:rsid w:val="00635179"/>
    <w:pPr>
      <w:tabs>
        <w:tab w:val="left" w:pos="187"/>
      </w:tabs>
      <w:spacing w:after="120" w:line="220" w:lineRule="exact"/>
      <w:ind w:left="187" w:hanging="187"/>
    </w:pPr>
    <w:rPr>
      <w:sz w:val="18"/>
    </w:rPr>
  </w:style>
  <w:style w:type="paragraph" w:styleId="Footer">
    <w:name w:val="footer"/>
    <w:basedOn w:val="Normal"/>
    <w:rsid w:val="00635179"/>
    <w:pPr>
      <w:keepLines/>
      <w:pBdr>
        <w:top w:val="single" w:sz="6" w:space="3" w:color="auto"/>
      </w:pBdr>
      <w:tabs>
        <w:tab w:val="center" w:pos="4320"/>
        <w:tab w:val="right" w:pos="8640"/>
      </w:tabs>
      <w:jc w:val="center"/>
    </w:pPr>
    <w:rPr>
      <w:rFonts w:ascii="Arial Black" w:hAnsi="Arial Black"/>
    </w:rPr>
  </w:style>
  <w:style w:type="character" w:styleId="FootnoteReference">
    <w:name w:val="footnote reference"/>
    <w:semiHidden/>
    <w:rsid w:val="00635179"/>
    <w:rPr>
      <w:sz w:val="18"/>
      <w:vertAlign w:val="superscript"/>
    </w:rPr>
  </w:style>
  <w:style w:type="paragraph" w:styleId="FootnoteText">
    <w:name w:val="footnote text"/>
    <w:basedOn w:val="Normal"/>
    <w:semiHidden/>
    <w:rsid w:val="00B9112D"/>
    <w:pPr>
      <w:spacing w:before="240" w:after="120"/>
    </w:pPr>
    <w:rPr>
      <w:sz w:val="18"/>
    </w:rPr>
  </w:style>
  <w:style w:type="paragraph" w:styleId="Header">
    <w:name w:val="header"/>
    <w:basedOn w:val="Normal"/>
    <w:autoRedefine/>
    <w:qFormat/>
    <w:rsid w:val="00A221FE"/>
    <w:pPr>
      <w:keepLines/>
      <w:tabs>
        <w:tab w:val="center" w:pos="4320"/>
        <w:tab w:val="right" w:pos="8640"/>
      </w:tabs>
    </w:pPr>
    <w:rPr>
      <w:rFonts w:ascii="Arial Black" w:hAnsi="Arial Black"/>
      <w:caps/>
      <w:spacing w:val="60"/>
      <w:sz w:val="22"/>
    </w:rPr>
  </w:style>
  <w:style w:type="paragraph" w:customStyle="1" w:styleId="Icon1">
    <w:name w:val="Icon 1"/>
    <w:basedOn w:val="Normal"/>
    <w:rsid w:val="00635179"/>
    <w:pPr>
      <w:framePr w:w="1440" w:hSpace="187" w:wrap="around" w:vAnchor="text" w:hAnchor="margin" w:y="1"/>
      <w:shd w:val="pct10" w:color="auto" w:fill="auto"/>
      <w:spacing w:before="60" w:line="1440" w:lineRule="exact"/>
      <w:jc w:val="center"/>
    </w:pPr>
    <w:rPr>
      <w:rFonts w:ascii="Wingdings" w:hAnsi="Wingdings"/>
      <w:b/>
      <w:color w:val="FFFFFF"/>
      <w:spacing w:val="-10"/>
      <w:sz w:val="160"/>
    </w:rPr>
  </w:style>
  <w:style w:type="paragraph" w:styleId="Index1">
    <w:name w:val="index 1"/>
    <w:basedOn w:val="Normal"/>
    <w:semiHidden/>
    <w:rsid w:val="00977C9A"/>
    <w:pPr>
      <w:tabs>
        <w:tab w:val="right" w:leader="dot" w:pos="3960"/>
      </w:tabs>
      <w:spacing w:line="240" w:lineRule="atLeast"/>
      <w:ind w:left="720" w:hanging="720"/>
    </w:pPr>
    <w:rPr>
      <w:rFonts w:ascii="Arial" w:hAnsi="Arial"/>
      <w:sz w:val="20"/>
    </w:rPr>
  </w:style>
  <w:style w:type="paragraph" w:styleId="Index2">
    <w:name w:val="index 2"/>
    <w:basedOn w:val="Normal"/>
    <w:semiHidden/>
    <w:rsid w:val="00977C9A"/>
    <w:pPr>
      <w:tabs>
        <w:tab w:val="right" w:leader="dot" w:pos="3960"/>
      </w:tabs>
      <w:spacing w:line="240" w:lineRule="atLeast"/>
      <w:ind w:left="180"/>
    </w:pPr>
    <w:rPr>
      <w:rFonts w:ascii="Arial" w:hAnsi="Arial"/>
      <w:sz w:val="18"/>
    </w:rPr>
  </w:style>
  <w:style w:type="paragraph" w:styleId="Index3">
    <w:name w:val="index 3"/>
    <w:basedOn w:val="Normal"/>
    <w:semiHidden/>
    <w:rsid w:val="00635179"/>
    <w:pPr>
      <w:tabs>
        <w:tab w:val="right" w:leader="dot" w:pos="3960"/>
      </w:tabs>
      <w:spacing w:line="240" w:lineRule="atLeast"/>
      <w:ind w:left="180"/>
    </w:pPr>
    <w:rPr>
      <w:sz w:val="18"/>
    </w:rPr>
  </w:style>
  <w:style w:type="paragraph" w:styleId="Index4">
    <w:name w:val="index 4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5">
    <w:name w:val="index 5"/>
    <w:basedOn w:val="Normal"/>
    <w:semiHidden/>
    <w:rsid w:val="00635179"/>
    <w:pPr>
      <w:tabs>
        <w:tab w:val="right" w:pos="3960"/>
      </w:tabs>
      <w:spacing w:line="240" w:lineRule="atLeast"/>
      <w:ind w:left="180"/>
    </w:pPr>
    <w:rPr>
      <w:sz w:val="18"/>
    </w:rPr>
  </w:style>
  <w:style w:type="paragraph" w:styleId="Index6">
    <w:name w:val="index 6"/>
    <w:basedOn w:val="Index1"/>
    <w:next w:val="Normal"/>
    <w:semiHidden/>
    <w:rsid w:val="00635179"/>
    <w:pPr>
      <w:tabs>
        <w:tab w:val="right" w:leader="dot" w:pos="3600"/>
      </w:tabs>
      <w:ind w:left="960" w:hanging="160"/>
    </w:pPr>
  </w:style>
  <w:style w:type="paragraph" w:styleId="Index7">
    <w:name w:val="index 7"/>
    <w:basedOn w:val="Index1"/>
    <w:next w:val="Normal"/>
    <w:semiHidden/>
    <w:rsid w:val="00635179"/>
    <w:pPr>
      <w:tabs>
        <w:tab w:val="right" w:leader="dot" w:pos="3600"/>
      </w:tabs>
      <w:ind w:left="1120" w:hanging="160"/>
    </w:pPr>
  </w:style>
  <w:style w:type="paragraph" w:styleId="Index8">
    <w:name w:val="index 8"/>
    <w:basedOn w:val="Normal"/>
    <w:next w:val="Normal"/>
    <w:semiHidden/>
    <w:rsid w:val="00635179"/>
    <w:pPr>
      <w:tabs>
        <w:tab w:val="right" w:leader="dot" w:pos="3600"/>
      </w:tabs>
      <w:ind w:left="1280" w:hanging="160"/>
    </w:pPr>
  </w:style>
  <w:style w:type="paragraph" w:styleId="IndexHeading">
    <w:name w:val="index heading"/>
    <w:basedOn w:val="Normal"/>
    <w:next w:val="Index1"/>
    <w:semiHidden/>
    <w:rsid w:val="00635179"/>
    <w:pPr>
      <w:keepNext/>
      <w:spacing w:line="480" w:lineRule="exact"/>
    </w:pPr>
    <w:rPr>
      <w:caps/>
      <w:color w:val="808080"/>
      <w:kern w:val="28"/>
      <w:sz w:val="36"/>
    </w:rPr>
  </w:style>
  <w:style w:type="character" w:customStyle="1" w:styleId="Lead-inEmphasis">
    <w:name w:val="Lead-in Emphasis"/>
    <w:rsid w:val="00635179"/>
    <w:rPr>
      <w:caps/>
      <w:sz w:val="22"/>
    </w:rPr>
  </w:style>
  <w:style w:type="paragraph" w:styleId="ListBullet">
    <w:name w:val="List Bullet"/>
    <w:basedOn w:val="Normal"/>
    <w:rsid w:val="00684F60"/>
    <w:pPr>
      <w:numPr>
        <w:numId w:val="1"/>
      </w:numPr>
      <w:tabs>
        <w:tab w:val="clear" w:pos="360"/>
      </w:tabs>
      <w:spacing w:after="240"/>
      <w:ind w:right="360"/>
      <w:jc w:val="both"/>
    </w:pPr>
    <w:rPr>
      <w:spacing w:val="-5"/>
      <w:sz w:val="24"/>
    </w:rPr>
  </w:style>
  <w:style w:type="paragraph" w:styleId="ListBullet5">
    <w:name w:val="List Bullet 5"/>
    <w:basedOn w:val="Normal"/>
    <w:rsid w:val="00635179"/>
    <w:pPr>
      <w:framePr w:w="1860" w:wrap="around" w:vAnchor="text" w:hAnchor="page" w:x="1201" w:y="1"/>
      <w:numPr>
        <w:numId w:val="2"/>
      </w:numPr>
      <w:pBdr>
        <w:bottom w:val="single" w:sz="6" w:space="0" w:color="auto"/>
        <w:between w:val="single" w:sz="6" w:space="0" w:color="auto"/>
      </w:pBdr>
      <w:spacing w:line="320" w:lineRule="exact"/>
    </w:pPr>
    <w:rPr>
      <w:sz w:val="18"/>
    </w:rPr>
  </w:style>
  <w:style w:type="paragraph" w:styleId="ListNumber">
    <w:name w:val="List Number"/>
    <w:basedOn w:val="Normal"/>
    <w:rsid w:val="00684F60"/>
    <w:pPr>
      <w:spacing w:after="240"/>
      <w:ind w:left="720" w:right="360" w:hanging="360"/>
      <w:jc w:val="both"/>
    </w:pPr>
    <w:rPr>
      <w:spacing w:val="-5"/>
      <w:sz w:val="24"/>
    </w:rPr>
  </w:style>
  <w:style w:type="paragraph" w:styleId="MacroText">
    <w:name w:val="macro"/>
    <w:basedOn w:val="BodyText"/>
    <w:semiHidden/>
    <w:rsid w:val="00635179"/>
    <w:pPr>
      <w:spacing w:after="120"/>
    </w:pPr>
    <w:rPr>
      <w:rFonts w:ascii="Courier New" w:hAnsi="Courier New"/>
    </w:rPr>
  </w:style>
  <w:style w:type="character" w:styleId="PageNumber">
    <w:name w:val="page number"/>
    <w:rsid w:val="00635179"/>
    <w:rPr>
      <w:b/>
    </w:rPr>
  </w:style>
  <w:style w:type="paragraph" w:customStyle="1" w:styleId="PartLabel">
    <w:name w:val="Part Label"/>
    <w:basedOn w:val="Normal"/>
    <w:next w:val="Normal"/>
    <w:rsid w:val="00635179"/>
    <w:pPr>
      <w:framePr w:w="2045" w:hSpace="187" w:vSpace="187" w:wrap="notBeside" w:vAnchor="page" w:hAnchor="margin" w:xAlign="right" w:y="966"/>
      <w:shd w:val="pct20" w:color="auto" w:fill="auto"/>
      <w:spacing w:before="320" w:line="1560" w:lineRule="exact"/>
      <w:jc w:val="center"/>
    </w:pPr>
    <w:rPr>
      <w:rFonts w:ascii="Arial Black" w:hAnsi="Arial Black"/>
      <w:color w:val="FFFFFF"/>
      <w:sz w:val="196"/>
    </w:rPr>
  </w:style>
  <w:style w:type="paragraph" w:customStyle="1" w:styleId="PartTitle">
    <w:name w:val="Part Title"/>
    <w:basedOn w:val="Normal"/>
    <w:next w:val="PartLabel"/>
    <w:rsid w:val="00635179"/>
    <w:pPr>
      <w:keepNext/>
      <w:pageBreakBefore/>
      <w:framePr w:w="2045" w:hSpace="187" w:vSpace="187" w:wrap="notBeside" w:vAnchor="page" w:hAnchor="margin" w:xAlign="right" w:y="966"/>
      <w:shd w:val="pct20" w:color="auto" w:fill="auto"/>
      <w:spacing w:line="480" w:lineRule="exact"/>
      <w:jc w:val="center"/>
    </w:pPr>
    <w:rPr>
      <w:rFonts w:ascii="Arial Black" w:hAnsi="Arial Black"/>
      <w:spacing w:val="-50"/>
      <w:sz w:val="36"/>
    </w:rPr>
  </w:style>
  <w:style w:type="paragraph" w:customStyle="1" w:styleId="Picture">
    <w:name w:val="Picture"/>
    <w:basedOn w:val="BodyText"/>
    <w:next w:val="Caption"/>
    <w:rsid w:val="00635179"/>
    <w:pPr>
      <w:keepNext/>
    </w:pPr>
  </w:style>
  <w:style w:type="paragraph" w:customStyle="1" w:styleId="ReturnAddress">
    <w:name w:val="Return Address"/>
    <w:basedOn w:val="Normal"/>
    <w:rsid w:val="00635179"/>
    <w:pPr>
      <w:jc w:val="center"/>
    </w:pPr>
    <w:rPr>
      <w:spacing w:val="-3"/>
      <w:sz w:val="20"/>
    </w:rPr>
  </w:style>
  <w:style w:type="paragraph" w:customStyle="1" w:styleId="SectionLabel">
    <w:name w:val="Section Label"/>
    <w:basedOn w:val="Normal"/>
    <w:next w:val="Normal"/>
    <w:rsid w:val="00635179"/>
    <w:pPr>
      <w:spacing w:before="2040" w:after="360" w:line="480" w:lineRule="atLeast"/>
    </w:pPr>
    <w:rPr>
      <w:rFonts w:ascii="Arial Black" w:hAnsi="Arial Black"/>
      <w:color w:val="808080"/>
      <w:spacing w:val="-35"/>
      <w:sz w:val="48"/>
    </w:rPr>
  </w:style>
  <w:style w:type="paragraph" w:styleId="Subtitle">
    <w:name w:val="Subtitle"/>
    <w:basedOn w:val="Title"/>
    <w:next w:val="BodyText"/>
    <w:qFormat/>
    <w:rsid w:val="00635179"/>
    <w:pPr>
      <w:spacing w:before="1940" w:after="0" w:line="200" w:lineRule="atLeast"/>
    </w:pPr>
    <w:rPr>
      <w:rFonts w:ascii="Garamond" w:hAnsi="Garamond"/>
      <w:b/>
      <w:caps/>
      <w:spacing w:val="30"/>
      <w:sz w:val="18"/>
    </w:rPr>
  </w:style>
  <w:style w:type="paragraph" w:styleId="Title">
    <w:name w:val="Title"/>
    <w:basedOn w:val="Normal"/>
    <w:qFormat/>
    <w:rsid w:val="00684F60"/>
    <w:pPr>
      <w:keepNext/>
      <w:pBdr>
        <w:bottom w:val="single" w:sz="6" w:space="14" w:color="808080"/>
      </w:pBdr>
      <w:spacing w:before="100" w:after="3600" w:line="600" w:lineRule="exact"/>
      <w:jc w:val="center"/>
    </w:pPr>
    <w:rPr>
      <w:rFonts w:ascii="Arial Black" w:hAnsi="Arial Black"/>
      <w:color w:val="808080"/>
      <w:spacing w:val="-35"/>
      <w:kern w:val="28"/>
      <w:sz w:val="48"/>
    </w:rPr>
  </w:style>
  <w:style w:type="paragraph" w:customStyle="1" w:styleId="SubtitleCover">
    <w:name w:val="Subtitle Cover"/>
    <w:basedOn w:val="Normal"/>
    <w:next w:val="Normal"/>
    <w:rsid w:val="00635179"/>
    <w:pPr>
      <w:keepNext/>
      <w:pBdr>
        <w:top w:val="single" w:sz="6" w:space="1" w:color="auto"/>
      </w:pBdr>
      <w:spacing w:after="5280" w:line="480" w:lineRule="exact"/>
    </w:pPr>
    <w:rPr>
      <w:spacing w:val="-15"/>
      <w:kern w:val="28"/>
      <w:sz w:val="44"/>
    </w:rPr>
  </w:style>
  <w:style w:type="paragraph" w:styleId="TableofAuthorities">
    <w:name w:val="table of authorities"/>
    <w:basedOn w:val="Normal"/>
    <w:semiHidden/>
    <w:rsid w:val="00635179"/>
    <w:pPr>
      <w:tabs>
        <w:tab w:val="right" w:leader="dot" w:pos="8640"/>
      </w:tabs>
      <w:spacing w:after="240"/>
    </w:pPr>
    <w:rPr>
      <w:sz w:val="20"/>
    </w:rPr>
  </w:style>
  <w:style w:type="paragraph" w:styleId="TableofFigures">
    <w:name w:val="table of figures"/>
    <w:basedOn w:val="Normal"/>
    <w:semiHidden/>
    <w:rsid w:val="00635179"/>
    <w:pPr>
      <w:tabs>
        <w:tab w:val="right" w:leader="dot" w:pos="8640"/>
      </w:tabs>
      <w:ind w:left="720" w:hanging="720"/>
    </w:pPr>
  </w:style>
  <w:style w:type="paragraph" w:customStyle="1" w:styleId="TitleCover">
    <w:name w:val="Title Cover"/>
    <w:basedOn w:val="Normal"/>
    <w:next w:val="SubtitleCover"/>
    <w:rsid w:val="00684F60"/>
    <w:pPr>
      <w:pBdr>
        <w:top w:val="single" w:sz="6" w:space="31" w:color="FFFFFF"/>
        <w:left w:val="single" w:sz="6" w:space="31" w:color="FFFFFF"/>
        <w:bottom w:val="single" w:sz="6" w:space="31" w:color="FFFFFF"/>
        <w:right w:val="single" w:sz="6" w:space="31" w:color="FFFFFF"/>
      </w:pBdr>
      <w:shd w:val="pct10" w:color="auto" w:fill="auto"/>
      <w:spacing w:line="1440" w:lineRule="exact"/>
      <w:ind w:left="600" w:right="600"/>
      <w:jc w:val="right"/>
    </w:pPr>
    <w:rPr>
      <w:spacing w:val="-70"/>
      <w:kern w:val="28"/>
      <w:sz w:val="144"/>
    </w:rPr>
  </w:style>
  <w:style w:type="paragraph" w:styleId="TOAHeading">
    <w:name w:val="toa heading"/>
    <w:basedOn w:val="Normal"/>
    <w:next w:val="Normal"/>
    <w:semiHidden/>
    <w:rsid w:val="00635179"/>
    <w:pPr>
      <w:pBdr>
        <w:top w:val="single" w:sz="24" w:space="1" w:color="auto"/>
        <w:between w:val="single" w:sz="24" w:space="1" w:color="auto"/>
      </w:pBdr>
      <w:tabs>
        <w:tab w:val="right" w:pos="4740"/>
      </w:tabs>
      <w:spacing w:before="60" w:after="60" w:line="360" w:lineRule="exact"/>
      <w:jc w:val="center"/>
    </w:pPr>
    <w:rPr>
      <w:rFonts w:ascii="Arial Black" w:hAnsi="Arial Black"/>
      <w:b/>
      <w:spacing w:val="-10"/>
      <w:sz w:val="22"/>
    </w:rPr>
  </w:style>
  <w:style w:type="paragraph" w:styleId="TOC1">
    <w:name w:val="toc 1"/>
    <w:basedOn w:val="Normal"/>
    <w:autoRedefine/>
    <w:uiPriority w:val="39"/>
    <w:rsid w:val="00DA28BB"/>
    <w:pPr>
      <w:spacing w:line="320" w:lineRule="atLeast"/>
    </w:pPr>
    <w:rPr>
      <w:rFonts w:ascii="Arial" w:hAnsi="Arial"/>
      <w:sz w:val="28"/>
    </w:rPr>
  </w:style>
  <w:style w:type="paragraph" w:styleId="TOC2">
    <w:name w:val="toc 2"/>
    <w:basedOn w:val="TOC1"/>
    <w:autoRedefine/>
    <w:uiPriority w:val="39"/>
    <w:rsid w:val="00DA28BB"/>
    <w:pPr>
      <w:tabs>
        <w:tab w:val="right" w:leader="dot" w:pos="7910"/>
      </w:tabs>
      <w:ind w:left="720"/>
    </w:pPr>
    <w:rPr>
      <w:sz w:val="24"/>
    </w:rPr>
  </w:style>
  <w:style w:type="paragraph" w:styleId="TOC3">
    <w:name w:val="toc 3"/>
    <w:basedOn w:val="Normal"/>
    <w:next w:val="Normal"/>
    <w:autoRedefine/>
    <w:semiHidden/>
    <w:rsid w:val="00DA28BB"/>
    <w:pPr>
      <w:spacing w:line="320" w:lineRule="atLeast"/>
      <w:ind w:left="1440"/>
    </w:pPr>
    <w:rPr>
      <w:rFonts w:ascii="Arial" w:hAnsi="Arial"/>
      <w:sz w:val="20"/>
    </w:rPr>
  </w:style>
  <w:style w:type="paragraph" w:styleId="TOC4">
    <w:name w:val="toc 4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5">
    <w:name w:val="toc 5"/>
    <w:basedOn w:val="Normal"/>
    <w:next w:val="Normal"/>
    <w:semiHidden/>
    <w:rsid w:val="00635179"/>
    <w:pPr>
      <w:pBdr>
        <w:bottom w:val="single" w:sz="6" w:space="3" w:color="auto"/>
        <w:between w:val="single" w:sz="6" w:space="3" w:color="auto"/>
      </w:pBdr>
      <w:tabs>
        <w:tab w:val="right" w:pos="3600"/>
      </w:tabs>
      <w:spacing w:line="360" w:lineRule="atLeast"/>
    </w:pPr>
    <w:rPr>
      <w:sz w:val="22"/>
    </w:rPr>
  </w:style>
  <w:style w:type="paragraph" w:styleId="TOC6">
    <w:name w:val="toc 6"/>
    <w:basedOn w:val="Normal"/>
    <w:next w:val="Normal"/>
    <w:semiHidden/>
    <w:rsid w:val="00635179"/>
    <w:pPr>
      <w:tabs>
        <w:tab w:val="right" w:leader="dot" w:pos="3600"/>
      </w:tabs>
      <w:ind w:left="800"/>
    </w:pPr>
  </w:style>
  <w:style w:type="paragraph" w:styleId="TOC7">
    <w:name w:val="toc 7"/>
    <w:basedOn w:val="Normal"/>
    <w:next w:val="Normal"/>
    <w:semiHidden/>
    <w:rsid w:val="00635179"/>
    <w:pPr>
      <w:tabs>
        <w:tab w:val="right" w:leader="dot" w:pos="3600"/>
      </w:tabs>
      <w:ind w:left="960"/>
    </w:pPr>
  </w:style>
  <w:style w:type="paragraph" w:styleId="TOC8">
    <w:name w:val="toc 8"/>
    <w:basedOn w:val="Normal"/>
    <w:next w:val="Normal"/>
    <w:semiHidden/>
    <w:rsid w:val="00635179"/>
    <w:pPr>
      <w:tabs>
        <w:tab w:val="right" w:leader="dot" w:pos="3600"/>
      </w:tabs>
      <w:ind w:left="1120"/>
    </w:pPr>
  </w:style>
  <w:style w:type="paragraph" w:styleId="TOC9">
    <w:name w:val="toc 9"/>
    <w:basedOn w:val="Normal"/>
    <w:next w:val="Normal"/>
    <w:semiHidden/>
    <w:rsid w:val="00635179"/>
    <w:pPr>
      <w:tabs>
        <w:tab w:val="right" w:leader="dot" w:pos="3600"/>
      </w:tabs>
      <w:ind w:left="1280"/>
    </w:pPr>
  </w:style>
  <w:style w:type="paragraph" w:customStyle="1" w:styleId="TOCBase">
    <w:name w:val="TOC Base"/>
    <w:basedOn w:val="TOC2"/>
    <w:rsid w:val="00635179"/>
  </w:style>
  <w:style w:type="paragraph" w:styleId="BalloonText">
    <w:name w:val="Balloon Text"/>
    <w:basedOn w:val="Normal"/>
    <w:semiHidden/>
    <w:rsid w:val="00F8730F"/>
    <w:rPr>
      <w:rFonts w:ascii="Tahoma" w:hAnsi="Tahoma"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265DB"/>
    <w:rPr>
      <w:rFonts w:ascii="Arial Black" w:hAnsi="Arial Black"/>
      <w:color w:val="808080"/>
      <w:spacing w:val="-25"/>
      <w:kern w:val="28"/>
      <w:sz w:val="32"/>
      <w:lang w:val="en-US" w:eastAsia="en-US" w:bidi="ar-SA"/>
    </w:rPr>
  </w:style>
  <w:style w:type="character" w:customStyle="1" w:styleId="BodyTextChar">
    <w:name w:val="Body Text Char"/>
    <w:basedOn w:val="DefaultParagraphFont"/>
    <w:link w:val="BodyText"/>
    <w:rsid w:val="00AF18BF"/>
    <w:rPr>
      <w:rFonts w:ascii="Arial" w:hAnsi="Arial"/>
      <w:spacing w:val="-5"/>
      <w:sz w:val="26"/>
    </w:rPr>
  </w:style>
  <w:style w:type="character" w:styleId="Hyperlink">
    <w:name w:val="Hyperlink"/>
    <w:basedOn w:val="DefaultParagraphFont"/>
    <w:uiPriority w:val="99"/>
    <w:rsid w:val="004265DB"/>
    <w:rPr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5224F"/>
    <w:rPr>
      <w:rFonts w:ascii="Tahoma" w:hAnsi="Tahoma" w:cs="Tahoma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5224F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47490A"/>
    <w:rPr>
      <w:b/>
      <w:bCs/>
      <w:smallCaps/>
      <w:spacing w:val="5"/>
    </w:rPr>
  </w:style>
  <w:style w:type="table" w:styleId="TableGrid">
    <w:name w:val="Table Grid"/>
    <w:basedOn w:val="TableNormal"/>
    <w:uiPriority w:val="59"/>
    <w:rsid w:val="00F2509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F25093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D2219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4572C2"/>
    <w:rPr>
      <w:rFonts w:ascii="Arial Black" w:hAnsi="Arial Black"/>
      <w:spacing w:val="-10"/>
      <w:kern w:val="28"/>
      <w:sz w:val="24"/>
      <w:szCs w:val="16"/>
      <w:u w:val="thick"/>
    </w:rPr>
  </w:style>
  <w:style w:type="character" w:styleId="Strong">
    <w:name w:val="Strong"/>
    <w:basedOn w:val="DefaultParagraphFont"/>
    <w:uiPriority w:val="22"/>
    <w:qFormat/>
    <w:rsid w:val="00067B4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75D08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paragraph" w:customStyle="1" w:styleId="Style1">
    <w:name w:val="Style1"/>
    <w:basedOn w:val="SectionLabel"/>
    <w:qFormat/>
    <w:rsid w:val="000649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8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68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3546">
          <w:marLeft w:val="155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83785">
          <w:marLeft w:val="155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6987">
          <w:marLeft w:val="1555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418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5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69158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81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6587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77698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16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41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89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403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235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608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912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84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454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7697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9341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474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10946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07072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4621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64793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0898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86841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90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4517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41041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1163">
          <w:marLeft w:val="144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57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3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26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4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00154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93061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7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5862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2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92579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71337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39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975775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82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346202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063465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786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06921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98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9233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365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16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8863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28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73370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15824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1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5902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17768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03653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45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65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2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7670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68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636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624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8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8944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952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39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1198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2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2201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0663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7617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175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54268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876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33154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7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29989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52036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92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74606">
          <w:marLeft w:val="0"/>
          <w:marRight w:val="0"/>
          <w:marTop w:val="0"/>
          <w:marBottom w:val="180"/>
          <w:divBdr>
            <w:top w:val="single" w:sz="36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74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471316">
                  <w:marLeft w:val="0"/>
                  <w:marRight w:val="-9487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969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53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5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073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8143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0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872457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76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5922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46673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5053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260476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613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507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2526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3050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201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086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2582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761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0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185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73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8489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8226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663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5076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3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4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90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859981">
                  <w:marLeft w:val="5299"/>
                  <w:marRight w:val="964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79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29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213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000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266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232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24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455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5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4871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5522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0916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5963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3338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9883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228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44219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833270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402863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72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8351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91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2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41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066236">
          <w:marLeft w:val="0"/>
          <w:marRight w:val="0"/>
          <w:marTop w:val="0"/>
          <w:marBottom w:val="180"/>
          <w:divBdr>
            <w:top w:val="single" w:sz="12" w:space="0" w:color="FF33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61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429292">
                  <w:marLeft w:val="0"/>
                  <w:marRight w:val="-3506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953481">
                      <w:marLeft w:val="0"/>
                      <w:marRight w:val="0"/>
                      <w:marTop w:val="36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ng.com/images/search?q=word+excel+ppt&amp;view=detail&amp;id=C2A184EE557029F1FF58C2EC9E1D1CD46C589B2A&amp;first=0&amp;FORM=IDFRIR" TargetMode="External"/><Relationship Id="rId24" Type="http://schemas.openxmlformats.org/officeDocument/2006/relationships/image" Target="media/image12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hyperlink" Target="http://upload.wikimedia.org/wikipedia/commons/e/e1/Operating_system_placement.svg" TargetMode="External"/><Relationship Id="rId28" Type="http://schemas.openxmlformats.org/officeDocument/2006/relationships/image" Target="media/image16.pn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harris\Application%20Data\Microsoft\Templates\Manu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7B616D-3E07-4FF5-8009-8E7EE3F332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Manual</Template>
  <TotalTime>130</TotalTime>
  <Pages>12</Pages>
  <Words>1045</Words>
  <Characters>5866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hharris</dc:creator>
  <cp:lastModifiedBy>jarandia</cp:lastModifiedBy>
  <cp:revision>16</cp:revision>
  <cp:lastPrinted>2012-03-07T19:10:00Z</cp:lastPrinted>
  <dcterms:created xsi:type="dcterms:W3CDTF">2012-07-11T19:30:00Z</dcterms:created>
  <dcterms:modified xsi:type="dcterms:W3CDTF">2012-07-11T21:58:00Z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TC062071261033</vt:lpwstr>
  </property>
</Properties>
</file>